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A63" w:rsidRDefault="00D47A63" w:rsidP="00994EFB">
      <w:pPr>
        <w:widowControl w:val="0"/>
        <w:ind w:left="-120"/>
        <w:rPr>
          <w:rFonts w:ascii="Goudy Old Style" w:hAnsi="Goudy Old Style"/>
          <w:sz w:val="12"/>
          <w:szCs w:val="12"/>
        </w:rPr>
      </w:pPr>
      <w:bookmarkStart w:id="0" w:name="OLE_LINK1"/>
      <w:bookmarkStart w:id="1" w:name="OLE_LINK2"/>
      <w:r>
        <w:rPr>
          <w:noProof/>
        </w:rPr>
        <w:pict>
          <v:group id="_x0000_s1026" editas="canvas" style="position:absolute;left:0;text-align:left;margin-left:6pt;margin-top:9pt;width:39pt;height:45.8pt;z-index:251658240" coordsize="780,916"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0;height:916" o:preferrelative="f">
              <v:fill o:detectmouseclick="t"/>
              <v:path o:extrusionok="t" o:connecttype="none"/>
              <o:lock v:ext="edit" text="t"/>
            </v:shape>
            <v:group id="_x0000_s1028" style="position:absolute;left:129;top:357;width:521;height:447" coordorigin="129,293" coordsize="521,511">
              <v:shape id="_x0000_s1029" style="position:absolute;left:248;top:736;width:143;height:68" coordsize="1744,827" path="m1510,827hdc1506,813,1493,808,1482,802v-15,-9,-33,-15,-52,-14c1412,790,1393,789,1375,791v-38,3,-75,-2,-110,-19c1247,764,1227,757,1208,751v-29,-10,-58,-8,-87,2c1113,757,1104,760,1096,763v-13,6,-27,11,-40,17c996,804,936,799,879,773,841,755,804,736,767,716,730,697,693,677,653,666v-13,-3,-25,-10,-34,-20c612,637,604,629,598,620v-9,-11,-17,-20,-31,-24c560,594,554,590,548,587,518,567,485,565,451,568v-8,1,-16,3,-24,4c389,577,354,569,323,546,288,521,252,495,216,470v-12,-9,-25,-17,-39,-24c151,433,126,418,106,395,91,378,70,369,48,364v-5,-1,-10,-2,-15,-2c17,359,8,349,4,334,,317,1,301,8,286,26,239,43,193,63,147,77,115,94,83,110,51v5,-9,10,-18,16,-26c138,7,155,,176,4v23,5,46,10,68,15c249,21,253,25,257,25v16,3,31,6,48,11c302,40,302,44,300,45v-19,9,-37,16,-58,17c214,64,186,67,158,69v-7,8,-10,16,-12,26c144,107,141,119,137,130v-15,31,-29,63,-52,89c79,226,74,234,69,242v-10,14,-10,30,-7,47c65,305,75,312,93,309v8,-1,14,,21,3c128,318,140,326,148,340v22,37,55,62,93,82c275,439,308,460,336,487v8,7,19,12,29,16c399,514,433,508,468,506v15,,30,-4,45,-3c545,505,575,514,597,540v8,9,15,19,23,28c641,595,664,616,702,613v18,-2,33,8,47,19c765,644,779,658,795,671v13,10,27,19,39,29c850,712,869,717,887,722v20,5,27,-2,30,-23c918,695,919,692,921,685v8,6,14,10,18,15c943,706,945,713,949,719v4,4,10,9,14,9c989,728,1014,729,1039,725v23,-3,44,-13,65,-25c1122,691,1140,681,1162,689v3,1,9,1,11,-1c1185,676,1198,684,1210,687v4,2,9,3,13,5c1223,692,1223,692,1223,692v4,4,8,9,13,11c1251,708,1266,713,1282,717v8,3,17,4,25,6c1313,729,1320,729,1327,728v6,1,12,1,17,2c1352,736,1362,735,1371,735v25,,50,,76,c1473,735,1497,742,1516,762v3,3,7,6,11,9c1531,771,1534,771,1537,770v48,-16,96,-30,146,-39c1698,729,1713,725,1728,723v10,-1,16,5,15,15c1742,744,1740,750,1737,755v-3,6,-9,10,-14,16c1715,772,1705,772,1699,780v-48,15,-97,31,-146,47c1539,827,1525,827,1510,827xe" fillcolor="black" stroked="f">
                <v:path arrowok="t"/>
              </v:shape>
              <v:shape id="_x0000_s1030" style="position:absolute;left:392;top:791;width:69;height:13" coordsize="836,157" path="m835,31hdc836,42,828,46,821,49,793,61,765,74,736,83v-70,23,-142,35,-215,44c460,134,400,141,339,148v-6,,-12,2,-18,3c305,151,289,152,273,152v-15,-2,-30,-5,-44,5c178,157,127,157,76,157v-4,-2,-8,-6,-13,-6c49,150,34,151,19,151v-4,,-8,,-13,c,139,,139,12,126v3,,6,1,9,-1c41,114,63,112,85,114v5,,10,-1,15,-1c118,100,137,98,157,108v10,5,21,8,32,12c210,128,232,128,254,121v22,-7,45,-13,67,-19c364,91,408,84,452,76,504,67,556,58,609,58v35,4,66,-10,99,-20c715,36,718,30,720,22,727,16,722,1,738,v7,4,15,10,22,16c801,7,801,7,835,31xe" fillcolor="black" stroked="f">
                <v:path arrowok="t"/>
              </v:shape>
              <v:shape id="_x0000_s1031" style="position:absolute;left:394;top:803;width:4;height:1" coordsize="57,7" path="m,1hdc15,1,30,,44,1v5,,9,4,13,6c39,7,21,7,2,7,2,5,1,3,,1xe" fillcolor="black" stroked="f">
                <v:path arrowok="t"/>
              </v:shape>
              <v:shape id="_x0000_s1032" style="position:absolute;left:414;top:803;width:4;height:1" coordsize="49,6" path="m1,1hdc17,1,33,,49,v,2,,4,,6c33,6,16,6,,6,1,4,1,3,1,1xe" fillcolor="#e2e2e2" stroked="f">
                <v:path arrowok="t"/>
              </v:shape>
              <v:shape id="_x0000_s1033" style="position:absolute;left:411;top:803;width:4;height:1" coordsize="44,10" path="m44,5hdc44,7,44,8,43,10v-14,,-29,,-43,c14,,29,3,44,5xe" fillcolor="#343434" stroked="f">
                <v:path arrowok="t"/>
              </v:shape>
              <v:shape id="_x0000_s1034" style="position:absolute;left:392;top:803;width:2;height:1" coordsize="18,6" path="m16,hdc17,2,18,4,18,6,12,6,6,6,,6,1,4,2,2,3,v5,,9,,13,xe" fillcolor="#909090" stroked="f">
                <v:path arrowok="t"/>
              </v:shape>
              <v:shape id="_x0000_s1035" style="position:absolute;left:129;top:293;width:474;height:448" coordsize="5784,5429" path="m1314,540hdc1315,550,1317,560,1318,570v4,65,9,130,13,195c1332,769,1332,772,1333,776v8,2,9,-3,11,-8c1366,711,1388,654,1410,597v31,-81,62,-162,94,-242c1522,309,1549,268,1588,237v12,-9,25,-18,39,-23c1671,198,1712,216,1731,258v12,25,15,51,14,78c1744,351,1742,366,1740,381v-14,81,-25,163,-33,245c1698,724,1695,822,1702,919v4,68,9,137,16,204c1723,1172,1732,1220,1741,1268v22,117,52,232,92,345c1837,1622,1838,1633,1848,1641v4,-10,7,-19,10,-28c1865,1593,1872,1575,1885,1559v23,-28,52,-36,85,-27c1994,1538,2010,1553,2012,1579v,8,1,16,1,24c2013,1808,2051,2006,2116,2199v27,77,59,152,96,225c2217,2434,2222,2444,2227,2454v32,62,38,128,25,196c2237,2726,2200,2791,2149,2848v-49,53,-106,95,-167,132c1972,2985,1961,2989,1955,3002v3,5,5,12,9,18c2055,3162,2145,3305,2237,3447v15,24,33,46,53,67c2320,3547,2357,3559,2401,3548v30,-7,50,-25,57,-56c2459,3485,2461,3478,2462,3471v7,-58,13,-116,20,-173c2491,3228,2500,3158,2509,3089v9,-66,17,-132,26,-197c2556,2739,2686,2605,2824,2568v18,-5,35,-10,54,-15c2883,2507,2887,2463,2892,2416v6,1,12,1,17,4c2919,2426,2929,2434,2940,2439v11,6,24,10,36,15c2978,2456,2980,2459,2983,2459v32,11,65,18,98,18c3145,2476,3206,2464,3266,2444v31,-11,62,-23,94,-35c3369,2406,3378,2403,3388,2400v4,11,-6,14,-8,20c3366,2424,3359,2438,3348,2446v-97,67,-202,98,-319,88c3013,2533,2997,2530,2981,2528v-7,-1,-14,,-21,c2957,2536,2964,2539,2968,2543v56,42,119,61,188,59c3167,2602,3178,2602,3189,2602v,5,1,8,1,11c3191,2612,3191,2612,3191,2612v-33,27,-49,64,-57,105c3129,2742,3136,2749,3161,2744v57,-13,109,-38,156,-72c3356,2644,3388,2608,3417,2570v5,3,6,7,6,12c3423,2586,3424,2590,3424,2594v-16,85,-32,170,-48,255c3375,2857,3372,2865,3379,2874v14,5,29,10,46,8c3431,2885,3438,2887,3444,2890v5,2,5,10,1,13c3443,2905,3441,2907,3438,2909v-33,18,-65,37,-98,55c3337,2966,3332,2966,3328,2966v-1,-4,-3,-6,-3,-9c3324,2946,3324,2935,3325,2923v2,-33,5,-66,8,-100c3335,2799,3337,2775,3338,2750v,-4,-1,-9,-2,-13c3332,2736,3330,2735,3328,2735v-5,2,-11,4,-17,6c3236,2779,3155,2792,3072,2788v-6,,-12,-2,-18,-4c3055,2770,3063,2760,3069,2750v19,-31,29,-65,36,-100c3105,2646,3104,2642,3104,2638v-5,-3,-9,-6,-14,-8c3060,2614,3027,2609,2993,2607v-60,-3,-118,9,-172,32c2799,2648,2778,2658,2763,2677v-10,3,-18,7,-15,21c2761,2700,2775,2703,2789,2704v14,2,28,3,42,3c2845,2708,2860,2707,2874,2706v14,-1,28,-3,42,-5c2930,2699,2944,2695,2958,2693v14,-1,26,-9,45,-7c2995,2693,2990,2698,2985,2703v-16,15,-34,29,-49,45c2876,2810,2844,2884,2832,2968v-2,7,-3,16,5,23c2851,2994,2864,2986,2877,2982v73,-27,143,-59,208,-101c3093,2876,3100,2870,3113,2869v-5,9,-8,15,-11,20c3079,2920,3063,2954,3053,2990v-3,11,-5,22,-6,33c3046,3032,3052,3040,3061,3040v13,1,26,,39,-1c3107,3038,3114,3036,3120,3035v1,3,3,5,3,7c3123,3051,3122,3060,3120,3069v-13,66,-11,131,3,197c3125,3275,3126,3284,3137,3292v47,-4,92,-22,136,-44c3277,3257,3274,3264,3270,3272v-20,38,-51,62,-92,74c3165,3349,3150,3351,3136,3351v-15,,-27,-8,-33,-22c3097,3316,3092,3302,3088,3289v-15,-51,-24,-103,-24,-156c3064,3127,3062,3121,3061,3117v-8,-6,-16,-8,-24,-7c3024,3112,3011,3113,2997,3114v-4,,-8,-2,-15,-3c2987,3098,2990,3088,2994,3078v9,-22,9,-44,6,-66c2999,3001,2992,2995,2981,2997v-6,2,-12,4,-17,7c2943,3016,2923,3030,2910,3051v-43,51,-55,109,-33,172c2879,3229,2884,3235,2889,3242v36,-12,73,-20,106,-38c3000,3204,3005,3203,3010,3202v5,,10,1,11,7c3021,3211,3020,3214,3019,3215v-33,48,-80,77,-135,93c2873,3310,2866,3305,2861,3296v-22,-37,-39,-76,-38,-120c2823,3165,2824,3155,2823,3145v-1,-5,-4,-11,-6,-18c2775,3144,2741,3168,2716,3202v-75,103,-93,215,-50,336c2678,3572,2698,3603,2725,3629v3,3,8,5,12,8c2746,3626,2743,3616,2742,3606v,-7,-2,-14,-2,-21c2743,3560,2748,3535,2758,3511v21,-52,59,-89,110,-113c2874,3395,2882,3393,2890,3402v,17,1,36,1,55c2890,3498,2894,3538,2903,3578v10,46,26,90,47,132c2954,3718,2957,3727,2968,3730v9,-7,12,-17,14,-27c2985,3693,2987,3681,2987,3670v1,-10,-1,-20,-3,-30c2982,3630,2979,3620,2975,3611v-4,-10,-9,-21,-14,-30c2957,3572,2948,3566,2946,3553v5,-1,8,-2,12,-1c3019,3563,3066,3596,3101,3647v12,16,12,31,3,48c3078,3746,3080,3800,3096,3853v18,58,52,106,102,140c3234,4018,3272,4031,3316,4031v11,,19,-5,24,-15c3341,4012,3343,4009,3345,4005v32,-74,62,-149,74,-229c3427,3726,3426,3677,3412,3628v-18,-63,-52,-115,-105,-153c3304,3472,3301,3468,3296,3462v10,-2,17,-5,23,-4c3348,3459,3376,3467,3401,3481v47,27,83,65,111,111c3536,3634,3553,3678,3564,3725v16,68,31,135,49,202c3620,3955,3634,3982,3645,4009v2,5,5,9,13,8c3664,4010,3665,4000,3668,3990v7,-26,14,-53,23,-79c3710,3855,3736,3802,3777,3758v23,-25,50,-45,83,-54c3871,3700,3883,3698,3897,3702v-5,9,-14,12,-20,16c3870,3724,3863,3729,3856,3736v-6,5,-11,11,-16,18c3834,3761,3830,3769,3825,3777v-3,7,-6,15,-9,23c3813,3808,3810,3817,3809,3826v-2,8,-1,16,-1,24c3806,3853,3804,3856,3804,3859v-5,47,12,87,41,123c3850,3989,3856,3995,3866,3994v1,-1,2,-1,2,-2c3870,3988,3873,3985,3874,3981v13,-29,33,-53,58,-73c3953,3892,3974,3875,3995,3859v10,-9,20,-17,30,-26c4062,3796,4073,3751,4065,3701v-4,-26,-19,-42,-44,-49c4015,3651,4009,3649,4003,3648v-57,-7,-95,-38,-121,-87c3869,3536,3861,3510,3861,3482v,-7,2,-14,-8,-20c3842,3468,3832,3476,3824,3487v-8,3,-16,7,-25,10c3785,3502,3770,3509,3755,3511v-51,6,-98,-6,-143,-33c3566,3450,3528,3412,3491,3372v-3,-2,-3,-6,-5,-9c3495,3349,3507,3349,3519,3346v28,7,52,22,75,40c3604,3394,3614,3402,3625,3410v14,11,29,22,45,31c3684,3450,3699,3455,3716,3457v55,4,101,-41,111,-82c3829,3365,3832,3356,3834,3346v7,,12,-1,17,-1c3857,3350,3863,3355,3870,3361v34,28,49,66,48,110c3917,3481,3916,3492,3915,3502v-1,18,6,34,19,46c3964,3576,4008,3589,4052,3560v20,-14,37,-32,49,-53c4114,3484,4124,3459,4131,3434v9,-29,17,-59,25,-88c4173,3287,4208,3243,4260,3212v32,-19,63,-38,93,-58c4368,3144,4381,3133,4393,3120v33,-35,44,-77,35,-124c4422,2967,4408,2941,4391,2916v-22,-31,-45,-62,-69,-93c4296,2789,4269,2756,4249,2718v-28,-54,-40,-111,-42,-170c4206,2470,4221,2396,4245,2323v24,-74,55,-144,92,-213c4391,2008,4437,1903,4474,1794v26,-80,33,-161,20,-244c4493,1541,4492,1532,4491,1521v10,1,17,,23,3c4568,1546,4615,1617,4614,1677v,4,-2,9,-3,14c4605,1687,4599,1682,4593,1677v-9,-12,-15,-28,-30,-38c4553,1647,4551,1658,4548,1668v-19,53,-37,106,-55,159c4419,2044,4343,2260,4273,2478v-9,9,-7,20,-7,30c4266,2508,4266,2508,4266,2508v-8,7,-5,17,-5,25c4253,2562,4254,2592,4255,2621v2,58,22,110,61,153c4341,2802,4368,2828,4397,2853v22,20,43,40,61,64c4478,2943,4492,2973,4497,3005v7,44,,82,-35,114c4415,3163,4369,3207,4327,3257v-26,31,-53,62,-77,94c4201,3413,4159,3478,4121,3547v-13,23,-27,46,-36,72c4091,3627,4097,3636,4102,3644v14,22,25,45,30,70c4140,3756,4136,3797,4127,3838v-8,39,-21,77,-37,113c4073,3987,4057,4023,4041,4059v-14,33,-27,66,-35,101c3997,4201,3994,4243,4004,4284v5,23,18,39,42,42c4080,4331,4111,4324,4138,4303v26,-20,45,-47,56,-79c4200,4204,4206,4184,4212,4163v8,-25,15,-51,23,-76c4243,4061,4257,4036,4276,4016v28,-31,60,-51,105,-42c4387,3975,4393,3975,4399,3974v42,-4,82,-16,118,-36c4561,3913,4605,3889,4648,3865v22,-12,45,-19,69,-24c4773,3829,4824,3841,4870,3874v41,28,71,67,97,109c5004,4043,5041,4104,5079,4165v42,66,99,118,169,155c5253,4323,5257,4327,5264,4331v-11,10,-21,17,-29,25c5207,4382,5196,4413,5208,4450v14,45,36,86,60,126c5271,4582,5272,4589,5275,4595v22,49,8,92,-23,130c5238,4742,5219,4748,5197,4743v-6,-2,-12,-4,-18,-5c5175,4734,5171,4730,5166,4726v-37,-53,-75,-107,-113,-160c5047,4557,5040,4548,5034,4539v-3,-3,1,-8,8,-11c5049,4535,5056,4543,5064,4549v24,22,49,43,74,63c5155,4627,5173,4640,5190,4654v7,7,13,13,20,19c5214,4676,5218,4679,5225,4675v4,-14,3,-29,1,-44c5217,4564,5192,4503,5152,4449v-12,-15,-26,-22,-45,-20c5081,4432,5054,4433,5028,4434v-68,3,-136,5,-204,9c4804,4444,4783,4448,4764,4455v-50,19,-72,63,-62,115c4710,4610,4729,4644,4758,4673v42,39,90,67,147,78c4926,4755,4949,4755,4971,4757v6,1,12,-1,14,-11c4981,4742,4977,4737,4972,4732v-3,-8,-5,-16,-9,-23c4927,4649,4890,4588,4853,4527v-2,-10,2,-18,12,-21c4871,4503,4878,4501,4885,4501v30,1,53,15,68,40c4961,4554,4966,4570,4971,4585v5,17,7,34,11,50c4981,4645,4981,4654,4988,4661v,,,,,c4987,4668,4988,4675,4994,4680v2,6,5,11,7,17c5003,4701,5005,4705,5007,4709v7,13,11,28,25,37c5033,4752,5037,4755,5043,4756v1,3,1,7,1,10c5054,4775,5064,4784,5074,4792v31,25,65,42,104,49c5209,4846,5237,4840,5263,4824v8,-4,15,-10,22,-16c5369,4741,5463,4727,5565,4750v65,15,122,46,168,95c5753,4866,5768,4889,5780,4915v3,5,3,11,4,18c5774,4935,5767,4930,5760,4927v-52,-26,-107,-36,-166,-35c5520,4894,5453,4920,5394,4964v-8,6,-17,11,-25,17c5367,4970,5373,4962,5379,4953v35,-48,80,-83,137,-102c5523,4848,5531,4845,5538,4842v26,-3,51,-7,76,-10c5618,4832,5622,4831,5622,4824v-14,-12,-31,-19,-50,-23c5530,4794,5489,4798,5449,4811v-33,11,-65,24,-94,42c5318,4875,5281,4899,5244,4922v-43,24,-88,45,-134,62c5101,4985,5092,4984,5085,4991v-12,1,-24,3,-37,5c5005,5000,4966,4991,4930,4965v-2,-2,-4,-6,-8,-12c4942,4954,4958,4955,4974,4955v52,1,100,-11,145,-38c5124,4913,5129,4907,5134,4902v-4,-5,-7,-10,-11,-13c5096,4866,5065,4849,5030,4839v-31,-9,-64,-9,-96,-8c4857,4835,4795,4868,4746,4926v-7,8,-15,16,-15,30c4747,4964,4764,4971,4780,4979v25,18,48,38,68,61c4847,5040,4847,5040,4847,5040v1,4,1,8,1,12c4847,5053,4847,5053,4847,5053v-16,,-32,,-49,-1c4793,5050,4787,5048,4781,5046v-45,-16,-82,-44,-109,-84c4668,4957,4666,4950,4663,4943v13,-7,23,-13,34,-19c4736,4901,4765,4870,4787,4831v3,-6,8,-13,1,-20c4784,4812,4780,4813,4777,4815v-33,19,-69,26,-106,24c4651,4839,4630,4838,4610,4837v-2,-1,-4,-2,-6,-2c4556,4826,4509,4817,4460,4809v-43,-7,-86,-8,-130,3c4226,4837,4151,4900,4099,4991v-24,41,-35,87,-41,133c4048,5136,4058,5152,4049,5166v-22,10,-39,-13,-60,-14c3984,5161,3985,5170,3988,5179v7,30,14,59,21,89c4010,5272,4012,5278,4004,5280v-21,-27,-20,-63,-35,-91c3959,5185,3952,5188,3945,5192v-17,7,-34,13,-53,14c3873,5207,3854,5211,3835,5214v-2,4,-5,7,-6,11c3812,5259,3797,5293,3780,5327v-2,5,-3,14,-13,13c3757,5308,3777,5281,3784,5251v-8,-3,-15,-8,-21,-7c3735,5249,3708,5255,3683,5270v-23,12,-40,31,-59,48c3603,5337,3590,5361,3581,5387v-3,11,-7,21,-11,32c3569,5422,3567,5426,3566,5429v-7,,-12,-3,-12,-9c3553,5417,3556,5413,3556,5409v-1,-4,-3,-9,-5,-10c3548,5397,3543,5399,3540,5400v-4,2,-8,5,-11,7c3511,5396,3495,5386,3478,5376v-12,9,-22,16,-33,24c3435,5408,3429,5421,3414,5423v-5,-12,-3,-23,-3,-34c3410,5377,3412,5364,3410,5352v-9,-50,-24,-98,-51,-142c3357,5206,3356,5200,3356,5195v,-2,3,-4,6,-7c3370,5193,3377,5198,3384,5203v1,7,2,13,3,19c3388,5229,3392,5233,3398,5235v11,2,23,3,32,-5c3433,5227,3437,5226,3440,5223v10,-13,23,-22,39,-28c3497,5189,3513,5179,3531,5170v13,-6,23,-18,24,-32c3557,5119,3563,5103,3571,5086v10,-19,10,-39,-4,-57c3565,5025,3563,5021,3561,5017v9,-12,23,-12,33,-17c3602,4999,3608,5001,3612,5008v1,35,2,70,-7,104c3602,5121,3598,5129,3595,5138v-3,6,-5,12,-8,18c3573,5178,3558,5200,3537,5216v-16,13,-34,23,-51,34c3469,5261,3467,5277,3482,5292v19,20,46,23,69,8c3569,5288,3583,5273,3595,5255v3,-6,9,-11,13,-16c3610,5239,3610,5239,3610,5239v,-1,,-1,,-1c3611,5237,3612,5236,3612,5234v20,-14,41,-28,61,-41c3679,5191,3685,5189,3691,5187v8,1,15,,21,-6c3762,5173,3812,5164,3862,5155v50,-9,95,-31,130,-68c4009,5068,4025,5048,4039,5027v25,-41,49,-82,73,-123c4140,4853,4178,4812,4224,4777v31,-16,62,-30,97,-31c4339,4749,4357,4753,4375,4756v38,7,75,5,111,-8c4542,4726,4586,4690,4621,4643v20,-27,36,-55,49,-85c4684,4524,4698,4489,4711,4454v3,-8,7,-18,-2,-27c4704,4428,4698,4429,4692,4430v-17,6,-35,12,-52,17c4636,4449,4632,4450,4628,4452v-2,1,-4,1,-6,1c4620,4454,4618,4455,4616,4456v-4,1,-8,2,-12,4c4600,4461,4595,4463,4591,4464v-8,4,-16,3,-21,-5c4565,4452,4562,4443,4558,4435v-5,-10,-10,-21,-15,-32c4539,4394,4536,4384,4531,4375v-21,-43,-38,-87,-53,-132c4476,4236,4471,4230,4477,4221v7,2,15,4,22,5c4503,4230,4506,4233,4511,4236v41,29,66,68,76,117c4589,4363,4591,4374,4593,4385v-2,10,-4,20,1,30c4606,4420,4616,4415,4626,4410v16,-7,28,-20,38,-36c4641,4347,4620,4320,4608,4287v-12,-33,-21,-67,-14,-110c4599,4190,4602,4196,4604,4202v21,67,66,114,126,147c4769,4371,4812,4379,4857,4374v4,,9,-3,13,-4c4868,4357,4860,4350,4853,4342v-38,-45,-67,-96,-88,-152c4746,4138,4735,4084,4736,4029v,-7,1,-14,2,-21c4755,4008,4763,4020,4774,4026v17,19,29,42,38,66c4812,4118,4812,4144,4812,4171v14,8,28,16,42,25c4858,4200,4862,4204,4867,4208v2,2,5,4,8,7c4884,4227,4893,4240,4903,4252v14,25,28,50,43,74c4967,4359,4995,4382,5031,4398v20,9,41,10,62,1c5110,4392,5114,4385,5113,4366v-1,-8,-2,-16,-2,-24c5106,4298,5097,4256,5080,4215v-10,-25,-24,-47,-41,-67c5007,4111,4965,4091,4916,4086v-6,,-14,2,-19,-8c4899,4070,4901,4062,4903,4053v10,-36,1,-69,-21,-98c4863,3929,4837,3916,4804,3914v-32,-1,-62,9,-91,22c4685,3950,4659,3969,4634,3988v-5,,-11,,-13,-7c4632,3965,4645,3951,4646,3931v-3,-1,-4,-2,-4,-1c4638,3933,4634,3936,4630,3939v-19,20,-42,35,-69,44c4530,3994,4497,4003,4464,4008v-26,4,-52,9,-77,16c4345,4036,4308,4057,4278,4090v-15,17,-26,36,-26,60c4251,4163,4254,4178,4258,4191v8,33,1,61,-20,86c4226,4291,4212,4303,4197,4314v-28,21,-61,32,-94,42c4071,4365,4039,4375,4007,4386v-16,6,-32,13,-47,21c3943,4417,3926,4429,3915,4447v-2,2,-5,4,-7,6c3902,4441,3904,4429,3907,4417v8,-39,16,-78,25,-116c3955,4203,3983,4106,4021,4013v21,-52,42,-104,63,-156c4087,3850,4093,3843,4087,3833v-15,2,-26,13,-37,22c3981,3912,3930,3982,3897,4065v-7,20,-14,40,-22,60c3874,4129,3872,4132,3868,4138v-5,-9,-8,-15,-11,-21c3848,4093,3840,4069,3829,4046v-19,-42,-44,-80,-74,-115c3750,3925,3746,3917,3734,3918v-8,9,-10,21,-10,33c3724,3981,3726,4010,3736,4038v17,47,36,93,54,140c3794,4191,3797,4205,3801,4219v12,42,13,84,5,127c3795,4397,3774,4444,3742,4487v-48,65,-107,116,-177,155c3555,4648,3546,4655,3537,4661v-7,-2,-15,8,-22,-3c3519,4649,3523,4639,3527,4630v6,-5,6,-11,6,-18c3533,4612,3533,4612,3533,4612v4,-6,9,-13,12,-20c3566,4545,3581,4497,3587,4446v6,-47,10,-95,3,-142c3588,4292,3586,4280,3588,4268v3,,6,,7,1c3598,4272,3601,4274,3603,4278v48,79,54,162,15,247c3614,4532,3612,4539,3609,4546v2,2,3,3,4,3c3617,4549,3621,4550,3624,4548v57,-18,89,-58,105,-113c3729,4435,3729,4435,3729,4435v,-1,1,-2,2,-3c3754,4361,3749,4290,3725,4220v-11,-31,-28,-58,-44,-86c3646,4075,3611,4017,3578,3957v-15,-27,-26,-56,-39,-85c3539,3872,3539,3872,3539,3872v,-3,,-6,,-9c3531,3829,3527,3795,3525,3760v-1,-26,-7,-52,-12,-78c3508,3663,3499,3646,3484,3633v-5,-4,-11,-5,-15,-8c3461,3634,3465,3643,3466,3650v7,36,3,71,-6,106c3447,3803,3434,3850,3420,3897v-20,68,-20,136,7,203c3446,4146,3465,4192,3485,4238v3,17,8,32,17,47c3502,4286,3502,4286,3502,4286v,8,1,16,6,23c3510,4317,3512,4325,3514,4334v,6,-1,12,-1,18c3514,4385,3512,4418,3503,4450v-1,3,-1,6,-1,9c3502,4459,3502,4459,3502,4459v-2,4,-4,8,-6,12c3496,4471,3496,4471,3496,4471v-7,10,-15,21,-23,31c3465,4511,3457,4521,3442,4524v,-6,-1,-11,-1,-16c3441,4508,3441,4508,3441,4508v5,-3,6,-8,6,-13c3449,4490,3451,4486,3452,4481v11,-41,14,-82,9,-124c3452,4281,3422,4215,3371,4158v-43,-48,-95,-80,-156,-96c3199,4052,3184,4042,3166,4037v,,,,,c3146,4018,3126,3999,3106,3980v-7,-9,-13,-18,-19,-27c3048,3896,3027,3833,3030,3763v,-14,1,-28,2,-42c3032,3717,3034,3712,3026,3710v-2,4,-5,7,-7,11c3008,3745,2997,3767,2988,3791v-21,52,-36,106,-37,163c2949,4041,2983,4108,3058,4153v12,7,25,13,37,20c3098,4174,3100,4176,3103,4177v9,5,18,10,27,14c3131,4193,3133,4194,3134,4196v8,7,17,12,28,13c3170,4215,3178,4221,3186,4227v1,1,3,3,4,4c3192,4233,3192,4233,3192,4233v1,2,3,3,4,4c3198,4239,3198,4239,3198,4239v4,4,7,8,11,11c3210,4251,3210,4251,3210,4251v6,9,12,19,18,28c3244,4302,3247,4329,3246,4357v-9,4,-14,-1,-19,-7c3227,4341,3224,4334,3215,4330v,1,,1,,1c3215,4329,3215,4326,3213,4325v-32,-45,-74,-76,-125,-96c3084,4228,3080,4229,3076,4229v,4,-1,6,,7c3095,4262,3113,4287,3132,4312v2,5,4,11,7,16c3158,4367,3171,4408,3180,4451v1,5,3,9,4,14c3185,4475,3185,4485,3187,4495v6,40,5,79,2,119c3183,4686,3166,4756,3142,4824v-21,60,-46,118,-72,175c3066,5006,3064,5014,3062,5021v,,,,,c3060,5023,3057,5026,3055,5028v-2,-1,-3,-1,-5,-1c3050,5006,3052,4985,3051,4963v-6,-89,-50,-156,-130,-195c2844,4731,2767,4737,2693,4779v-88,51,-183,65,-282,46c2400,4823,2389,4821,2378,4818v-36,-12,-72,-23,-105,-41c2178,4726,2108,4653,2074,4548v-14,-43,-39,-80,-71,-112c1965,4399,1921,4369,1876,4340v-50,-32,-100,-65,-140,-111c1703,4192,1678,4150,1670,4100v-2,-16,-5,-32,7,-48c1687,4055,1696,4059,1705,4063v15,7,29,16,43,23c1850,4137,1952,4189,2054,4240v6,3,13,4,19,6c2089,4229,2089,4229,2090,4217v3,-24,,-47,-14,-67c2068,4138,2059,4127,2050,4116v-24,-27,-54,-46,-86,-63c1934,4038,1904,4023,1874,4008v-29,-14,-53,-33,-74,-58c1782,3930,1770,3906,1771,3878v,-6,-2,-13,-3,-22c1756,3859,1747,3861,1737,3863v-30,7,-59,3,-86,-12c1645,3847,1638,3844,1639,3835v,-8,7,-11,13,-15c1654,3819,1656,3818,1658,3817v72,-29,158,-7,195,70c1858,3897,1862,3908,1868,3917v6,9,13,19,21,26c1900,3954,1918,3955,1932,3948v11,-6,13,-15,5,-25c1931,3915,1924,3907,1918,3899v-38,-50,-46,-107,-34,-168c1885,3725,1887,3717,1897,3715v4,4,8,9,11,14c1915,3743,1924,3757,1930,3772v8,23,25,34,48,37c1990,3810,2002,3811,2014,3809v45,-5,83,-26,114,-59c2141,3736,2154,3721,2157,3701v7,-11,15,-21,9,-35c2164,3666,2161,3665,2160,3666v-6,3,-12,7,-18,11c2110,3699,2074,3713,2035,3716v-10,1,-20,2,-28,-5c2007,3709,2007,3708,2007,3707v6,-8,12,-17,17,-25c2030,3678,2035,3673,2041,3669v51,-41,108,-64,175,-60c2222,3609,2230,3609,2233,3619v-3,7,-7,16,-11,24c2196,3703,2201,3760,2238,3813v3,4,8,6,13,10c2255,3815,2260,3810,2262,3803v23,-57,47,-115,65,-176c2319,3620,2312,3613,2304,3607v-27,-25,-53,-51,-70,-84c2213,3482,2192,3441,2172,3400v-25,-49,-54,-96,-96,-133c2047,3241,2013,3223,1974,3217v-21,-3,-23,-4,-25,-27c1946,3167,1944,3144,1942,3120v-4,-34,-7,-68,-11,-103c1930,3009,1929,3001,1926,2994v-6,-17,-16,-22,-33,-22c1879,2973,1867,2978,1857,2987v-8,9,-16,18,-24,28c1830,3019,1826,3018,1823,3017v-7,-11,-14,-23,-21,-33c1768,2938,1725,2907,1670,2892v-10,-3,-19,-7,-30,-2c1633,2901,1636,2913,1639,2924v1,4,,8,2,12c1660,2999,1699,3044,1759,3071v5,6,11,7,19,6c1778,3077,1778,3077,1778,3077v5,2,10,4,16,7c1804,3089,1817,3086,1827,3095v-46,18,-92,18,-137,3c1673,3092,1658,3085,1642,3078v-6,-2,-11,-4,-18,-6c1614,3089,1618,3105,1622,3120v1,17,8,32,17,46c1664,3204,1698,3226,1745,3225v37,,67,-13,93,-39c1846,3179,1852,3169,1864,3164v13,9,18,21,16,37c1879,3208,1877,3215,1876,3222v-22,34,-54,47,-94,44c1766,3265,1750,3264,1734,3262v-32,-3,-61,3,-88,19c1631,3290,1621,3302,1616,3318v-4,11,-4,20,4,29c1629,3367,1648,3376,1667,3382v44,14,89,13,131,-6c1838,3358,1870,3331,1889,3290v3,-7,8,-13,13,-22c1923,3296,1942,3321,1961,3346v23,31,51,57,87,75c2071,3433,2094,3445,2117,3458v5,2,8,5,14,9c2119,3478,2106,3480,2094,3484v-55,15,-110,30,-164,46c1911,3535,1893,3540,1874,3546v-6,1,-12,2,-17,-3c1863,3538,1870,3532,1876,3527v37,-26,74,-53,110,-80c1989,3445,1990,3441,1992,3437v-13,-16,-30,-26,-47,-35c1941,3400,1937,3397,1933,3394v-29,-15,-26,-18,-57,5c1872,3402,1869,3406,1865,3409v-33,33,-57,72,-74,114c1784,3539,1781,3556,1776,3573v-5,11,-6,23,-2,34c1785,3615,1797,3615,1808,3615v56,1,111,-8,165,-25c1988,3585,2002,3580,2017,3576v3,-1,6,,13,c2026,3583,2024,3588,2021,3591v-37,48,-83,80,-143,92c1845,3689,1815,3683,1786,3671v-15,-6,-27,-15,-37,-27c1731,3619,1719,3591,1716,3560v-2,-31,4,-59,21,-85c1740,3471,1740,3465,1741,3457v-11,,-20,-1,-29,-1c1645,3459,1568,3393,1585,3301v1,-5,1,-10,2,-15c1597,3265,1607,3244,1618,3222v-4,-3,-8,-7,-12,-9c1588,3206,1569,3200,1550,3199v-32,-3,-63,2,-94,10c1391,3227,1342,3266,1309,3325v-8,14,-16,28,-15,46c1308,3385,1325,3393,1345,3397v36,13,73,19,111,13c1474,3407,1492,3403,1509,3412v-8,8,-17,16,-25,25c1435,3488,1397,3546,1377,3615v-2,5,-1,11,-1,18c1396,3637,1414,3635,1431,3628v30,2,60,-6,90,-9c1553,3616,1585,3612,1617,3609v5,,11,3,16,5c1613,3627,1592,3640,1571,3653v-24,16,-43,37,-56,63c1506,3736,1502,3756,1507,3779v9,37,27,68,68,78c1577,3858,1579,3863,1581,3866v-14,4,-27,10,-41,11c1479,3881,1427,3834,1438,3760v3,-15,9,-29,18,-42c1458,3714,1458,3709,1458,3705v-3,-2,-5,-3,-7,-4c1447,3701,1443,3700,1439,3700v-36,-1,-70,-12,-102,-27c1319,3665,1316,3658,1320,3639v1,-5,2,-10,4,-15c1329,3610,1334,3596,1339,3581v9,-27,19,-54,27,-81c1370,3488,1367,3482,1355,3475v-8,-4,-16,-8,-23,-13c1258,3414,1234,3304,1308,3232v17,-17,36,-29,58,-38c1376,3190,1377,3182,1369,3176v-9,-7,-18,-13,-28,-20c1237,3086,1132,3015,1028,2944,889,2850,750,2756,611,2661,536,2610,465,2554,406,2484v-17,-19,-31,-40,-46,-61c358,2421,355,2417,359,2412v5,1,11,3,17,5c377,2419,377,2419,377,2419v3,2,6,4,9,6c388,2427,388,2427,388,2427v1,2,2,3,5,4c394,2432,394,2432,394,2432v4,8,9,14,18,15c420,2455,427,2464,436,2470v64,51,127,102,192,151c738,2704,854,2779,979,2837v29,13,58,25,87,37c1074,2877,1082,2883,1092,2878v-1,-10,-9,-13,-15,-18c945,2763,814,2665,682,2567,564,2479,445,2391,327,2303v-49,-37,-98,-73,-147,-110c172,2188,165,2180,152,2179v,5,-1,9,1,13c167,2224,182,2256,197,2289v2,2,5,5,7,7c205,2297,205,2297,205,2297v1,17,11,30,19,44c265,2414,314,2482,369,2545v69,76,144,147,224,211c653,2803,715,2848,779,2889v97,64,198,122,301,176c1099,3075,1117,3085,1136,3095v7,4,12,9,13,16c1139,3111,1129,3112,1119,3111v-89,-9,-178,-18,-267,-30c753,3068,653,3052,554,3035,452,3018,350,3000,249,2976v-11,-2,-22,-6,-35,-1c217,2980,218,2985,222,2988v26,24,52,48,86,62c314,3061,326,3065,336,3072v73,45,147,86,226,119c611,3212,659,3234,711,3247v51,13,102,26,153,38c919,3297,974,3305,1030,3309v52,3,103,4,155,7c1191,3316,1196,3317,1201,3318v1,4,2,7,2,8c1201,3330,1200,3334,1197,3337v-20,23,-46,39,-77,46c1115,3384,1110,3386,1106,3387v-5,2,-13,-1,-16,8c1096,3403,1103,3409,1113,3413v15,7,30,13,45,18c1166,3434,1174,3435,1179,3442v-4,2,-9,4,-14,6c1107,3465,1049,3481,991,3498v-11,3,-22,3,-31,-5c957,3490,952,3490,949,3488v-41,-23,-84,-22,-128,-10c783,3487,745,3499,707,3510v-35,10,-69,19,-104,23c569,3537,535,3536,504,3521v-7,-3,-13,-6,-14,-15c496,3497,506,3498,514,3495v47,-12,95,-24,142,-36c729,3441,802,3422,875,3404v45,-11,89,-22,134,-34c1015,3369,1021,3365,1033,3360v-15,-3,-23,-6,-32,-7c915,3342,830,3324,746,3302v-78,-21,-155,-49,-230,-80c425,3184,339,3139,255,3088v-28,-17,-54,-36,-74,-62c167,3006,156,2986,157,2961v,-25,10,-46,27,-62c203,2880,226,2874,251,2885v24,10,47,21,70,30c406,2950,493,2973,583,2986v64,9,128,11,192,10c778,2996,781,2995,784,2995v4,-6,2,-10,-3,-13c755,2963,728,2945,702,2926,463,2748,273,2527,131,2265v-10,-20,-18,-41,-25,-62c100,2187,99,2169,102,2152v5,-29,22,-50,49,-61c168,2084,181,2086,193,2100v15,17,31,35,46,52c330,2255,436,2341,551,2416v26,17,53,34,79,51c635,2469,639,2472,644,2475v4,-8,2,-13,-4,-16c637,2458,635,2456,632,2454v-5,-7,-11,-14,-17,-21c424,2236,275,2010,160,1761,100,1629,53,1493,17,1352,8,1315,,1279,1,1241v1,-22,3,-43,12,-63c18,1166,26,1155,35,1145v5,-6,15,-10,23,-13c68,1129,75,1132,81,1142v10,18,21,37,31,56c209,1378,327,1544,460,1698v72,84,149,162,230,237c698,1942,705,1948,714,1955v1,1,5,-1,7,-1c725,1948,719,1944,718,1940v-2,-5,-5,-10,-4,-14c718,1912,713,1900,708,1888v-21,-50,-43,-100,-62,-150c604,1632,571,1523,538,1414v-27,-93,-51,-187,-72,-281c444,1034,424,936,410,836,401,768,396,700,403,631v6,-69,21,-137,59,-196c475,414,492,396,507,377v4,-5,9,-8,14,-12c524,363,528,362,534,359v3,8,7,15,8,23c551,417,559,453,567,489v43,182,98,361,163,537c759,1108,790,1188,825,1268v39,88,79,176,119,264c955,1555,965,1578,972,1603v12,38,29,74,53,106c1030,1715,1034,1722,1045,1724v1,-6,1,-11,1,-15c1041,1660,1035,1612,1030,1563v-3,-26,-5,-53,-8,-79c1012,1379,1006,1273,1006,1167v-1,-91,-1,-181,1,-272c1008,801,1013,708,1024,615v7,-63,13,-126,21,-189c1054,356,1066,285,1077,215v,-2,1,-4,2,-6c1087,204,1087,204,1082,197v1,-6,2,-12,3,-18c1094,174,1094,174,1087,167v2,-26,5,-51,13,-75c1103,82,1109,73,1113,63v12,-2,11,-11,11,-19c1124,44,1124,44,1124,44v15,-2,23,-10,24,-25c1148,19,1150,18,1150,18v13,2,23,-1,29,-13c1189,,1199,1,1209,5v4,9,5,9,12,3c1239,10,1249,24,1258,36v12,17,21,36,24,57c1276,100,1276,100,1285,105v1,17,2,33,4,49c1287,157,1284,159,1284,162v-1,23,-1,46,,70c1284,235,1289,237,1291,240v4,23,7,45,10,68c1302,318,1301,328,1301,338v-8,12,-8,14,1,24c1304,383,1305,403,1306,424v-7,12,-9,25,3,36c1310,481,1312,501,1313,521v-8,10,-8,10,1,19xm2285,4600v-2,-2,-4,-4,-6,-6c2279,4594,2279,4594,2279,4594v-4,-4,-8,-8,-12,-13c2267,4582,2267,4582,2267,4582v-2,-3,-4,-5,-6,-8c2253,4563,2245,4551,2237,4540v,-7,,-15,-7,-20c2230,4520,2230,4520,2230,4520v-2,-20,-5,-40,-7,-60c2222,4457,2220,4454,2219,4452v,-8,-1,-15,-1,-23c2218,4416,2219,4403,2218,4389v,-9,2,-20,-5,-29c2208,4303,2185,4252,2151,4207v-5,-7,-10,-16,-21,-15c2117,4198,2113,4208,2115,4222v1,10,-1,22,2,32c2121,4272,2128,4289,2135,4307v-1,6,-1,12,-3,17c2129,4337,2121,4345,2107,4344v-1,-1,-2,-2,-4,-1c2101,4341,2098,4339,2096,4337v,,,,,c2095,4333,2094,4329,2091,4326v-25,-34,-58,-59,-98,-75c1928,4226,1859,4212,1792,4193v-4,-1,-8,-2,-12,-2c1769,4191,1763,4201,1768,4210v4,9,10,18,17,25c1815,4268,1853,4289,1897,4299v20,5,41,9,62,13c1976,4316,1992,4323,2007,4332v7,5,14,11,22,16c2032,4352,2036,4357,2040,4361v,3,,7,2,9c2061,4394,2070,4422,2078,4450v7,22,13,45,20,67c2115,4572,2145,4619,2189,4656v63,52,133,93,209,125c2423,4791,2450,4794,2478,4791v35,-4,68,-15,100,-28c2583,4761,2587,4756,2592,4753v-1,,-1,,-1,c2600,4755,2607,4753,2612,4747v11,-5,22,-9,33,-14c2650,4732,2654,4730,2658,4728v,,,,,c2667,4725,2676,4723,2684,4720v45,-16,91,-26,139,-22c2830,4705,2839,4704,2849,4703v3,,7,1,10,1c2873,4711,2888,4714,2903,4716v12,4,24,9,37,13c2948,4734,2957,4740,2966,4745v12,7,24,14,36,22c3024,4783,3043,4803,3060,4825v5,5,9,12,17,10c3089,4828,3087,4816,3087,4805v,-24,,-47,6,-70c3100,4720,3108,4705,3115,4690v6,-11,12,-22,16,-33c3138,4637,3149,4618,3148,4596v1,-3,3,-5,4,-8c3162,4547,3161,4507,3152,4467v-13,-54,-39,-100,-84,-135c3039,4309,3005,4295,2971,4283v-100,-35,-164,-103,-191,-205c2778,4070,2776,4062,2773,4054v-4,-11,-14,-13,-24,-6c2741,4055,2738,4063,2739,4073v,26,-1,53,2,79c2748,4209,2767,4263,2794,4313v24,46,49,92,74,137c2870,4454,2875,4457,2879,4461v-2,5,-3,10,-9,11c2849,4475,2831,4469,2817,4455v-15,-16,-29,-32,-44,-47c2762,4395,2751,4382,2739,4369v-14,-15,-32,-21,-52,-22c2667,4347,2646,4345,2626,4341v-22,-4,-43,-10,-65,-17c2537,4316,2518,4298,2499,4282v-11,-21,-20,-42,-24,-65c2474,4211,2472,4205,2469,4200v-3,-6,-8,-10,-16,-6c2452,4197,2451,4201,2450,4205v-8,31,-5,63,1,94c2459,4348,2477,4392,2506,4433v28,39,66,65,104,93c2611,4527,2614,4526,2616,4527v,-1,,-1,,-1c2618,4528,2620,4530,2622,4532v3,8,7,15,9,23c2633,4567,2624,4577,2612,4575v-6,-1,-12,-2,-18,-5c2514,4538,2462,4480,2432,4399v-11,-28,-13,-57,-13,-86c2418,4263,2414,4214,2395,4166v-5,-14,-7,-29,-10,-44c2385,4119,2387,4115,2389,4111v20,9,21,34,41,43c2433,4150,2436,4146,2438,4142v3,-4,7,-8,9,-12c2457,4100,2462,4069,2460,4037v-3,-40,-6,-79,-10,-119c2446,3876,2441,3833,2437,3791v-1,-7,-2,-12,-11,-14c2416,3779,2411,3788,2406,3797v-6,9,-11,20,-16,29c2367,3868,2332,3891,2284,3892v-9,1,-18,1,-27,1c2236,3888,2217,3878,2200,3866v-7,-7,-14,-15,-20,-23c2168,3829,2154,3825,2136,3829v-16,4,-33,8,-50,12c2045,3853,2004,3849,1964,3833v-6,-3,-12,-6,-19,-9c1936,3821,1929,3827,1931,3837v1,7,4,14,7,20c1954,3884,1979,3898,2010,3902v24,3,48,4,72,5c2094,3908,2107,3906,2119,3906v10,4,21,7,30,12c2158,3922,2163,3930,2162,3940v-1,12,-10,19,-20,21c2133,3963,2122,3962,2112,3961v-24,-3,-47,-6,-71,-9c2025,3944,2010,3945,1994,3948v-8,11,-15,22,-22,34c1960,3981,1949,3978,1938,3979v-13,,-24,5,-28,19c1916,4010,1926,4017,1939,4019v14,2,28,3,42,5c1999,4026,2018,4027,2035,4031v51,11,101,26,149,45c2238,4098,2288,4127,2327,4173v2,2,5,3,7,5c2334,4178,2334,4178,2334,4178v-1,2,,3,1,5c2341,4192,2347,4201,2353,4210v2,7,5,14,8,20c2374,4259,2377,4289,2376,4319v,19,-5,37,-15,52c2357,4378,2351,4382,2342,4377v,-4,-1,-7,-2,-11c2336,4335,2334,4303,2327,4272v-5,-26,-14,-53,-31,-75c2294,4187,2287,4181,2279,4176v-8,-4,-17,1,-17,10c2262,4191,2262,4196,2263,4201v5,24,4,49,,73c2261,4296,2258,4319,2256,4341v-10,85,12,160,72,221c2373,4610,2428,4638,2494,4643v35,3,69,9,103,14c2603,4665,2613,4670,2613,4684v-5,4,-10,10,-17,13c2575,4706,2554,4711,2531,4706v-76,-15,-146,-42,-212,-82c2312,4616,2304,4610,2292,4611v1,,1,,1,c2292,4606,2291,4601,2285,4600xm4848,4215v-9,-9,-11,-9,-18,1c4830,4222,4831,4227,4831,4233v1,21,13,37,28,51c4867,4291,4875,4287,4878,4275v,-2,-1,-4,-1,-6c4876,4246,4864,4230,4848,4215xm2751,2965v-24,20,-35,48,-42,76c2703,3067,2698,3094,2710,3121v16,6,28,,40,-7c2765,3105,2780,3096,2794,3087v10,-3,20,-6,29,-9c2832,3075,2836,3068,2836,3060v1,-9,-4,-13,-11,-16c2798,3034,2790,3012,2787,2987v-1,-7,,-14,,-21c2786,2957,2782,2949,2771,2945v-9,4,-16,11,-20,20xm1216,2998v11,27,31,47,53,65c1306,3094,1350,3114,1397,3125v40,10,81,16,122,24c1533,3151,1546,3147,1556,3138v11,-10,12,-25,1,-35c1551,3097,1544,3093,1537,3090v-38,-13,-76,-22,-116,-25c1397,3063,1372,3058,1350,3048v-13,-5,-25,-12,-30,-27c1324,3017,1326,3015,1329,3012v28,-11,55,-11,84,-4c1441,3014,1468,3020,1496,3026v27,6,54,12,81,18c1584,3046,1592,3049,1599,3042v3,-22,1,-38,-10,-71c1588,2961,1588,2951,1587,2941v-8,-37,2,-70,26,-98c1616,2839,1620,2836,1623,2831v3,-5,2,-11,-2,-16c1614,2763,1586,2725,1544,2696v-52,-38,-108,-67,-169,-89c1355,2600,1334,2596,1313,2594v-30,-3,-50,17,-53,49c1255,2659,1259,2675,1266,2690v15,29,37,54,59,77c1384,2829,1453,2877,1531,2912v3,2,7,4,10,6c1554,2927,1556,2943,1546,2955v-3,4,-7,7,-11,10c1521,2969,1507,2967,1493,2962v-5,-2,-11,-4,-17,-7c1445,2941,1413,2935,1379,2938v-56,6,-111,10,-166,16c1208,2954,1203,2956,1198,2957v-3,19,8,30,18,41xm2579,2855v-1,3,-4,6,-5,10c2568,2892,2577,2917,2582,2943v2,12,12,18,23,21c2618,2967,2632,2967,2644,2962v30,-13,61,-23,83,-49c2733,2907,2741,2902,2748,2896v16,-12,32,-23,46,-35c2804,2853,2815,2845,2821,2832v19,-15,33,-34,39,-58c2851,2764,2841,2765,2831,2765v-18,,-35,1,-52,1c2755,2766,2732,2761,2712,2748v-12,-8,-24,-10,-38,-8c2645,2743,2624,2760,2609,2785v-13,22,-25,44,-30,70xm1662,2481v-4,-2,-8,-3,-11,-5c1618,2458,1593,2432,1570,2403v-25,-30,-50,-61,-76,-92c1472,2284,1447,2261,1418,2242v-21,-13,-43,-23,-69,-22c1340,2220,1334,2229,1339,2237v5,9,12,18,19,27c1364,2271,1371,2277,1376,2285v6,6,7,14,2,22c1372,2306,1366,2304,1360,2303v-19,-3,-26,6,-21,25c1341,2334,1343,2340,1346,2345v14,28,27,57,43,84c1436,2505,1496,2570,1564,2628v17,15,36,26,59,31c1666,2668,1705,2628,1689,2591v-1,-3,-2,-5,-3,-8c1685,2559,1693,2538,1697,2515v6,-11,12,-21,17,-32c1728,2447,1724,2414,1699,2384v-2,-3,-4,-5,-6,-7c1652,2324,1617,2267,1585,2208v-8,-16,-15,-33,-14,-52c1580,2149,1588,2151,1594,2160v20,27,41,53,61,80c1688,2288,1716,2338,1745,2389v8,15,17,29,28,43c1779,2441,1786,2451,1798,2451v15,-25,9,-48,2,-72c1789,2346,1772,2316,1753,2287v-23,-35,-46,-70,-69,-104c1652,2133,1619,2084,1586,2035v-8,-11,-16,-23,-27,-32c1542,1988,1522,1992,1509,2010v-11,13,-14,29,-12,46c1493,2078,1498,2100,1502,2122v11,72,38,139,75,201c1604,2367,1636,2406,1672,2443v17,17,15,24,-7,36c1664,2480,1663,2480,1662,2481xm2103,2442v-3,2,-6,3,-9,5c2092,2447,2090,2446,2088,2447v-14,4,-15,6,-14,18c2076,2481,2077,2497,2078,2513v,13,-4,24,-12,34c2063,2551,2058,2553,2052,2557v-3,-5,-6,-8,-7,-12c2043,2540,2041,2534,2040,2528v3,-16,6,-32,9,-48c2057,2437,2044,2400,2020,2366v-5,-7,-10,-13,-21,-13c1998,2356,1995,2359,1994,2363v,10,,20,1,30c1997,2410,2002,2427,2003,2444v3,27,9,54,4,82c2004,2530,2002,2534,2000,2538v-7,4,-12,3,-16,-3c1981,2532,1979,2528,1979,2524v-6,-29,-13,-59,-18,-89c1957,2407,1948,2382,1924,2365v-22,-16,-40,-15,-63,3c1845,2380,1839,2396,1838,2415v-1,24,4,47,16,68c1870,2513,1888,2542,1905,2572v11,18,22,36,32,55c1946,2644,1954,2662,1944,2682v-29,-2,-49,-19,-62,-44c1877,2628,1873,2618,1868,2608v-10,-21,-19,-41,-29,-61c1830,2530,1816,2519,1798,2512v-30,-12,-49,-3,-64,27c1726,2550,1723,2564,1725,2576v3,32,14,61,37,85c1808,2710,1858,2752,1923,2774v16,5,18,14,10,28c1931,2806,1928,2809,1925,2812v-39,11,-74,2,-102,-29c1818,2777,1812,2771,1807,2765v-16,-16,-32,-32,-48,-47c1741,2702,1719,2694,1694,2696v-12,1,-23,6,-33,13c1652,2716,1649,2725,1647,2735v-10,28,1,52,18,73c1683,2831,1708,2845,1733,2859v24,14,50,25,77,28c1851,2892,1889,2906,1924,2927v5,3,10,6,16,9c1949,2939,1957,2932,1954,2923v-2,-7,-6,-15,-11,-21c1936,2894,1927,2887,1918,2878v5,-5,8,-11,13,-13c1938,2861,1946,2860,1954,2857v10,-3,20,-6,28,-10c1993,2841,2000,2832,1998,2819v-2,-12,-8,-20,-20,-24c1975,2795,1971,2795,1969,2793v-3,-2,-7,-5,-7,-8c1962,2779,1968,2777,1973,2777v8,2,16,4,24,5c2009,2785,2021,2786,2032,2779v7,-4,9,-11,4,-18c2032,2753,2026,2751,2018,2753v-11,2,-21,5,-32,7c1970,2762,1963,2755,1962,2739v-1,-20,8,-35,24,-46c1999,2683,2014,2676,2028,2668v41,-24,71,-56,87,-102c2119,2555,2126,2545,2132,2534v15,,30,,47,c2180,2527,2181,2520,2180,2513v-7,-26,-13,-53,-22,-79c2142,2385,2123,2336,2105,2287v-37,-105,-72,-212,-97,-321c1986,1872,1969,1777,1965,1680v,-23,-2,-45,-3,-68c1962,1602,1964,1590,1951,1587v-10,-2,-18,5,-23,13c1911,1625,1895,1652,1884,1680v-2,4,-1,10,-2,15c1874,1700,1875,1709,1874,1717v-10,37,-1,70,26,98c1907,1823,1915,1829,1922,1836v15,16,25,35,26,57c1949,1898,1949,1904,1941,1906v-4,-2,-9,-5,-14,-9c1910,1882,1892,1866,1875,1851v-5,-4,-9,-9,-18,-4c1857,1855,1857,1864,1858,1873v2,20,4,41,9,60c1878,1981,1890,2028,1904,2075v16,51,36,101,60,149c1970,2236,1976,2248,1987,2258v19,2,40,,58,10c2050,2281,2048,2293,2048,2305v2,39,12,74,37,105c2092,2419,2097,2431,2103,2441hal2103,2442hdxm1656,1597v-9,22,-12,46,-13,69c1641,1726,1640,1786,1649,1846v10,70,26,139,51,206c1714,2093,1731,2132,1748,2171v21,49,43,97,66,145c1817,2324,1821,2333,1832,2335v13,-7,26,-15,31,-31c1861,2298,1859,2292,1856,2286v-33,-74,-64,-149,-88,-227c1748,1996,1730,1933,1711,1869v-3,-12,-4,-24,-5,-36c1705,1824,1712,1818,1721,1816v4,10,10,20,13,30c1745,1875,1754,1904,1764,1933v35,99,69,198,104,297c1873,2245,1879,2260,1887,2275v11,23,29,38,53,47c1947,2324,1954,2326,1960,2319v3,-11,-4,-19,-8,-28c1935,2252,1916,2213,1900,2174v-29,-68,-51,-137,-74,-207c1813,1925,1799,1884,1786,1842v-3,-11,-6,-22,-7,-33c1777,1787,1783,1778,1803,1768v6,-3,13,-6,19,-9c1823,1752,1824,1746,1823,1740v-2,-33,-13,-63,-24,-94c1781,1600,1763,1555,1749,1508v-31,-99,-53,-200,-65,-304c1670,1090,1662,975,1661,860v-1,-132,,-265,6,-397c1669,420,1675,378,1694,339v1,-3,2,-6,3,-9c1702,315,1699,302,1689,291v-14,-15,-35,-20,-57,-12c1617,285,1603,294,1593,308v-11,14,-21,30,-31,45c1561,353,1560,354,1560,354v-40,66,-68,136,-88,210c1446,657,1431,752,1418,848v-9,67,-8,134,-11,201c1405,1088,1409,1128,1411,1167v2,33,4,65,8,97c1421,1287,1426,1310,1430,1333v,6,,12,1,18c1446,1446,1467,1539,1496,1631v10,32,19,64,29,96c1526,1732,1526,1738,1527,1747v-7,-2,-12,-3,-16,-5c1498,1734,1488,1722,1481,1708v-9,-22,-19,-43,-26,-65c1423,1541,1397,1437,1379,1332v-20,-110,-40,-220,-58,-331c1308,918,1295,835,1284,751v-12,-82,-24,-163,-28,-246c1254,466,1251,426,1248,387v-4,-75,-5,-151,-2,-226c1245,155,1245,150,1245,144v,-7,-1,-14,-1,-21c1247,116,1247,111,1241,106v,-3,,-5,-1,-8c1240,97,1239,95,1238,94,1228,81,1225,63,1209,54v-2,-11,-10,-11,-18,-9c1168,52,1154,69,1150,92v,2,3,5,5,7c1154,104,1153,108,1151,112v-1,4,-2,7,-3,11c1148,125,1147,128,1147,130v-2,4,-3,8,-5,12c1137,163,1133,184,1128,205v-5,17,-9,34,-13,50c1097,324,1086,395,1076,465v-8,64,-13,128,-14,192c1061,687,1059,718,1058,748v-1,9,-1,18,,28c1059,807,1061,839,1063,870v,9,1,18,2,28c1065,926,1068,955,1066,983v-2,36,-5,73,-11,109c1048,1132,1054,1171,1059,1210v7,51,24,99,46,145c1122,1389,1141,1421,1167,1449v3,4,7,8,15,4c1186,1442,1185,1430,1183,1418v-6,-47,-12,-95,-20,-142c1154,1224,1145,1172,1134,1120v-16,-73,-22,-148,-27,-223c1102,810,1105,724,1113,637v2,-20,4,-40,7,-60c1125,542,1130,506,1137,471v4,-21,11,-43,16,-64c1172,415,1178,433,1179,451v,19,-1,37,-3,55c1172,541,1172,575,1175,610v3,37,6,73,9,110c1191,792,1197,864,1205,935v10,88,23,176,35,264c1250,1272,1263,1344,1279,1415v10,47,22,93,34,140c1328,1616,1344,1677,1360,1738v15,55,30,110,46,165c1404,1910,1404,1917,1410,1922v1,6,2,11,4,17c1413,1945,1412,1951,1412,1957v,17,-3,33,-9,48c1394,2025,1392,2046,1392,2068v1,8,4,17,-2,26c1377,2093,1369,2085,1363,2076v-10,-16,-16,-33,-19,-51c1340,2004,1336,1983,1332,1962v-7,-35,-27,-61,-59,-77c1261,1879,1249,1873,1238,1865v-29,-21,-48,-49,-58,-84c1178,1774,1180,1767,1189,1763v13,3,23,12,33,20c1230,1791,1239,1798,1248,1805v3,2,8,3,14,5c1267,1793,1266,1778,1262,1763v-4,-16,-9,-31,-14,-47c1230,1660,1212,1604,1194,1548v-5,-17,-11,-33,-26,-44c1144,1487,1119,1471,1095,1455v-3,-2,-7,-2,-13,-3c1083,1460,1083,1465,1084,1469v14,48,28,96,41,144c1133,1641,1140,1670,1146,1699v5,26,-4,42,-27,55c1114,1757,1110,1758,1106,1760v-4,10,,17,5,24c1120,1796,1129,1807,1136,1819v15,25,25,53,30,82c1176,1957,1199,2006,1243,2043v10,8,17,18,26,26c1288,2088,1297,2111,1296,2138v-1,8,-1,17,,25c1297,2176,1309,2184,1322,2180v3,-1,6,-3,9,-3c1363,2168,1395,2166,1424,2187v6,4,13,6,20,10c1446,2192,1449,2189,1449,2185v2,-8,4,-16,4,-24c1452,2135,1451,2108,1450,2082v,-10,-1,-21,1,-30c1454,2033,1458,2014,1462,1995v5,-8,10,-15,16,-22c1504,1941,1540,1935,1576,1955v5,3,10,6,15,9c1598,1938,1601,1885,1598,1839v1,-1,2,-1,2,-2c1600,1835,1599,1833,1598,1832v,-7,,-13,,-20c1599,1802,1601,1792,1601,1782v,-54,-1,-108,-5,-162c1593,1571,1588,1521,1578,1472v-10,-52,-22,-103,-34,-154c1526,1242,1511,1167,1501,1090v-8,-69,-12,-138,-15,-207c1484,832,1485,780,1490,728v3,-33,5,-67,8,-100c1499,618,1502,608,1503,598v2,-17,10,-31,18,-45c1525,546,1531,546,1537,546v8,11,7,23,6,35c1538,636,1533,690,1528,745v-1,9,,18,,27c1529,782,1534,787,1543,789v5,1,9,2,15,4c1559,815,1561,837,1562,858v1,78,6,156,16,234c1592,1207,1613,1321,1640,1434v10,40,27,76,56,107c1730,1577,1744,1622,1743,1672v,8,-3,16,-5,23c1724,1695,1715,1687,1711,1674v-3,-7,-5,-15,-8,-22c1703,1630,1696,1610,1688,1590v-5,-12,-13,-20,-30,-16c1657,1582,1657,1590,1656,1597xm461,579v-4,25,-9,50,-10,75c449,697,450,740,450,783v-1,47,7,93,16,139c480,993,496,1063,512,1133v24,107,53,213,90,317c646,1575,698,1696,754,1816v45,96,92,191,138,286c922,2162,963,2213,1013,2258v30,28,62,56,93,84c1163,2394,1219,2447,1277,2498v12,12,24,25,42,29c1331,2546,1349,2550,1369,2552v8,1,18,2,25,-11c1389,2533,1383,2524,1377,2514v-13,-22,-26,-44,-37,-66c1315,2397,1297,2344,1289,2288v-7,-53,-24,-102,-54,-148c1176,2049,1117,1957,1059,1865v-41,-66,-80,-134,-114,-205c910,1589,877,1517,845,1444,805,1355,763,1267,729,1175,701,1103,674,1031,650,957,607,826,577,693,555,557v-5,-30,-14,-60,-29,-87c522,462,517,454,511,447v-2,-3,-8,-5,-12,-7c484,468,468,525,461,579xm268,1658v30,-10,38,-8,56,17c330,1684,335,1692,341,1701v13,20,26,41,41,61c419,1812,457,1863,497,1912v88,110,182,214,282,313c832,2278,887,2330,943,2380v81,75,166,144,253,211c1203,2597,1209,2604,1221,2603v3,-3,7,-6,9,-11c1247,2558,1241,2521,1214,2494v-12,-11,-25,-20,-38,-30c1130,2431,1086,2396,1047,2356,986,2295,925,2233,865,2171,793,2094,717,2020,630,1958v-30,-22,-58,-48,-83,-76c489,1819,435,1752,383,1685,287,1561,199,1431,120,1295v-15,-25,-29,-51,-45,-76c73,1214,67,1212,61,1207v-16,40,-15,78,-4,116c58,1330,58,1337,60,1344v26,106,61,208,106,308c196,1720,231,1786,268,1850v61,107,130,210,203,308c555,2271,642,2382,734,2487v39,44,82,81,134,105c893,2603,920,2610,946,2617v29,7,51,21,67,45c1021,2672,1028,2681,1035,2691v61,81,139,140,232,179c1279,2875,1292,2879,1305,2881v8,2,18,,27,-3c1341,2875,1344,2864,1338,2856v-5,-6,-10,-10,-16,-14c1265,2796,1226,2740,1214,2667v-1,-10,-5,-20,-8,-29c1197,2633,1189,2630,1181,2625v-22,-12,-46,-23,-66,-39c1069,2550,1023,2513,978,2475,893,2401,810,2324,730,2244v-14,-15,-28,-30,-42,-45c649,2157,608,2115,570,2071,507,2000,446,1925,389,1849,352,1799,316,1748,280,1698v-9,-12,-15,-24,-12,-40xm2896,4016v2,-11,5,-22,6,-33c2904,3952,2907,3922,2908,3891v1,-26,10,-50,27,-69c2949,3805,2949,3789,2939,3771v-20,-39,-39,-78,-60,-117c2876,3647,2871,3640,2865,3635v-10,-11,-24,-12,-35,-3c2824,3637,2820,3643,2816,3648v-19,24,-36,47,-55,70c2758,3722,2752,3725,2747,3729v-24,-20,-45,-41,-65,-63c2663,3644,2646,3619,2633,3593v-12,-26,-23,-54,-35,-82c2567,3529,2555,3561,2530,3585v-4,-6,-10,-10,-11,-15c2517,3563,2519,3554,2518,3546v,-5,-1,-10,-3,-15c2514,3528,2509,3525,2506,3525v-3,,-7,3,-9,6c2495,3533,2494,3537,2494,3540v-3,17,-12,30,-24,41c2456,3593,2441,3604,2426,3615v-10,7,-21,12,-31,19c2367,3653,2347,3678,2338,3711v-2,10,-5,19,-8,29c2326,3761,2318,3779,2305,3795v-2,3,-5,7,-7,10c2296,3813,2296,3821,2302,3828v6,7,14,9,22,6c2336,3831,2346,3823,2352,3812v5,-9,9,-18,14,-27c2383,3750,2411,3728,2448,3716v5,-2,11,-1,19,-1c2470,3730,2472,3744,2475,3758v5,35,11,70,16,105c2497,3905,2506,3947,2507,3990v,4,,8,1,12c2511,4020,2520,4027,2538,4025v11,-1,22,-5,32,-8c2588,4013,2603,4018,2613,4032v3,4,5,9,7,14c2626,4058,2631,4070,2638,4081v6,10,14,20,23,29c2668,4117,2676,4117,2683,4113v6,-5,7,-12,2,-22c2682,4085,2678,4079,2674,4073v-12,-16,-23,-31,-35,-47c2632,4015,2632,4005,2639,3998v8,-7,20,-6,30,3c2677,4008,2683,4017,2689,4024v4,5,7,11,11,15c2704,4044,2712,4043,2716,4038v4,-7,7,-14,10,-22c2737,3988,2747,3961,2757,3933v10,-24,27,-40,51,-50c2823,3877,2836,3878,2847,3888v3,10,,17,-5,24c2836,3920,2829,3928,2823,3936v-33,39,-34,81,-12,125c2823,4085,2839,4106,2860,4123v35,31,71,61,107,91c2970,4215,2973,4218,2975,4218v3,,7,-2,10,-4c2987,4212,2987,4208,2987,4205v-5,-30,-14,-59,-33,-84c2937,4098,2915,4083,2891,4068v-12,-8,-25,-17,-36,-28c2844,4029,2837,4014,2845,3996v20,-3,29,18,51,20xm2536,3508v11,,18,-5,25,-11c2580,3481,2588,3460,2590,3436v2,-16,1,-31,2,-46c2595,3350,2599,3311,2613,3273v11,-31,21,-61,31,-93c2657,3139,2665,3096,2664,3051v,-14,-4,-27,-17,-33c2632,3011,2619,3018,2608,3028v-4,3,-7,7,-10,11c2593,3047,2588,3055,2584,3063v-30,54,-54,112,-69,172c2505,3274,2502,3314,2507,3353v5,37,11,73,18,109c2528,3477,2528,3494,2536,3508xm2570,4080v,-1,,-1,,-1c2560,4080,2549,4079,2539,4081v-3,1,-8,6,-9,10c2527,4102,2528,4114,2534,4124v7,12,14,25,23,35c2584,4189,2613,4218,2641,4248v16,18,37,31,57,44c2706,4297,2715,4304,2723,4296v7,-6,4,-15,1,-22c2718,4255,2710,4238,2704,4219v-6,-21,-18,-37,-37,-50c2645,4153,2624,4133,2616,4106v-7,-21,-19,-30,-40,-26c2574,4080,2572,4080,2570,4080xm1224,1414v-1,8,-3,14,-2,20c1224,1462,1225,1491,1231,1519v25,103,51,207,77,310c1310,1836,1312,1843,1315,1849v7,15,18,25,36,30c1350,1869,1350,1860,1348,1851v-9,-40,-17,-81,-27,-121c1310,1680,1299,1631,1286,1581v-12,-47,-25,-94,-39,-140c1245,1433,1242,1425,1238,1418v-2,-2,-8,-2,-14,-4xm4678,4645v-6,25,-4,46,13,64c4698,4716,4706,4722,4714,4728v5,5,10,10,14,16c4733,4750,4732,4757,4727,4764v-4,5,-10,7,-16,5c4702,4766,4694,4763,4686,4758v-10,-5,-20,-10,-29,-17c4641,4729,4624,4726,4605,4728v-36,2,-48,14,-53,43c4551,4773,4552,4775,4552,4779v5,3,11,7,17,9c4588,4795,4609,4796,4629,4796v9,,20,-1,27,3c4676,4812,4696,4810,4718,4807v5,-9,8,-20,14,-27c4740,4773,4750,4769,4761,4762v-16,-17,-27,-36,-36,-57c4720,4693,4713,4681,4705,4671v-6,-10,-13,-20,-27,-26xm1166,995v,-7,1,-11,1,-15c1165,919,1163,858,1161,798v,-8,,-17,,-25c1161,770,1161,767,1160,764v-2,-3,-5,-8,-7,-8c1150,756,1145,759,1144,762v-4,10,-8,19,-8,29c1135,820,1135,848,1135,877v,31,7,62,15,92c1152,977,1152,988,1166,995xm2235,4207v,-1,,-2,,-3c2234,4201,2234,4198,2233,4195v-10,-37,-37,-59,-69,-76c2161,4117,2154,4118,2150,4121v-11,7,-14,18,-5,28c2163,4170,2182,4191,2201,4212v5,5,11,8,19,8c2227,4220,2234,4214,2235,4207xm2505,4165v-5,6,-10,10,-11,14c2491,4195,2493,4210,2502,4223v13,20,31,35,52,44c2558,4269,2565,4269,2568,4266v3,-3,4,-9,3,-14c2569,4239,2560,4229,2551,4219v-12,-14,-25,-29,-37,-44c2512,4172,2509,4170,2505,4165xm1162,1020v-1,4,-3,9,-3,14c1162,1070,1165,1106,1169,1142v,7,2,14,4,21c1174,1166,1176,1169,1178,1171v2,1,5,2,8,2c1187,1173,1189,1171,1190,1170v1,-3,1,-6,2,-9c1197,1134,1192,1107,1189,1080v-1,-18,-7,-36,-12,-53c1176,1021,1171,1017,1162,1020xm2143,2663v-3,1,-9,2,-15,4c2116,2671,2113,2678,2117,2690v3,11,7,21,10,32c2130,2734,2138,2738,2149,2731v12,-6,21,-16,24,-30c2177,2680,2165,2663,2143,2663xm1367,911v2,-10,4,-16,5,-22c1372,888,1370,885,1369,885v-2,,-4,1,-5,2c1359,894,1360,901,1367,911xm2834,3548v-2,-3,-4,-5,-4,-5c2827,3545,2824,3547,2821,3549v1,1,3,4,3,4c2827,3551,2831,3550,2834,3548xm730,1963v,,1,-1,2,-2c730,1961,729,1960,728,1959v,,-1,1,-2,2c727,1962,728,1963,730,1963xe" fillcolor="black" stroked="f">
                <v:path arrowok="t"/>
                <o:lock v:ext="edit" verticies="t"/>
              </v:shape>
              <v:shape id="_x0000_s1036" style="position:absolute;left:253;top:710;width:271;height:91" coordsize="3313,1112" path="m1917,181hdc1908,189,1896,188,1885,186v-6,-2,-10,-6,-11,-13c1873,167,1872,161,1871,154v-7,-5,-14,-10,-22,-15c1846,142,1843,144,1843,146v,5,1,11,3,15c1873,205,1888,253,1897,303v2,12,,25,1,37c1898,351,1896,362,1901,374v15,-2,21,-15,31,-23c1943,343,1953,336,1965,327v17,10,33,20,51,31c2019,356,2023,353,2027,351v3,-1,8,-3,11,-1c2040,351,2042,356,2043,360v,4,-3,8,-2,11c2041,377,2046,380,2053,380v1,-3,3,-7,4,-10c2061,359,2065,349,2068,338v9,-26,22,-50,43,-69c2130,252,2147,233,2170,221v25,-15,52,-21,80,-26c2256,194,2263,199,2271,202v-7,30,-27,57,-17,89c2264,292,2265,283,2267,278v17,-34,32,-68,49,-102c2317,172,2320,169,2322,165v19,-3,38,-7,57,-8c2398,156,2415,150,2432,143v7,-4,14,-7,24,-3c2471,168,2470,204,2491,231v8,-2,6,-8,5,-12c2489,189,2482,160,2475,130v-3,-9,-4,-18,1,-27c2497,104,2514,127,2536,117v9,-14,-1,-30,9,-42c2546,88,2547,101,2547,113v3,3,4,4,6,5c2559,120,2565,121,2571,122v3,10,11,10,19,10c2615,132,2640,133,2664,133v-2,3,-6,7,,10c2672,146,2681,149,2690,151v13,11,28,20,46,21c2737,178,2740,184,2746,185v39,7,75,24,114,27c2864,212,2867,215,2871,217v,2,,6,1,7c2890,235,2908,246,2926,257v3,2,8,2,12,3c2937,260,2937,260,2937,260v2,2,4,3,6,5c2949,274,2958,274,2966,269v5,-3,10,-7,14,-10c2984,263,2986,267,2990,270v11,8,22,15,33,22c3031,297,3040,302,3049,306v22,7,41,18,59,30c3135,355,3167,362,3196,374v1,1,2,,3,c3194,396,3186,404,3167,400v-11,-2,-22,-4,-32,1c3112,411,3090,421,3068,431v-1,,-2,3,-3,7c3085,436,3103,438,3122,434v26,-5,52,-6,78,-9c3205,425,3211,425,3216,425v11,2,21,7,27,18c3247,453,3253,463,3254,474v2,15,9,26,18,38c3281,524,3289,537,3296,550v17,34,12,50,-18,72c3262,633,3247,645,3234,660v-10,12,-21,24,-34,34c3193,695,3186,694,3179,696v-43,14,-88,19,-134,17c3041,712,3037,712,3033,713v-8,1,-16,4,-23,6c3002,719,2993,720,2986,717v-11,-5,-20,,-29,2c2938,719,2920,718,2902,719v-17,1,-34,2,-49,12c2841,734,2828,735,2816,742v8,24,39,21,47,45c2845,822,2820,846,2777,847v-34,1,-63,14,-88,37c2683,890,2678,899,2667,900v-5,-7,-9,-15,-14,-22c2646,870,2636,870,2629,879v-5,6,-9,13,-15,19c2603,909,2589,915,2573,912v-10,-2,-24,-2,-26,-17c2545,883,2555,877,2563,871v16,-13,34,-25,52,-37c2618,831,2621,827,2624,823v-22,-16,-33,-16,-52,1c2550,844,2530,865,2509,886v2,10,6,18,6,27c2515,922,2512,931,2510,939v36,24,72,33,110,27c2624,965,2628,968,2631,969v-28,12,-58,19,-85,34c2540,1006,2536,1009,2534,1015v-34,-24,-34,-24,-75,-15c2452,994,2444,988,2437,984v-16,1,-11,16,-18,22c2395,1018,2370,1026,2343,1025v-10,-1,-20,4,-30,7c2311,1033,2310,1039,2308,1042v-53,,-105,9,-157,18c2107,1068,2063,1075,2020,1086v-22,6,-45,12,-67,19c1931,1112,1909,1112,1888,1104v-11,-4,-22,-7,-32,-12c1836,1082,1817,1084,1799,1097v-5,-11,-15,-11,-26,-11c1737,1085,1701,1085,1664,1085v5,-6,11,-10,14,-16c1681,1064,1683,1058,1684,1052v1,-10,-5,-16,-15,-15c1654,1039,1639,1043,1624,1045v-50,9,-98,23,-146,39c1475,1085,1472,1085,1468,1085v-4,-3,-8,-6,-11,-9c1438,1056,1414,1049,1388,1049v-26,,-51,,-76,c1303,1049,1293,1050,1285,1044v17,-2,33,2,51,-3c1324,1036,1315,1032,1305,1028v-4,-1,-9,-2,-12,-1c1285,1031,1278,1028,1270,1026v-28,-7,-57,-13,-85,-19c1178,1005,1171,1006,1164,1006v,,,,,c1161,1001,1156,1000,1151,1001v-12,-3,-25,-11,-37,1c1112,1004,1106,1004,1103,1003v-22,-8,-40,2,-58,11c1024,1026,1003,1036,980,1039v-25,4,-50,3,-76,3c900,1042,894,1037,890,1033v-4,-6,-6,-13,-10,-19c876,1009,870,1005,862,999v-2,7,-3,10,-4,14c855,1034,848,1041,828,1036v-18,-5,-37,-10,-53,-22c763,1004,749,995,736,985,720,972,706,958,690,946,676,935,661,925,643,927v-38,3,-61,-18,-82,-45c553,873,546,863,538,854,516,828,486,819,454,817v-15,-1,-30,3,-45,3c374,822,340,828,306,817v-10,-4,-21,-9,-29,-16c249,774,216,753,182,736,144,716,111,691,89,654,81,640,69,632,55,626v-7,-3,-13,-4,-21,-3c16,626,6,619,3,603,,586,,570,10,556v5,-8,10,-16,16,-23c49,507,63,475,78,444v4,-11,7,-23,9,-35c89,399,92,391,99,383v28,-2,56,-5,84,-7c204,375,222,368,241,359v2,-1,2,-5,5,-9c229,345,214,342,198,339v-4,,-8,-4,-13,-6c194,329,202,325,210,322v10,-4,21,-7,33,-10c243,306,243,301,245,297v1,-4,4,-8,7,-8c255,288,260,290,262,293v3,2,4,6,7,12c288,303,307,299,325,293v6,-1,11,-8,17,-12c346,288,351,292,359,289v4,-2,9,-5,13,-6c389,278,404,266,422,266v6,,11,,14,-6c436,260,436,260,436,260v9,-1,18,-2,26,-4c486,247,510,238,533,229v5,-2,9,-8,13,-12c552,222,557,226,563,230v6,4,12,8,19,10c585,241,590,240,593,238v3,-1,4,-5,8,-10c593,225,587,225,582,222v-14,-10,-15,-31,-1,-42c600,163,624,154,649,150v26,-4,52,-9,78,-11c740,137,753,134,766,144v,13,,26,1,39c767,195,770,207,772,219v-1,1,-2,1,-2,2c764,244,770,280,783,301v,,1,1,2,1c783,308,782,314,780,320v-2,6,,12,5,15c792,340,799,343,806,335v-9,-22,-9,-22,,-44c810,281,806,274,803,265v2,-3,5,-6,6,-10c811,239,814,223,814,207v,-16,6,-34,-4,-50c815,138,817,119,815,99v2,,4,,7,c823,105,819,112,828,115,861,81,897,51,944,38v3,11,6,22,9,33c956,70,958,69,961,67v,13,,27,1,40c967,140,976,171,1009,187v25,12,51,21,80,17c1090,203,1092,202,1096,200v-2,-5,-2,-12,-6,-15c1085,180,1078,178,1071,175v-9,-4,-19,-6,-29,-10c1017,155,995,122,1000,97v5,-22,4,-44,5,-66c1005,26,1004,20,1012,17v2,1,6,2,9,5c1037,37,1056,46,1077,52v34,11,68,21,102,31c1187,86,1196,89,1204,94v6,3,12,8,15,14c1227,125,1239,138,1254,148v2,25,10,44,30,58c1294,213,1301,223,1310,232v6,5,12,10,17,14c1342,243,1351,236,1356,224v5,-11,4,-17,-5,-24c1336,189,1321,179,1305,169v-13,-9,-23,-20,-30,-34c1265,113,1254,92,1243,70v22,4,45,8,68,13c1312,88,1313,94,1313,100v18,2,27,-15,42,-17c1357,85,1360,88,1362,88v16,,31,5,46,11c1418,103,1428,109,1439,107v22,18,40,40,68,50c1508,158,1509,160,1511,162v5,56,8,65,31,83c1541,236,1541,230,1540,223v-4,-17,-4,-33,2,-50c1548,158,1557,149,1574,149v10,1,20,1,30,1c1609,149,1613,145,1617,143v1,-1,2,-1,2,-2c1626,109,1634,77,1640,45v2,-6,1,-12,-5,-17c1639,17,1643,5,1656,v6,1,12,2,17,5c1717,28,1760,53,1794,91v7,8,13,17,22,20c1830,105,1842,100,1854,94v10,28,28,51,36,80c1891,177,1898,180,1902,181v5,1,10,,15,xm1782,297v-3,2,-5,4,-7,6c1761,303,1747,303,1734,303v-7,-6,-12,-14,-19,-17c1701,282,1685,281,1671,279v-3,-1,-8,3,-10,6c1660,288,1661,293,1663,296v8,12,19,18,33,18c1722,316,1748,310,1773,305v1,,2,-1,2,-2c1777,301,1779,299,1781,297v1,-1,1,-2,2,-3c1782,295,1782,296,1782,297xm1867,572v,,,,,c1869,576,1871,580,1874,584v-1,,-1,,-1,c1876,610,1878,636,1880,663v,2,4,4,5,6c1884,676,1883,683,1881,690v-2,8,,14,4,20c1889,719,1897,720,1905,714v11,-10,17,-22,17,-37c1922,659,1922,642,1922,625v,-12,-4,-22,-13,-29c1910,577,1899,564,1885,554v-12,-10,-12,-28,-27,-38c1853,520,1848,525,1843,528v9,14,17,26,24,38c1863,568,1863,570,1867,572xm1977,970v,-1,,-1,,-1c1959,972,1951,987,1941,1000v-6,5,-13,10,-19,16c1916,1022,1914,1034,1919,1038v4,2,11,2,17,3c1938,1041,1940,1040,1942,1039v20,-4,40,-5,59,6c2006,1047,2013,1049,2018,1048v13,-1,26,-4,39,-7c2059,1040,2062,1035,2061,1034v-1,-4,-4,-9,-7,-8c2048,1026,2041,1028,2034,1029v-10,3,-18,1,-24,-7c2000,1007,1986,994,1987,974v,-2,-3,-3,-4,-5c1982,966,1981,964,1980,961v-1,3,-2,6,-3,9xm1103,95v-2,-3,-3,-4,-6,-1c1091,91,1085,87,1079,84v-6,2,-12,4,-17,6c1060,90,1058,92,1056,94v1,12,8,21,20,27c1084,126,1094,131,1100,138v16,21,41,25,63,35c1173,177,1185,177,1192,165v-4,-25,-3,-29,-30,-40c1158,124,1155,121,1152,119,1141,99,1122,96,1102,95hal1103,95hdxm2093,499v-9,-10,-19,-20,-28,-30c2061,465,2058,462,2052,468v3,6,6,12,10,17c2066,490,2071,493,2076,497v-5,3,-9,8,-6,12c2078,523,2083,540,2100,547v2,4,4,9,6,14c2108,568,2111,576,2115,583v5,10,16,15,22,11c2145,589,2143,580,2141,572v-5,-18,-12,-36,-18,-54c2118,504,2108,497,2093,499xm2393,302v-1,5,-5,11,-4,14c2394,327,2390,340,2399,352v2,-5,4,-8,4,-9c2399,333,2400,325,2404,316v4,-8,6,-16,10,-25c2418,282,2413,276,2406,272v,-7,,-13,1,-20c2415,249,2422,246,2429,243v-6,-11,-10,-19,-14,-28c2414,213,2409,212,2407,213v-3,,-6,2,-7,5c2397,232,2395,247,2392,261v-8,14,-9,28,1,41xm1359,768v,,,,,c1360,755,1353,750,1340,749v-27,-2,-53,7,-82,8c1258,764,1257,769,1259,773v8,14,21,14,35,13c1295,787,1296,790,1298,790v18,,36,1,54,c1355,790,1358,783,1360,779v4,2,7,5,11,6c1374,785,1379,784,1381,782v2,-4,-1,-7,-5,-8c1370,772,1365,770,1359,768xm3066,664v13,,25,-1,39,3c3116,670,3128,669,3140,669v7,,12,-3,15,-9c3157,655,3153,649,3144,645v-10,-5,-21,-9,-32,-10c3105,645,3097,653,3084,652v-8,-1,-15,3,-18,12c3065,664,3065,665,3064,666v1,-1,1,-2,2,-2xm3200,524v9,-1,18,-2,27,-3c3232,520,3237,512,3236,507v-1,-5,-6,-8,-11,-8c3211,499,3197,500,3183,501v-7,1,-13,3,-20,4c3144,505,3131,517,3119,528v-2,2,-1,6,-2,9c3131,541,3131,541,3145,536v3,1,5,5,7,4c3165,538,3177,537,3190,533v4,-1,6,-6,10,-9xm3023,547v-4,-2,-8,-5,-13,-8c3001,534,2991,535,2988,540v-4,7,-2,14,3,20c2996,566,3002,572,3007,578v7,6,15,8,23,5c3041,578,3053,578,3065,577v4,,8,-1,12,-3c3085,570,3085,560,3078,554v-10,-8,-20,-6,-31,-1c3042,539,3037,537,3023,547xm2357,511v,-1,-1,-2,-1,-3c2355,503,2352,499,2346,499v-6,1,-8,5,-7,11c2339,516,2338,521,2338,527v-6,1,-10,2,-14,2c2307,531,2300,536,2297,552v-2,9,1,16,12,19c2312,569,2316,565,2320,563v11,-6,20,-2,23,10c2344,575,2344,577,2344,579v-1,16,11,26,19,38c2365,620,2373,620,2376,615v2,-4,4,-10,3,-14c2374,591,2368,582,2362,572v7,-5,7,-12,5,-19c2366,543,2364,532,2362,521v-1,-3,-3,-6,-5,-10xm1488,868v-3,-5,-5,-12,-10,-15c1465,845,1452,837,1438,829v-1,,-2,,-3,c1422,831,1417,837,1423,846v10,15,23,28,24,48c1461,901,1474,908,1489,913v10,4,21,6,32,7c1525,921,1531,922,1533,915v-12,-19,-26,-35,-45,-47xm2313,707v,-1,2,-2,2,-2c2313,689,2304,677,2289,670v-8,-11,-16,-21,-24,-32c2263,636,2259,636,2255,635v1,15,4,28,3,40c2258,699,2269,718,2284,735v15,17,32,18,51,11c2336,727,2320,719,2313,707xm2803,658v4,2,7,4,10,6c2842,672,2871,671,2900,669v9,2,18,5,26,5c2932,674,2938,671,2944,669v5,-2,11,-4,17,-6c2967,661,2973,659,2978,658v6,-2,13,2,16,-7c2982,638,2969,631,2949,638v-18,6,-37,8,-55,12c2879,642,2867,633,2850,636v-3,1,-7,,-11,c2823,635,2806,634,2790,633v-4,,-8,2,-11,4c2776,640,2774,646,2774,650v,2,5,6,8,7c2789,658,2796,657,2803,658xm438,671v-1,-7,-2,-13,-4,-21c429,660,425,669,421,678v-2,5,-2,11,-3,17c414,698,410,701,406,704v-5,4,-8,10,-5,16c403,724,408,729,412,729v20,3,25,3,33,-17c447,707,448,701,449,695v3,-10,7,-19,15,-26c472,662,479,655,486,647v10,-12,23,-17,38,-14c536,634,547,636,555,637v16,-10,30,-19,44,-28c597,603,598,594,587,592v-7,5,-14,15,-22,15c549,608,537,619,522,621v-17,-9,-27,-9,-44,1c472,618,465,612,456,617v-8,5,-14,12,-14,22c442,643,443,647,442,651v-1,6,-3,13,-4,20xm674,270v-3,11,-10,16,-20,21c636,299,620,308,603,318v-3,2,-5,7,-5,10c599,330,604,333,608,333v9,,19,-2,29,-2c656,331,675,324,691,312v15,-10,25,-25,19,-44c703,244,703,220,709,196v2,-8,-2,-16,-10,-19c689,179,687,188,683,195v-9,19,-8,39,-9,59c666,260,672,265,674,270xm417,534v1,6,3,12,4,20c427,550,433,548,435,545v11,-13,11,-64,-1,-75c418,455,411,437,410,417v-9,-4,-18,-5,-23,-10c381,401,380,391,377,384v-24,-3,-46,-1,-67,9c309,414,311,417,329,419v3,,6,,9,c353,419,366,421,379,429v5,9,10,18,15,26c392,458,388,460,389,462v6,23,13,47,20,70c410,533,414,533,417,534xm1446,327v-3,-11,2,-24,-7,-35c1433,308,1433,308,1445,328v-1,15,15,16,23,22c1467,361,1459,365,1452,369v-7,5,-16,9,-24,13c1417,388,1408,395,1403,410v7,1,13,3,18,1c1430,410,1439,406,1447,403v9,-4,18,-3,26,3c1476,409,1480,410,1483,411v7,-7,5,-14,2,-20c1478,375,1486,366,1498,359v11,4,22,9,33,10c1543,370,1551,378,1561,381v7,2,15,2,21,c1600,376,1619,377,1637,376v5,,9,-2,13,-3c1654,363,1653,355,1644,351v-15,-7,-29,-9,-43,1c1595,356,1588,359,1583,361v-9,-3,-16,-7,-24,-9c1551,351,1543,352,1535,352v-7,,-13,-1,-19,c1505,353,1494,350,1484,343v-11,-8,-25,-13,-38,-16xm908,254v8,1,18,5,26,4c949,256,963,250,977,245v4,-1,6,-7,9,-11c968,224,951,217,937,206,911,187,883,184,853,187v-15,1,-29,14,-31,28c822,221,823,228,826,232v2,3,9,3,14,4c845,239,849,244,855,245v17,4,35,6,53,9xm2791,473v1,-1,3,-2,4,-4c2802,446,2804,422,2802,397v,-2,-3,-5,-5,-7c2798,371,2796,351,2799,332v2,-14,-4,-30,-8,-44c2790,283,2786,279,2780,279v-7,1,-6,7,-5,12c2775,296,2776,301,2773,305v-11,20,-8,39,,59c2775,369,2776,374,2777,377v-7,12,-13,23,-19,34c2752,422,2752,435,2756,446v11,30,24,59,47,81c2812,536,2821,544,2835,546v9,-5,20,-7,28,-19c2849,522,2838,515,2826,512v-16,-4,-25,-13,-31,-27c2794,481,2792,477,2791,473xm1591,883v18,-7,37,-11,56,-13c1660,868,1672,861,1684,855v6,-3,7,-12,4,-19c1685,829,1679,827,1673,830v-16,6,-31,5,-47,c1610,825,1594,822,1578,819v-9,-3,-18,-5,-26,1c1543,841,1551,856,1568,867v7,6,15,10,23,16xm1351,837v-21,2,-40,3,-59,5c1288,843,1284,845,1281,847v-11,6,-21,6,-32,c1245,845,1240,844,1234,842v-3,15,4,27,6,39c1256,881,1268,873,1282,868v19,-8,31,-4,44,14c1332,891,1337,901,1343,911v3,6,6,13,11,18c1362,940,1372,941,1389,932v-18,-29,-34,-59,-38,-95xm2506,425v,1,,3,1,3c2527,441,2546,453,2570,456v6,,12,4,16,7c2594,468,2602,469,2610,468v10,,21,3,30,-4c2640,455,2636,451,2629,450v-8,-1,-16,,-24,-1c2584,447,2577,434,2582,413v2,-10,9,-19,4,-30c2582,375,2583,362,2571,359v-14,-3,-20,9,-25,18c2543,382,2542,386,2541,391v3,4,6,7,8,10c2552,405,2554,409,2558,416v-9,1,-14,3,-20,2c2532,418,2526,415,2520,414v-8,-1,-13,2,-14,11xm1097,420v33,18,68,23,103,29c1202,449,1204,449,1206,449v10,-2,15,-13,10,-21c1209,416,1200,406,1185,407v-20,1,-37,-3,-54,-15c1121,384,1110,389,1103,401v-3,5,-4,12,-6,19xm638,445v29,-10,48,-29,69,-45c708,400,709,399,709,398v,-4,1,-8,,-11c708,385,703,383,701,384v-9,1,-18,4,-27,4c659,388,646,393,634,400v-19,11,-19,11,-37,11c604,432,627,430,638,445xm2437,836v,10,-2,16,,21c2442,872,2440,883,2427,892v-3,2,-6,6,-8,9c2415,910,2418,939,2423,954v6,1,9,-3,11,-8c2435,941,2435,936,2436,931v5,-17,10,-32,26,-43c2481,876,2481,872,2474,850v-1,-5,-4,-10,-6,-15c2458,835,2449,836,2437,836xm1396,327v-11,7,-24,10,-35,20c1357,351,1352,356,1347,357v-15,2,-19,14,-23,26c1322,389,1322,396,1322,400v-10,8,-19,13,-26,20c1291,424,1294,432,1300,435v6,3,12,4,17,-1c1331,420,1344,407,1358,393v3,-3,6,-6,7,-10c1367,366,1378,355,1392,345v4,-2,11,-7,4,-18xm2243,887v-17,3,-11,-19,-23,-20c2202,876,2185,886,2169,895v-16,9,-17,13,-10,36c2163,930,2167,929,2170,927v12,-10,25,-13,40,-13c2230,915,2243,901,2255,888v3,-3,1,-9,1,-14c2255,872,2251,871,2249,870v-2,7,-4,12,-6,17xm1619,472v-3,13,-5,25,-8,36c1609,518,1616,525,1625,522v25,-8,48,-21,58,-47c1679,464,1672,455,1663,457v-16,4,-33,3,-44,15xm623,507v-6,-16,-9,-20,-22,-20c576,485,551,487,527,487v-5,18,-4,22,4,28c549,527,568,525,587,521v12,-3,24,-9,36,-14xm1953,511v7,-9,12,-17,18,-25c1957,456,1934,438,1907,418v-1,7,-3,11,-2,14c1910,450,1916,467,1922,484v5,14,14,22,31,27xm2542,303v19,,32,-6,41,-17c2586,282,2587,276,2587,272v-2,-6,-8,-6,-13,-5c2569,267,2564,269,2560,271v-7,2,-15,7,-21,6c2521,272,2506,279,2490,283v-7,2,-14,,-21,-1c2465,282,2460,279,2457,280v-3,1,-7,4,-7,7c2449,292,2454,296,2457,294v14,-8,22,5,33,8c2502,305,2513,291,2525,299v2,1,4,1,6,2c2536,302,2541,302,2542,303xm1500,661v23,26,29,24,52,9c1561,663,1571,658,1582,657v11,-1,17,-8,20,-17c1604,637,1603,632,1601,629v-4,-7,-11,-9,-19,-8c1576,623,1575,628,1574,633v-1,3,-3,7,-4,12c1562,641,1556,638,1551,636v-17,9,-33,16,-51,25xm2673,295v10,12,19,25,29,38c2705,336,2711,338,2715,339v7,2,13,-3,14,-9c2730,306,2724,285,2706,267v-14,5,-27,11,-33,28xm2590,653v8,-1,17,-2,28,-4c2610,635,2604,622,2598,611v-12,-3,-22,-4,-31,1c2565,615,2563,617,2562,620v-1,3,-2,6,-3,9c2559,632,2559,635,2558,638v,3,1,6,,9c2558,650,2558,653,2558,656v,3,-1,6,-1,9c2557,668,2557,671,2557,673v21,9,23,-10,33,-20xm2501,710v2,-8,2,-14,-4,-17c2490,689,2482,684,2475,684v-22,-1,-28,-13,-28,-32c2447,650,2445,649,2442,644v-5,,-14,-4,-21,-2c2413,644,2401,643,2396,656v6,9,14,16,24,22c2425,681,2430,686,2436,687v23,1,44,11,65,23xm2775,736v-1,-3,-2,-6,-4,-8c2754,713,2734,705,2712,701v-3,-1,-6,-1,-9,c2696,701,2690,704,2689,710v-1,4,2,10,6,13c2709,735,2726,741,2744,743v10,,22,4,31,-7xm2937,363v-11,4,-23,8,-33,14c2900,379,2897,385,2897,389v1,4,6,9,10,10c2920,403,2934,406,2948,409v6,2,12,3,16,-3c2968,401,2968,395,2965,389v-4,-6,-7,-13,-12,-18c2949,367,2943,366,2937,363xm1645,697v-5,-1,-9,-3,-13,-2c1617,697,1603,700,1588,703v-3,,-6,2,-8,4c1578,709,1576,712,1576,715v1,2,3,6,6,6c1587,723,1593,724,1599,724v18,,32,5,43,19c1643,745,1647,745,1651,746v-2,-9,-3,-17,-4,-25c1646,714,1646,706,1645,697xm2078,738v-6,13,-12,23,-18,35c2080,773,2097,774,2114,773v9,,14,-7,16,-16c2131,750,2127,745,2119,741v-13,-6,-26,-4,-41,-3xm167,559v17,-23,13,-48,11,-71c177,473,170,462,158,451v-1,7,-4,13,-2,18c162,489,161,509,156,529v-2,7,-1,16,,23c157,555,163,557,167,559xm2080,626v-12,-13,-26,-13,-38,-15c2026,609,2014,602,2005,588v,-1,-3,-1,-5,-2c1997,588,1994,589,1993,592v-2,3,-2,7,-4,15c2009,604,2013,620,2021,630v20,6,39,18,59,-4xm2285,352v1,1,1,5,3,6c2300,365,2313,372,2328,369v17,-5,20,-16,7,-29c2332,337,2328,333,2324,330v-15,-8,-37,3,-39,22xm2391,840v-5,-6,-10,-6,-15,-3c2352,855,2345,878,2357,906v2,3,6,7,9,7c2369,913,2373,909,2374,906v3,-14,5,-28,8,-42c2384,856,2388,848,2391,840xm2175,311v-13,1,-23,7,-29,17c2141,336,2143,345,2151,349v7,3,15,7,23,8c2180,358,2188,358,2193,354v7,-5,2,-12,-1,-19c2187,327,2185,316,2175,311xm221,628v-12,13,-14,28,-9,43c214,678,220,682,230,681v9,-11,19,-24,29,-36c246,633,246,633,221,628xm1779,245v3,-17,3,-23,-1,-26c1772,214,1765,209,1758,207v-11,-4,-22,-5,-33,-7c1716,198,1708,200,1700,209v21,4,39,13,54,26c1761,241,1769,247,1779,245xm1805,397v-6,-4,-8,-7,-10,-7c1779,388,1763,389,1747,383v-10,-4,-20,1,-28,8c1717,393,1715,396,1716,399v,2,3,6,5,6c1745,406,1768,405,1791,405v4,,7,-4,14,-8xm1684,118v10,21,25,28,45,25c1737,142,1742,137,1743,131v1,-7,-2,-12,-7,-15c1719,105,1703,104,1684,118xm648,537v-5,3,-8,4,-8,5c639,555,635,567,624,577v-1,1,-2,3,-3,5c617,593,621,602,628,610v5,7,12,6,21,c650,587,651,564,648,537xm1992,874v-10,-5,-17,1,-24,6c1960,885,1953,891,1948,898v-4,6,2,15,9,16c1983,917,2006,908,1992,874xm1530,508v9,-4,8,-11,5,-16c1528,478,1532,465,1543,453v-8,-5,-13,-9,-19,-13c1516,436,1510,441,1505,445v-6,5,-4,11,-1,17c1513,477,1521,492,1530,508xm2456,577v15,-1,35,-10,45,-19c2503,556,2506,554,2506,551v2,-3,3,-8,1,-11c2505,538,2499,536,2497,537v-14,6,-28,13,-41,20c2453,558,2451,561,2450,564v-1,2,-1,6,,8c2451,575,2454,576,2456,577xm1137,850v22,,37,-13,49,-30c1189,816,1188,811,1184,807v-17,,-30,9,-43,19c1133,832,1131,840,1137,850xm809,454v-4,-18,-12,-29,-24,-37c780,414,774,414,768,414v-10,,-14,8,-11,17c762,442,768,450,781,450v8,,16,2,28,4xm675,634v11,18,26,24,44,23c723,656,727,653,728,650v1,-3,,-8,-2,-10c719,633,711,626,701,624v-8,-3,-17,2,-26,10xm2401,377v11,12,24,14,37,11c2444,387,2450,381,2455,377v2,-2,2,-7,3,-10c2441,364,2425,361,2408,359v-3,6,-5,12,-7,18xm1452,784v18,4,29,-2,39,-11c1495,769,1494,760,1489,757v-11,-8,-23,-11,-37,-3c1452,764,1452,772,1452,784xm2924,529v11,-9,15,-19,18,-30c2945,490,2936,477,2924,475v-3,,-9,3,-9,5c2911,496,2910,512,2924,529xm854,594v14,25,23,26,40,7c894,600,895,599,895,598v2,-3,4,-8,3,-11c896,584,891,579,887,579v-14,-2,-25,4,-33,15xm1950,784v18,4,36,2,53,-7c2005,776,2006,772,2006,770v,-3,-3,-7,-5,-7c1989,762,1977,761,1965,763v-8,2,-17,8,-15,21xm1627,962v-13,-11,-27,-12,-41,-1c1581,965,1578,971,1581,977v2,7,11,12,17,9c1608,982,1617,976,1626,970v2,-1,1,-5,1,-8xm2644,597v-6,-20,-19,-25,-30,-31c2603,560,2593,561,2584,569v-3,2,-4,7,-4,10c2580,581,2584,584,2587,583v18,-1,35,5,57,14xm1771,499v14,10,27,19,40,28c1813,529,1818,529,1819,527v2,-2,3,-6,4,-10c1823,515,1822,513,1821,512v-8,-13,-20,-21,-34,-24c1780,485,1774,489,1771,499xm1080,930v2,-7,4,-13,6,-19c1090,901,1093,890,1096,880v1,-5,,-11,-6,-13c1084,866,1077,869,1075,875v-1,1,-2,3,-2,5c1072,896,1070,912,1080,930xm1074,632v-1,-16,-5,-27,-13,-36c1059,594,1055,592,1053,593v-3,1,-8,3,-9,6c1040,610,1040,620,1045,632v10,,18,,29,xm953,516v-5,14,-9,22,-12,31c940,550,939,553,939,556v-1,8,6,16,14,16c961,571,968,564,967,558v-2,-13,-4,-26,-14,-42xm903,457v-11,-1,-21,3,-31,8c868,467,865,474,865,478v,6,5,8,11,8c880,486,884,486,888,486v16,-2,19,-8,15,-29xm2487,454v-9,-3,-14,-5,-18,-6c2453,443,2447,445,2439,458v-2,3,-3,9,-1,11c2440,472,2445,474,2448,473v13,-1,25,-7,39,-19xm2220,589v-10,-23,-18,-44,-18,-66c2202,520,2200,517,2197,515v-2,-1,-5,-1,-8,-1c2188,515,2186,518,2187,519v7,22,14,44,22,66c2210,587,2214,587,2220,589xm880,888v9,-9,10,-15,5,-22c881,859,875,853,866,854v-4,,-10,2,-12,6c850,865,851,872,857,875v7,5,15,9,23,13xm2276,858v6,-2,13,-4,19,-6c2301,849,2303,838,2299,833v-7,-7,-23,-6,-31,2c2263,840,2265,847,2276,858xm2732,587v11,-3,20,-6,20,-17c2734,553,2733,553,2711,551v7,12,14,23,21,36xm1431,616v10,17,22,22,33,30c1470,640,1475,635,1479,630v4,-4,3,-9,-2,-14c1470,618,1464,620,1457,621v-7,,-13,-3,-26,-5xm1033,482v3,-11,5,-22,8,-33c1032,443,1024,438,1010,441v10,14,2,34,23,41xm1342,502v5,17,17,22,31,25c1380,519,1379,511,1374,505v-9,-10,-20,-8,-32,-3xm519,730v10,1,19,1,25,-8c547,718,545,710,541,709v-8,-3,-25,3,-29,9c510,720,511,724,513,727v1,2,4,2,6,3xm2239,481v,-13,,-26,-1,-38c2238,440,2234,437,2231,433v-13,19,-3,33,8,48xm2808,245v1,6,1,11,3,16c2812,263,2815,264,2818,265v1,,4,-1,5,-2c2830,254,2828,240,2819,233v-1,-1,-6,,-7,1c2810,238,2809,242,2808,245xm672,843v3,-15,5,-24,-2,-33c668,808,665,807,663,807v-2,1,-5,4,-5,6c656,824,660,832,672,843xm1102,302v-7,12,-7,20,-1,30c1108,329,1116,330,1120,318v-5,-4,-11,-9,-18,-16xm323,660v10,-2,13,-4,14,-7c340,641,333,635,322,630v-3,11,-3,21,1,30xm1008,906v-12,13,-12,15,5,30c1021,924,1014,915,1008,906xm1024,994v5,-19,3,-24,-9,-35c1008,972,1013,982,1024,994xm2308,910v,12,-1,20,,28c2310,946,2316,945,2324,941v-2,-10,-6,-20,-16,-31xm1888,837v-6,-3,-10,-6,-13,-7c1873,830,1869,835,1868,838v-1,4,5,9,10,8c1881,845,1883,841,1888,837xm1276,345v3,-4,6,-8,8,-11c1281,332,1278,328,1275,328v-5,1,-8,6,-6,11c1270,341,1273,342,1276,345xm941,490v-5,8,-3,14,6,18c951,499,949,494,941,490xm2695,541v1,1,1,4,3,4c2699,545,2701,544,2702,543v-1,-1,-2,-3,-3,-5c2697,539,2696,540,2695,541xe" fillcolor="#151515" stroked="f">
                <v:path arrowok="t"/>
                <o:lock v:ext="edit" verticies="t"/>
              </v:shape>
              <v:shape id="_x0000_s1037" style="position:absolute;left:480;top:295;width:170;height:368" coordsize="2071,4464" path="m1151,3378hdc1155,3385,1159,3392,1164,3401v7,,15,1,23,-1c1296,3386,1405,3370,1514,3355v10,-1,20,-2,30,-2c1553,3353,1563,3354,1571,3356v9,2,16,10,14,14c1582,3375,1577,3380,1572,3382v-60,28,-123,48,-189,58c1296,3454,1209,3448,1122,3430v-23,-5,-46,-9,-69,-12c1034,3416,1015,3417,999,3428v-1,11,6,14,12,18c1044,3468,1077,3490,1109,3513v68,45,135,92,202,137c1330,3663,1347,3677,1361,3694v22,25,31,53,25,85c1382,3808,1367,3821,1339,3820v-17,,-33,-3,-48,-9c1268,3802,1246,3792,1223,3783v-19,-8,-39,-11,-60,-10c1148,3774,1133,3779,1122,3790v-3,4,-5,9,-7,13c1123,3812,1132,3811,1141,3812v81,12,151,48,214,98c1361,3914,1366,3919,1370,3924v-1,8,-5,9,-11,7c1314,3915,1269,3899,1223,3883v-11,-4,-23,-7,-35,-10c1182,3872,1174,3871,1167,3872v-8,,-17,1,-21,10c1142,3891,1150,3896,1157,3901v40,32,74,70,102,113c1279,4044,1294,4076,1305,4110v6,16,10,33,7,51c1311,4170,1308,4181,1303,4189v-9,16,-28,23,-45,17c1248,4203,1239,4198,1231,4193v-18,-14,-36,-28,-53,-41c1164,4141,1149,4132,1131,4132v-5,4,-4,9,-1,13c1140,4160,1150,4175,1161,4191v-3,2,-6,5,-9,8c1131,4186,1111,4173,1090,4160v-13,-8,-14,-8,-33,-9c1058,4156,1057,4161,1058,4165v5,25,16,47,28,68c1104,4261,1121,4290,1138,4319v14,26,17,54,9,83c1144,4409,1141,4417,1137,4424v-20,33,-49,40,-83,20c1050,4442,1047,4440,1044,4437v-8,-14,-10,-29,-8,-45c1050,4396,1063,4401,1078,4399v13,-2,20,-10,18,-23c1095,4373,1094,4370,1094,4367v-12,-47,-29,-93,-48,-138c1002,4125,938,4034,859,3954v-23,-23,-46,-46,-74,-64c777,3876,757,3874,751,3854v6,-1,11,-3,15,-2c789,3857,807,3869,826,3882v111,74,223,149,335,223c1170,4111,1180,4116,1190,4122v16,13,31,28,53,32c1246,4135,1246,4135,1241,4118v-24,-89,-70,-164,-132,-231c1039,3811,953,3758,854,3726v-56,-18,-113,-26,-171,-23c676,3704,670,3706,662,3708v7,20,16,35,27,50c691,3767,694,3776,696,3784v8,31,-4,60,-30,76c661,3863,655,3863,648,3865v-1,-7,-3,-12,-4,-16c650,3821,648,3794,638,3768v-22,-56,-59,-97,-121,-107c501,3656,486,3651,471,3645v-27,-11,-42,-34,-40,-59c431,3581,435,3576,439,3569v25,14,49,27,73,41c540,3626,568,3642,597,3657v17,9,35,16,55,15c667,3672,680,3669,688,3654v17,-14,13,-33,9,-51c692,3582,681,3564,667,3547v-28,-32,-56,-65,-89,-91c574,3450,569,3446,565,3440v-3,-3,-4,-8,-6,-12c560,3427,560,3427,560,3427v21,2,39,14,59,21c638,3455,655,3465,676,3466v8,3,17,9,28,4c705,3466,707,3462,707,3457v-1,-12,-3,-24,-6,-36c690,3356,659,3303,610,3259v-30,-26,-64,-44,-103,-50c470,3204,436,3210,406,3233v-16,9,-28,22,-37,39c358,3292,360,3301,382,3309v20,8,37,21,52,36c446,3356,457,3368,462,3384v-9,20,-30,31,-38,52c443,3451,466,3452,485,3463v19,11,40,21,59,31c551,3500,559,3506,565,3512v20,19,40,38,59,58c632,3577,640,3586,638,3599v-6,-2,-12,-2,-17,-4c560,3568,502,3537,449,3497v-12,-9,-24,-18,-37,-27c392,3484,373,3498,354,3511v-11,8,-14,17,-9,29c354,3559,362,3579,372,3597v36,60,85,103,151,127c532,3728,540,3732,538,3745v-23,7,-46,5,-68,-4c447,3732,424,3724,401,3717v-22,-7,-42,-5,-60,11c298,3766,247,3775,193,3773v-45,-1,-89,-10,-132,-23c46,3745,31,3738,17,3729,3,3721,,3704,5,3689v3,-7,11,-11,18,-9c29,3682,36,3686,42,3689v22,10,44,20,66,31c141,3735,176,3742,212,3739v41,-3,74,-19,97,-55c313,3680,317,3675,320,3671v16,-23,18,-47,7,-72c319,3578,305,3561,286,3549v-18,-12,-37,-21,-58,-26c218,3520,206,3520,198,3510v12,-3,24,-7,35,-10c287,3486,336,3463,375,3421v16,-13,30,-28,39,-47c411,3371,410,3369,409,3368v-10,-4,-19,-8,-28,-12c318,3333,258,3304,200,3270v-4,-3,-9,-4,-13,-6c181,3255,168,3252,165,3240v18,-19,77,-64,99,-74c265,3198,239,3223,238,3253v11,7,21,3,30,1c307,3246,342,3231,375,3211v20,-13,42,-24,56,-46c445,3157,456,3145,463,3131v-2,-12,-9,-20,-17,-27c421,3080,390,3064,355,3060v-16,-2,-31,-2,-46,-3c306,3043,304,3029,299,3016v-7,-18,-17,-34,-25,-51c275,2963,275,2960,276,2959v3,-3,6,-6,9,-8c317,2930,343,2903,369,2876v33,-35,60,-74,82,-117c454,2753,456,2746,458,2739v,,2,-1,2,-1c461,2737,462,2736,462,2734v11,-12,16,-26,19,-41c484,2682,478,2675,467,2675v-23,-1,-45,3,-66,11c351,2704,310,2734,289,2785v-8,7,-17,8,-26,4c230,2775,202,2753,179,2725v-1,-2,-3,-5,-4,-8c175,2714,175,2711,176,2708v10,-15,34,-18,47,-5c232,2712,242,2722,251,2731v7,5,15,6,23,2c279,2729,284,2726,289,2723v30,-24,52,-54,67,-89c367,2608,374,2582,370,2554v,-7,1,-14,,-21c369,2527,365,2523,363,2518v-55,19,-135,70,-178,114c178,2633,173,2643,163,2638v2,-12,6,-23,8,-35c175,2579,183,2555,179,2529v2,-18,6,-37,-5,-54c170,2475,168,2475,166,2476v-34,18,-67,36,-101,55c62,2533,59,2537,57,2540v-7,1,-14,2,-21,3c33,2521,41,2505,55,2492v19,-18,38,-36,59,-52c142,2419,160,2392,173,2360v44,-109,81,-221,112,-335c310,1936,335,1847,359,1758v3,-11,4,-22,6,-33c372,1701,380,1677,386,1652v20,-80,40,-160,58,-240c473,1278,491,1143,496,1006v3,-71,-2,-142,-8,-213c482,716,474,639,471,561v-4,-68,2,-136,28,-201c511,331,526,305,547,282v3,-4,8,-8,12,-11c572,270,579,278,587,284v73,53,129,121,172,199c796,550,822,621,832,696v5,35,6,71,8,107c841,829,844,855,855,880v6,12,11,25,29,26c886,902,889,898,890,893v2,-20,4,-40,5,-61c905,678,915,523,925,369v5,-71,8,-143,13,-214c941,114,947,72,971,36v7,-10,15,-20,26,-25c1026,,1053,9,1063,37v13,38,33,73,48,109c1152,240,1179,338,1196,439v18,103,25,208,27,313c1224,863,1220,974,1212,1085v-3,36,-8,73,-13,109c1199,1200,1197,1206,1196,1212v-6,72,-24,140,-47,208c1126,1487,1112,1557,1099,1627v-2,11,-7,22,-2,31c1104,1661,1107,1656,1109,1653v35,-45,61,-96,79,-151c1191,1493,1194,1484,1199,1470v14,28,4,56,17,82c1220,1545,1224,1540,1226,1534v23,-58,45,-116,67,-174c1351,1206,1406,1050,1457,893v38,-120,74,-241,111,-362c1570,527,1571,522,1573,517v16,-49,66,-65,107,-34c1704,501,1717,526,1722,555v8,44,11,89,12,134c1738,791,1732,893,1721,994v-13,117,-35,233,-67,348c1621,1461,1580,1576,1527,1688v-2,5,-3,10,-6,14c1502,1725,1494,1752,1484,1779v-19,50,-47,94,-73,140c1404,1930,1399,1940,1391,1954v8,-1,13,1,17,-1c1425,1944,1442,1935,1459,1925v103,-62,186,-145,249,-247c1751,1610,1791,1540,1831,1470v51,-87,100,-175,150,-262c1991,1203,2000,1199,2010,1195v27,20,41,50,49,82c2071,1322,2069,1368,2061,1413v-6,34,-14,68,-25,101c1933,1823,1773,2100,1556,2343v-34,39,-71,76,-107,113c1439,2466,1429,2476,1419,2487v-2,2,-4,7,-3,10c1418,2503,1424,2503,1429,2501v19,-4,37,-11,52,-23c1498,2466,1514,2454,1528,2439v70,-67,138,-135,207,-203c1781,2191,1827,2146,1873,2102v1,-1,1,-2,2,-3c1893,2082,1914,2073,1939,2082v25,9,40,28,45,53c1990,2161,1986,2186,1979,2211v-12,45,-27,90,-45,133c1856,2525,1742,2679,1591,2805v-13,11,-26,22,-41,30c1546,2833,1544,2835,1544,2839v-3,3,-7,6,-10,10c1532,2846,1530,2843,1528,2840v8,-9,15,-18,22,-27c1558,2804,1568,2796,1576,2788v6,-7,11,-14,17,-21c1595,2765,1597,2763,1599,2760v,1,,1,,1c1607,2754,1616,2748,1618,2736v,,,,,c1620,2734,1622,2732,1624,2730v,,,,,c1635,2723,1645,2714,1648,2700v,,,,,c1650,2698,1652,2696,1654,2694v,,,,,c1656,2691,1658,2689,1660,2687v,,,,,c1662,2685,1664,2683,1666,2681v,-1,,-1,,-1c1668,2679,1669,2678,1670,2676v6,-8,14,-15,19,-23c1731,2595,1772,2537,1812,2478v32,-46,60,-95,84,-145c1911,2299,1926,2266,1928,2228v4,-21,11,-43,,-65c1918,2162,1913,2169,1907,2175v-38,32,-75,66,-113,98c1658,2390,1516,2499,1370,2603v-59,42,-119,83,-183,117c1126,2752,1062,2775,994,2786v-7,-2,-14,-2,-20,4c969,2790,963,2790,957,2790v-2,-11,4,-18,11,-24c984,2754,1000,2741,1017,2731v41,-26,82,-50,123,-74c1257,2587,1361,2500,1456,2404v32,-32,62,-67,92,-102c1596,2248,1639,2190,1679,2130v34,-49,66,-100,96,-152c1830,1885,1878,1788,1920,1689v32,-74,59,-149,87,-224c2012,1453,2013,1441,2015,1429v7,-6,7,-13,5,-21c2022,1407,2025,1406,2025,1405v6,-22,9,-45,7,-68c2031,1326,2031,1314,2022,1306v-3,,-7,-3,-8,-2c2008,1311,2002,1317,1997,1325v-21,33,-41,66,-61,99c1733,1739,1487,2016,1196,2253v-74,60,-150,118,-225,178c944,2453,920,2477,896,2502v-18,18,-30,42,-41,65c852,2574,857,2582,864,2582v7,1,15,,21,-2c896,2575,907,2568,917,2561v147,-102,287,-214,417,-338c1435,2127,1531,2028,1620,1921v107,-127,204,-262,292,-403c1916,1511,1920,1504,1925,1498v2,-2,8,-1,11,-1c1935,1505,1935,1513,1933,1521v-24,121,-83,222,-178,302c1727,1847,1703,1874,1682,1904v-52,74,-109,145,-170,211c1436,2197,1356,2274,1273,2348v-19,18,-39,35,-59,53c1161,2446,1109,2490,1056,2535v-19,17,-39,32,-59,48c961,2612,921,2634,878,2651v-9,4,-20,5,-25,18c856,2672,858,2677,862,2680v31,36,45,76,35,124c897,2808,897,2812,898,2816v-6,11,-12,22,-17,32c876,2859,863,2865,865,2881v18,12,39,13,60,11c950,2890,975,2883,999,2874v44,-18,88,-35,132,-53c1154,2811,1177,2807,1201,2803v13,,26,-1,38,-1c1243,2803,1247,2804,1250,2805v1,9,-1,16,-9,22c1228,2837,1215,2849,1200,2858v-90,64,-192,91,-301,91c883,2949,867,2946,850,2945v-4,-1,-10,-2,-13,6c839,2962,845,2972,856,2979v12,7,25,15,37,22c907,3010,909,3016,906,3032v-3,11,-6,21,-8,32c897,3070,902,3077,908,3078v4,1,8,1,12,1c977,3081,1034,3075,1090,3064v87,-18,168,-53,244,-100c1370,2942,1407,2920,1447,2905v22,-6,44,-10,66,-9c1549,2898,1582,2889,1612,2872v33,-19,64,-40,96,-60c1731,2799,1753,2785,1776,2771v27,-16,56,-23,87,-23c1869,2748,1874,2751,1880,2753v-4,13,-15,19,-23,26c1805,2820,1749,2855,1690,2884v-53,25,-108,44,-163,61c1483,2959,1440,2973,1397,2989v-47,18,-88,47,-126,80c1267,3072,1265,3078,1261,3083v-1,2,-1,4,-2,6c1261,3089,1263,3088,1266,3088v45,-14,91,-27,137,-42c1529,3005,1656,2962,1782,2922v23,-8,46,-13,69,-14c1892,2905,1921,2931,1925,2972v2,20,,39,-10,56c1909,3040,1901,3051,1892,3061v-14,14,-29,28,-45,40c1738,3182,1619,3242,1490,3283v-78,25,-157,43,-238,53c1249,3334,1247,3331,1245,3329v-1,,-1,,-1,c1247,3327,1250,3326,1253,3324v1,,2,,3,-1c1261,3323,1266,3323,1269,3317v,,,,,c1276,3318,1283,3317,1287,3311v,,,,,c1294,3311,1301,3311,1306,3305v,,,,,c1310,3303,1315,3301,1320,3299v1,,2,,3,-1c1328,3297,1333,3295,1338,3293v1,,2,,4,-1c1346,3290,1350,3288,1355,3287v,,,,,c1362,3287,1368,3287,1373,3280v,,,,,c1378,3279,1382,3277,1387,3275v1,,3,,4,-1c1395,3272,1400,3270,1405,3268v1,,3,,4,-1c1414,3266,1418,3264,1423,3262v5,-2,11,-4,16,-6c1444,3254,1449,3252,1454,3250v1,,3,,4,-1c1462,3247,1466,3245,1471,3244v,,,,,c1475,3242,1480,3240,1484,3238v16,-7,31,-13,47,-19c1535,3217,1540,3215,1544,3213v,,,,,c1548,3211,1553,3209,1557,3207v10,-4,20,-8,29,-13c1590,3192,1595,3191,1599,3189v,,,,,c1604,3187,1608,3185,1612,3183v47,-23,95,-46,141,-69c1766,3107,1776,3098,1788,3090v2,-2,4,-4,7,-5c1795,3084,1795,3084,1795,3084v2,-1,5,-3,7,-5c1806,3074,1809,3070,1813,3065v6,4,6,4,11,-5c1825,3059,1825,3059,1825,3059v5,-2,7,-6,7,-12c1834,3044,1836,3041,1838,3037v19,-11,27,-30,34,-49c1874,2983,1873,2977,1873,2969v-14,4,-24,7,-35,11c1735,3017,1629,3047,1522,3070v-155,32,-312,51,-470,49c1015,3119,978,3119,942,3119v-8,,-17,1,-25,-1c891,3113,872,3122,856,3142v-5,6,-10,10,-15,16c838,3161,837,3166,833,3172v12,4,22,8,32,9c915,3188,965,3197,1016,3200v84,6,169,6,253,-4c1348,3187,1426,3171,1502,3149v44,-13,86,-30,128,-48c1633,3104,1637,3106,1640,3109v-11,8,-23,15,-35,23c1601,3135,1597,3137,1593,3140v,,,,,c1590,3142,1587,3143,1585,3145v-14,7,-27,14,-40,20c1543,3167,1540,3169,1538,3170v,,,,,c1533,3172,1529,3174,1525,3176v-10,4,-20,9,-29,13c1491,3191,1487,3193,1482,3195v-6,2,-11,4,-17,6c1461,3203,1456,3205,1451,3207v-11,4,-23,8,-35,12c1409,3219,1402,3218,1397,3225v,,,,,c1390,3225,1383,3225,1378,3231v-2,,-3,,-4,1c1366,3231,1359,3231,1354,3237v-2,,-4,,-5,1c1342,3237,1335,3238,1329,3243v-2,,-3,,-4,1c1317,3243,1310,3243,1304,3249v-1,,-3,,-4,1c1289,3250,1277,3248,1267,3255v-1,,-2,,-3,1c1251,3256,1237,3253,1226,3262v,,,,,c1221,3262,1216,3261,1211,3261v-24,2,-48,4,-73,6c1086,3271,1033,3264,981,3261v-3,,-6,-1,-9,-2c957,3258,942,3257,927,3256v,,,,,c915,3247,902,3250,889,3249v-1,,-2,,-4,c880,3243,872,3243,865,3244v-2,-1,-3,-1,-5,-1c855,3237,848,3237,840,3238v-1,-1,-3,-1,-4,-1c830,3231,823,3231,816,3232v-2,-1,-3,-1,-4,-1c806,3225,799,3225,792,3225v,,,,,c785,3218,776,3219,767,3219v-19,-11,-37,-23,-47,-43c720,3172,719,3168,719,3164v,,,,,c721,3162,723,3160,725,3158v,,,,,c729,3156,733,3154,737,3152v,,,,,c742,3150,746,3148,751,3146v1,,3,,4,-1c759,3144,764,3142,769,3140v21,-7,41,-16,53,-37c824,3098,830,3095,835,3092v2,-5,4,-9,6,-13c841,3079,841,3079,841,3079v10,-12,7,-25,7,-38c847,3038,847,3034,847,3031v-1,-5,-3,-9,-4,-13c833,2992,814,2981,786,2980v-59,-1,-117,5,-174,20c602,3002,592,3005,582,3006v-9,,-14,-4,-17,-14c564,2988,565,2984,564,2980v8,-19,23,-28,43,-31c615,2948,622,2946,631,2945v56,-6,107,-27,151,-63c819,2851,849,2815,865,2768v5,-13,1,-23,-9,-32c846,2727,835,2721,822,2717v-21,-5,-42,-6,-63,-2c726,2722,694,2729,661,2737v-28,8,-55,10,-84,4c572,2736,566,2731,558,2724v8,-5,13,-9,20,-12c603,2700,629,2688,654,2674v79,-41,145,-98,200,-167c864,2495,873,2481,882,2467v7,-10,19,-18,19,-34c897,2424,889,2418,879,2414v-30,-15,-62,-19,-95,-11c755,2410,727,2423,703,2442v-26,19,-48,41,-69,65c625,2518,616,2529,607,2540v-21,23,-46,37,-78,33c525,2568,522,2563,519,2559v5,-13,15,-18,23,-25c571,2510,600,2487,628,2461v41,-36,76,-78,109,-122c748,2324,762,2310,768,2291v10,-14,20,-28,29,-42c803,2239,798,2231,787,2228v-21,-4,-42,-3,-63,5c681,2248,647,2274,620,2309v-20,26,-40,52,-58,79c535,2425,506,2460,467,2485v-6,,-12,3,-17,-4c447,2469,454,2460,458,2450v16,-31,35,-60,56,-87c540,2332,565,2301,590,2268v22,-29,44,-60,57,-96c651,2159,659,2146,656,2131v1,-2,1,-4,2,-6c666,2115,666,2104,659,2093v-2,-5,-5,-10,-7,-16c639,2084,629,2090,619,2096v-73,47,-134,105,-189,171c423,2275,414,2282,407,2290v,-7,1,-14,2,-21c410,2264,411,2258,412,2252v7,-19,14,-38,20,-57c474,2068,516,1941,558,1815v3,-9,4,-18,6,-27c582,1752,589,1725,586,1709v-8,-4,-15,,-23,3c528,1726,497,1748,471,1775v-24,25,-45,52,-62,83c358,1947,319,2042,292,2141v-14,51,-16,103,-6,154c288,2305,293,2314,296,2323v,4,-1,9,,12c307,2374,321,2411,337,2447v1,2,4,3,8,6c361,2437,377,2417,406,2429v,9,1,18,1,27c407,2500,407,2543,407,2587v,9,-3,19,7,27c419,2613,425,2613,430,2611v9,-2,18,-2,27,c513,2624,539,2675,526,2725v-6,26,-16,50,-32,73c488,2807,482,2816,476,2826v-5,9,-2,17,8,22c488,2850,493,2852,498,2853v24,5,47,2,69,-7c602,2832,636,2817,671,2803v25,-9,51,-15,78,-5c754,2800,760,2803,759,2812v-4,3,-9,6,-15,9c715,2835,686,2849,657,2865v-68,38,-131,86,-186,141c445,3032,449,3045,482,3060v1,1,2,,3,1c492,3068,502,3067,512,3067v11,,23,,35,c573,3066,599,3066,626,3065v4,,9,-3,13,-5c645,3060,651,3059,657,3059v17,1,34,5,50,-5c715,3054,722,3053,730,3053v11,,21,1,31,1c762,3054,762,3054,762,3054v,2,,5,,7c756,3065,750,3069,744,3074v-2,1,-5,3,-7,5c737,3078,737,3078,737,3078v-4,3,-9,5,-13,7c714,3089,705,3093,695,3098v-5,-1,-10,,-13,5c682,3103,682,3103,682,3103v-7,-1,-15,,-20,6c661,3109,659,3109,658,3110v-7,-1,-15,-1,-21,5c634,3115,631,3115,627,3116v-9,-1,-19,-2,-27,5c595,3121,590,3121,584,3121v-18,,-36,,-54,c521,3121,518,3128,522,3136v1,4,5,6,8,9c535,3147,540,3150,545,3153v5,1,10,3,15,5c560,3158,560,3158,560,3158v5,7,12,6,19,6c580,3165,580,3165,580,3165v2,,2,,2,c588,3171,595,3171,603,3171v5,2,11,4,16,6c622,3179,624,3181,627,3182v,,,,,c629,3184,631,3186,634,3187v16,15,32,30,47,44c684,3233,686,3235,688,3237v,,,,,c692,3240,696,3243,700,3246v1,1,3,3,5,4c708,3252,710,3254,713,3256v,,,,,c715,3258,717,3259,719,3261v1,1,2,1,4,1c725,3264,728,3266,731,3268v,,,,,c733,3270,735,3271,738,3273v5,3,10,5,15,8c756,3283,759,3284,761,3286v1,,1,,1,c766,3288,770,3291,774,3293v,,,,,c778,3295,782,3297,787,3299v5,2,10,4,15,6c807,3307,812,3309,816,3311v,,,,,c821,3318,828,3318,835,3317v,,,,,c839,3324,846,3324,853,3323v,,,,,c858,3330,865,3329,872,3329v3,,6,,10,1c885,3332,889,3334,892,3335v27,6,54,7,82,6c1012,3341,1051,3339,1089,3347v7,1,14,1,21,1c1110,3348,1110,3348,1110,3348v4,2,9,4,13,6c1127,3356,1130,3358,1134,3360v2,2,4,4,6,6c1141,3366,1141,3366,1141,3366v3,4,6,8,10,12xm466,2970v32,-23,48,-41,59,-64c508,2890,487,2883,464,2885v-62,4,-113,31,-151,80c312,2972,309,2978,308,2985v,15,4,20,19,21c341,3007,355,3007,369,3006v53,,53,,94,-32c464,2973,465,2971,466,2970xm1232,3747v15,5,29,10,44,14c1288,3763,1300,3764,1312,3764v12,,20,-8,23,-17c1337,3738,1332,3730,1322,3725v-11,-6,-23,-10,-34,-15c1266,3700,1244,3690,1221,3680v-11,-4,-19,-11,-21,-23c1197,3646,1190,3639,1183,3632v-28,-26,-57,-50,-89,-71c1064,3541,1033,3521,1002,3502v-32,-18,-64,-35,-97,-52c868,3431,827,3421,785,3417v-12,-1,-24,-3,-34,5c745,3448,745,3448,751,3469v9,3,18,6,28,9c815,3488,851,3500,885,3516v89,45,179,89,268,134c1158,3653,1163,3657,1169,3661v-4,5,-8,8,-11,11c1153,3672,1148,3672,1143,3672v-31,3,-59,-3,-86,-17c1041,3646,1025,3637,1009,3628v-66,-36,-134,-69,-206,-92c792,3532,782,3529,771,3527v-20,-4,-39,-4,-57,5c709,3534,705,3539,701,3542v11,20,21,38,32,54c739,3605,748,3613,756,3620v11,8,23,12,37,3c807,3613,824,3613,840,3620v8,3,16,9,23,14c882,3649,904,3657,928,3659v25,1,44,12,61,30c995,3695,1001,3700,1006,3706v14,14,31,24,51,27c1071,3736,1085,3738,1099,3738v45,1,89,-3,133,9xm549,374v-6,11,-14,20,-18,32c521,430,515,456,516,483v2,47,4,93,7,140c527,684,532,745,537,806v11,138,14,276,-2,414c524,1317,504,1413,477,1507v-21,72,-49,142,-76,212c395,1735,390,1752,386,1769v-2,5,-2,12,-1,18c385,1790,387,1795,390,1797v3,1,8,,11,-2c404,1793,407,1790,410,1787v14,-16,28,-32,42,-48c481,1707,501,1669,516,1629v14,-38,25,-77,37,-116c579,1428,604,1343,629,1258v4,-12,7,-25,9,-38c641,1186,644,1152,627,1121v-10,-18,-9,-37,-2,-56c630,1049,636,1034,642,1019v12,-25,12,-51,8,-78c647,922,643,903,640,884,632,826,624,767,616,709v-2,-21,-2,-41,5,-61c630,624,653,615,671,616v9,,19,1,21,13c691,632,689,635,687,637v-26,27,-34,59,-26,95c665,752,669,772,675,792v17,68,26,138,30,208c711,1090,705,1181,688,1270v-16,83,-39,162,-74,239c604,1531,593,1553,583,1575v-8,17,-13,34,-13,53c572,1653,588,1665,612,1658v17,-5,32,-13,40,-30c657,1618,664,1608,667,1598v8,-25,21,-47,38,-66c717,1517,724,1501,727,1482v1,-14,3,-28,2,-42c728,1407,736,1378,754,1350v22,-36,41,-75,49,-118c812,1181,821,1130,829,1079v3,-20,6,-41,6,-61c836,991,835,963,835,936v,-8,-1,-17,-2,-25c825,873,817,834,809,795v-5,-21,-11,-41,-16,-62c780,667,759,603,729,542,706,493,680,444,646,400,636,388,625,378,612,370v-23,-14,-40,-18,-63,4xm802,2174v7,8,18,4,26,7c847,2188,864,2181,878,2168v6,-6,12,-11,18,-17c954,2093,1009,2031,1061,1967v202,-249,362,-522,474,-823c1558,1083,1575,1020,1582,955v,-5,1,-10,3,-15c1587,932,1593,933,1599,935v15,26,21,53,14,82c1610,1027,1609,1037,1607,1047v-18,77,-43,153,-71,227c1512,1340,1484,1404,1452,1467v-30,59,-62,117,-95,174c1300,1740,1236,1834,1169,1927v-59,82,-123,162,-187,241c966,2187,949,2206,932,2225v-12,12,-27,18,-45,16c879,2241,871,2241,863,2240v-19,,-28,-2,-35,24c822,2284,813,2304,801,2322v-3,4,-4,11,-5,16c799,2341,801,2344,804,2345v38,15,77,27,116,35c932,2383,945,2382,956,2377v11,-6,23,-10,32,-18c1022,2333,1056,2306,1087,2277v54,-49,101,-105,145,-164c1294,2030,1347,1942,1394,1851v29,-56,56,-113,83,-171c1512,1603,1547,1525,1581,1446v23,-52,39,-106,51,-163c1646,1214,1654,1143,1661,1072v2,-23,5,-46,7,-70c1674,949,1679,895,1685,842v3,-34,7,-67,9,-100c1698,701,1699,660,1687,621v-5,-29,-12,-58,-35,-79c1640,547,1635,558,1631,568v-11,26,-23,52,-31,80c1566,758,1534,868,1501,978v-38,127,-80,252,-130,374c1332,1445,1286,1533,1227,1614v-98,132,-197,262,-295,394c913,2034,890,2051,859,2059v-5,-1,-11,-3,-16,-4c839,2044,845,2038,849,2031v17,-28,34,-56,51,-83c931,1896,963,1845,993,1793v31,-55,55,-113,72,-174c1090,1532,1111,1444,1133,1357v21,-81,30,-164,37,-247c1175,1062,1176,1014,1177,967v2,-110,3,-220,-4,-330c1170,587,1165,538,1160,488v-7,-73,-22,-144,-39,-215c1114,243,1105,214,1090,187v-11,-19,-27,-33,-48,-40c1035,144,1027,142,1019,148v-37,10,-43,18,-44,55c975,204,975,205,975,206v-1,71,-2,142,-4,214c969,539,957,657,943,776v-14,109,-32,217,-54,325c876,1166,864,1231,847,1295v-23,83,-50,164,-91,239c727,1588,694,1640,660,1690v-25,36,-42,75,-51,117c606,1819,603,1831,599,1843v-22,76,-47,151,-79,224c516,2076,513,2086,514,2098v17,1,31,-6,44,-13c605,2057,643,2019,669,1970v57,-109,114,-219,170,-328c884,1553,925,1462,955,1366v22,-65,40,-132,52,-200c1020,1095,1029,1025,1037,954v12,-91,19,-182,23,-274c1064,577,1068,474,1066,371v,-9,,-18,1,-27c1067,340,1071,336,1074,331v27,26,36,59,36,94c1109,506,1112,586,1105,667v-4,46,-6,93,-9,140c1096,810,1096,813,1096,816v-10,74,-15,149,-28,224c1056,1107,1047,1174,1033,1241v-12,60,-28,120,-44,180c960,1527,916,1626,863,1722v-28,52,-58,102,-87,154c756,1913,739,1951,725,1990v-17,52,-28,104,-36,158c687,2159,684,2172,691,2184v7,-1,14,-2,21,-4c734,2173,758,2172,781,2173v7,,14,1,21,1xm231,2323v-11,9,-15,21,-15,34c216,2380,215,2403,219,2424v4,31,11,60,12,91c231,2517,232,2518,234,2521v4,,10,2,14,c274,2512,287,2492,289,2466v5,-46,-8,-87,-35,-124c249,2334,243,2325,231,2323xm671,1115v16,-8,19,-20,17,-34c687,1076,683,1073,677,1073v-5,-1,-11,1,-12,6c661,1091,660,1102,671,1115xe" fillcolor="black" stroked="f">
                <v:path arrowok="t"/>
                <o:lock v:ext="edit" verticies="t"/>
              </v:shape>
              <v:shape id="_x0000_s1038" style="position:absolute;left:174;top:583;width:152;height:155" coordsize="1849,1874" path="m1732,1750hdc1730,1738,1727,1726,1727,1714v-1,-13,-1,-26,-1,-39c1713,1665,1700,1668,1687,1670v-26,2,-52,7,-78,11c1584,1685,1560,1694,1541,1711v-14,11,-13,32,1,42c1547,1756,1553,1756,1561,1759v-4,5,-5,9,-8,10c1550,1771,1545,1772,1542,1771v-7,-2,-13,-6,-19,-10c1517,1757,1512,1753,1506,1748v-9,-1,-18,,-26,4c1470,1757,1459,1760,1449,1765v-17,9,-38,11,-53,26c1396,1791,1396,1791,1396,1791v-4,2,-9,4,-14,6c1364,1797,1349,1809,1332,1814v-4,1,-9,4,-13,6c1311,1823,1306,1819,1302,1812v2,-8,5,-15,7,-23c1316,1766,1309,1750,1286,1739v-5,-3,-11,-5,-16,-7c1245,1723,1219,1715,1194,1707v-3,-1,-7,,-13,c1191,1734,1212,1756,1205,1788v-5,1,-11,4,-16,4c1170,1792,1152,1790,1134,1789v-59,-5,-118,,-176,11c944,1803,930,1805,915,1807v-54,8,-105,1,-153,-28c755,1775,748,1772,741,1768v-22,-12,-45,-15,-68,-7c630,1778,589,1771,548,1753v-19,-8,-40,-13,-61,-18c462,1729,438,1734,419,1752v-30,26,-65,37,-102,44c314,1797,310,1797,308,1797,225,1785,177,1730,169,1660v,-4,1,-8,2,-12c171,1645,174,1643,176,1640v11,6,21,12,32,18c219,1663,230,1669,242,1672v27,7,52,2,72,-20c323,1643,330,1634,338,1624v6,-8,12,-16,18,-25c373,1572,395,1549,430,1545v1,-7,2,-13,2,-19c433,1516,429,1508,421,1503v-43,-28,-74,-67,-106,-105c302,1383,289,1369,276,1355v-24,-26,-53,-44,-87,-55c150,1287,115,1293,83,1318v-12,9,-24,19,-38,26c30,1352,15,1347,5,1333,,1324,,1315,7,1307v5,-6,11,-11,17,-16c58,1260,91,1230,124,1201v19,-16,38,-32,58,-45c233,1123,288,1115,346,1127v49,9,93,31,135,55c494,1189,506,1196,518,1203v12,-7,10,-16,10,-25c530,1141,531,1105,534,1068v4,-46,14,-90,31,-133c582,892,606,853,640,821v5,-6,13,-10,13,-21c643,790,631,788,618,791v-34,10,-66,24,-93,45c509,848,496,862,481,874v-14,12,-28,24,-42,35c425,920,409,922,392,920v-20,-3,-32,-15,-38,-34c350,872,351,858,353,844,369,748,411,666,475,594v10,-11,21,-22,32,-33c514,553,510,543,500,539v-10,-4,-20,-3,-30,1c457,545,444,551,432,559v-38,25,-76,51,-114,76c310,640,302,645,295,650v-41,25,-87,3,-93,-45c200,584,203,564,212,545v10,-21,20,-42,32,-62c264,444,285,406,307,368v10,-16,23,-32,35,-46c355,306,372,294,391,286v8,-3,17,-7,24,-10c418,268,414,265,411,261v-8,-8,-18,-14,-29,-16c358,241,335,242,313,251v-39,16,-78,32,-116,47c186,303,176,307,165,309v-31,5,-50,-12,-48,-43c117,254,119,241,124,230,146,172,175,117,218,71,259,28,308,1,368,v9,10,8,20,,30c364,35,360,39,355,43,340,54,326,66,311,76v-26,16,-50,35,-71,57c217,158,200,187,188,218v-2,3,-1,7,-1,14c216,226,244,221,271,216v44,6,87,1,130,-6c451,201,499,184,544,160v35,-18,70,-36,105,-55c671,93,676,94,693,113v5,6,9,13,13,20c701,138,698,141,694,145v-10,3,-21,7,-31,11c499,231,375,348,295,510v-13,26,-23,54,-33,81c260,596,261,602,261,610v22,-5,39,-14,54,-26c317,581,320,579,322,577v1,-1,1,-1,1,-1c339,565,355,556,370,544v32,-25,67,-38,107,-36c506,510,534,505,560,492v13,-7,27,-14,40,-22c630,449,659,427,688,405v26,-18,52,-36,81,-49c795,344,822,336,851,336v9,,18,,23,10c875,358,863,362,859,371v-23,19,-49,33,-75,47c759,431,734,444,710,459,631,507,561,566,504,639v-45,57,-78,119,-95,190c407,839,403,850,408,862v24,,39,-15,53,-30c476,829,483,817,492,808v22,-21,47,-36,76,-44c585,759,603,755,621,751v43,-8,84,-22,121,-48c756,692,771,681,785,669v32,-27,63,-55,95,-81c893,577,908,568,922,558v14,-9,31,-10,47,-9c983,550,987,558,983,570v-2,5,-5,11,-8,16c958,599,941,611,923,624v-23,16,-47,32,-70,49c795,716,741,764,695,821v-42,51,-74,109,-93,173c589,1040,583,1086,588,1133v1,6,3,11,5,17c599,1148,604,1148,606,1145v16,-17,33,-34,42,-55c655,1081,663,1073,669,1063v16,-25,38,-41,68,-47c765,1010,791,997,812,977v24,-21,45,-46,67,-70c882,903,884,899,887,893v-10,-7,-18,-13,-26,-18c830,854,808,828,806,789v5,-14,8,-30,23,-38c833,754,837,756,840,758v25,58,76,87,137,77c992,833,1007,829,1022,827v39,-4,79,-6,118,2c1228,847,1295,894,1342,970v27,44,42,92,42,144c1384,1119,1385,1125,1377,1128v-14,-5,-24,-17,-31,-30c1340,1085,1334,1072,1329,1059v-14,-33,-30,-64,-54,-91c1229,917,1171,891,1105,880v-14,-2,-29,-6,-42,-4c1040,878,1019,883,997,888v-6,1,-12,3,-14,12c986,903,990,907,994,909v13,5,26,10,40,14c1060,930,1087,936,1113,944v75,23,120,97,124,169c1237,1118,1238,1124,1230,1128v-4,-3,-9,-5,-14,-9c1198,1103,1187,1081,1175,1059v-18,-33,-45,-55,-80,-67c1080,988,1066,983,1051,980v-33,-8,-65,-18,-93,-38c941,930,923,933,907,945v-15,11,-27,25,-37,40c827,1049,793,1117,765,1188v-1,3,-3,6,-3,9c760,1203,762,1209,766,1213v10,10,17,11,30,4c803,1213,810,1208,817,1204v57,-33,117,-40,179,-16c1018,1197,1041,1206,1062,1218v40,21,79,24,121,6c1193,1219,1203,1214,1213,1210v18,-7,36,-15,54,-21c1310,1175,1353,1176,1396,1189v43,12,80,35,116,61c1528,1262,1544,1274,1562,1284v42,26,88,36,136,43c1746,1333,1791,1346,1830,1377v4,5,9,11,13,17c1847,1400,1849,1407,1843,1413v-6,7,-13,11,-22,7c1811,1416,1801,1411,1791,1407v-11,-5,-21,-13,-34,-12c1755,1394,1754,1393,1752,1393v-6,-7,-13,-6,-20,-5c1717,1386,1702,1382,1687,1381v-51,-3,-97,-20,-140,-48c1528,1321,1508,1307,1489,1295v-29,-19,-58,-38,-91,-51c1356,1227,1314,1226,1271,1244v-31,14,-63,27,-95,41c1170,1286,1164,1288,1158,1289v-1,1,-1,1,-1,1c1154,1289,1151,1289,1148,1289v-33,3,-64,-3,-94,-19c1031,1258,1007,1248,983,1237v-21,-10,-44,-16,-68,-14c894,1224,877,1234,864,1251v-11,15,-5,28,13,30c879,1282,881,1282,883,1282v25,-1,50,3,75,8c969,1296,980,1302,991,1308v17,18,37,35,53,54c1069,1393,1103,1409,1143,1407v22,,45,-1,67,-3c1216,1404,1222,1401,1227,1400v42,,83,-4,124,6c1353,1408,1355,1410,1358,1411v51,20,86,57,111,105c1474,1526,1481,1537,1488,1546v6,7,13,13,21,18c1515,1567,1521,1565,1524,1558v3,-1,6,-2,8,-4c1545,1539,1560,1528,1580,1525v4,-1,7,-4,10,-7c1579,1493,1561,1474,1545,1455v-36,-41,-77,-75,-132,-88c1395,1363,1377,1360,1359,1357v-20,-4,-40,-7,-60,-12c1286,1342,1275,1335,1267,1321v11,-12,27,-16,41,-18c1359,1297,1410,1302,1456,1327v25,13,50,28,71,47c1551,1397,1576,1420,1601,1443v16,15,33,30,51,43c1672,1501,1696,1507,1721,1500v6,-2,12,-3,18,-5c1750,1493,1756,1496,1761,1506v1,5,1,10,2,15c1753,1534,1743,1546,1732,1558v1,,1,,1,c1711,1557,1690,1557,1669,1555v-15,-1,-30,-3,-45,-4c1599,1549,1576,1555,1556,1571v-24,18,-48,36,-73,54c1469,1633,1454,1642,1439,1650v,,,,,c1437,1651,1435,1650,1433,1651v-34,5,-63,,-91,-23c1324,1613,1301,1608,1277,1607v-28,-2,-52,6,-76,19c1182,1626,1163,1626,1144,1626v-1,,-2,,-3,c1133,1619,1123,1620,1113,1621v-21,-4,-42,-7,-62,-11c1009,1603,967,1596,925,1589v1,,1,,1,c919,1584,913,1579,907,1575v-6,-13,-6,-13,5,-23c969,1536,1024,1539,1080,1556v27,8,54,16,80,26c1180,1589,1198,1588,1215,1577v6,-4,12,-8,18,-12c1251,1561,1268,1552,1287,1551v8,,16,-3,23,-5c1313,1548,1316,1550,1318,1550v30,4,57,15,82,31c1408,1586,1417,1590,1427,1593v7,3,16,4,23,-3c1454,1573,1445,1559,1437,1546v-10,-13,-18,-27,-29,-39c1380,1479,1347,1459,1307,1455v-31,-2,-63,-1,-94,2c1183,1460,1154,1463,1124,1461v-49,-4,-91,-21,-114,-68c1009,1390,1007,1387,1005,1385v-25,-36,-69,-46,-108,-27c871,1371,853,1391,842,1417v-2,5,,11,,18c850,1435,856,1436,862,1436v35,,69,,104,2c984,1438,1002,1440,1020,1443v11,1,14,10,8,20c1020,1473,1008,1478,997,1482v-9,4,-19,7,-28,10c966,1492,964,1492,962,1492v-82,8,-160,-8,-235,-40c649,1420,581,1372,527,1305v-37,-47,-87,-72,-145,-83c350,1216,317,1214,285,1215v-19,,-37,,-55,c216,1216,204,1220,193,1228v-12,8,-11,22,2,26c212,1261,229,1266,246,1272v,-1,,-1,,-1c260,1280,274,1288,288,1297v14,13,29,25,42,39c351,1358,367,1383,380,1409v10,19,22,37,38,51c440,1480,462,1483,488,1470v5,-2,9,-5,14,-8c520,1450,541,1446,563,1447v8,1,16,2,24,2c602,1455,617,1461,632,1467v,,,,,c637,1477,645,1484,656,1486v,-1,,-1,,-1c681,1512,706,1539,732,1564v16,17,34,31,53,46c798,1621,814,1628,831,1631v13,3,26,5,39,7c870,1638,870,1638,870,1638v6,6,13,12,19,18c899,1677,920,1687,936,1703v-11,13,-24,14,-38,14c845,1714,797,1699,757,1662v-15,-13,-30,-27,-45,-41c710,1617,710,1612,707,1608v-8,-9,-18,-18,-26,-27c667,1567,653,1552,639,1538v-5,-4,-11,-7,-17,-10c602,1509,577,1502,550,1502v-27,,-50,9,-68,29c477,1536,472,1541,476,1553v41,-1,84,3,119,30c596,1583,596,1583,596,1583v2,2,4,3,6,5c608,1594,615,1601,622,1608v,2,1,3,3,4c627,1614,627,1614,627,1614v22,24,45,49,68,73c698,1690,702,1691,705,1693v,,,,,c712,1700,718,1709,726,1715v34,26,72,42,116,48c887,1769,930,1761,969,1737v9,-10,9,-12,,-28c969,1704,968,1699,968,1693v,,,,,c976,1693,983,1694,991,1694v25,8,57,8,83,c1081,1693,1088,1692,1095,1691v28,-7,57,-15,87,-10c1191,1683,1197,1677,1203,1672v13,-9,26,-11,41,-6c1253,1670,1262,1674,1272,1677v4,2,9,3,14,4c1286,1681,1286,1681,1286,1681v15,13,29,26,44,38c1333,1721,1337,1722,1341,1724v22,15,47,16,72,10c1424,1731,1435,1726,1446,1720v27,-14,51,-31,73,-51c1519,1669,1519,1669,1519,1669v4,-2,8,-3,12,-5c1553,1653,1576,1643,1599,1632v5,-2,11,-4,17,-5c1625,1627,1635,1627,1643,1621v15,-2,30,-4,45,-4c1718,1618,1748,1616,1775,1630v2,20,,39,-5,58c1770,1692,1769,1695,1769,1699v-6,5,-6,12,-6,19c1763,1720,1763,1722,1762,1723v-6,6,-5,13,-5,19c1757,1761,1752,1779,1763,1796v3,9,7,16,3,26c1757,1844,1757,1844,1766,1866v-7,8,-14,5,-21,c1740,1863,1738,1857,1740,1851v2,-6,3,-12,5,-18c1745,1831,1746,1829,1746,1827v7,-8,7,-15,,-23c1741,1786,1736,1768,1732,1750xm346,1748v22,-7,38,-23,55,-37c423,1694,448,1683,475,1677v8,-1,17,-2,24,c525,1688,554,1694,573,1718v7,8,16,11,27,11c615,1729,631,1729,644,1719v9,-4,17,-10,18,-23c643,1686,623,1679,603,1674v-12,-3,-21,-9,-22,-22c580,1640,573,1631,563,1625v-24,-15,-50,-21,-78,-9c480,1618,475,1620,471,1622v-17,9,-35,15,-55,16c397,1639,384,1649,376,1666v-10,24,-26,43,-49,56c324,1724,320,1727,318,1730v-5,6,-6,12,,19c327,1757,337,1755,346,1748xm785,1050v-6,-4,-10,-8,-15,-10c767,1039,763,1041,759,1042v-16,7,-30,17,-40,32c692,1108,667,1144,644,1182v-14,25,-44,40,-73,41c563,1223,554,1223,547,1226v-17,7,-18,29,-3,40c546,1267,549,1269,552,1270v23,8,44,21,63,35c621,1309,628,1313,634,1315v21,9,32,5,42,-15c685,1280,692,1260,700,1240v23,-54,41,-110,73,-160c778,1071,780,1061,785,1050xm783,1423v16,1,24,-3,29,-12c816,1404,819,1397,821,1389v6,-16,16,-28,30,-38c858,1346,865,1340,871,1333v8,-9,7,-21,-3,-30c865,1300,860,1297,856,1295v-29,-9,-58,-17,-89,-18c751,1276,739,1284,732,1297v-4,7,-6,13,-8,20c720,1335,717,1353,707,1369v-4,8,-2,16,4,22c733,1412,760,1419,783,1423xe" fillcolor="black" stroked="f">
                <v:path arrowok="t"/>
                <o:lock v:ext="edit" verticies="t"/>
              </v:shape>
              <v:shape id="_x0000_s1039" style="position:absolute;left:324;top:396;width:169;height:98" coordsize="2063,1182" path="m339,808hdc341,810,342,814,344,815v38,23,77,41,123,43c512,859,558,855,603,847v40,-8,80,-15,120,-20c766,823,809,822,850,838v36,14,69,33,92,67c960,930,964,959,967,988v1,6,1,12,2,20c975,1007,981,1006,983,1004v6,-7,10,-16,14,-24c1001,973,1003,966,1006,959v9,,10,5,11,10c1023,1006,1010,1037,984,1063v-15,15,-33,27,-51,39c911,1117,888,1132,869,1152v-20,21,-43,30,-71,28c778,1179,760,1175,742,1167v-14,-5,-19,-15,-16,-29c747,1111,775,1096,805,1082v20,-8,39,-17,58,-27c876,1048,888,1040,898,1030v28,-28,32,-67,11,-101c891,899,864,880,830,871v-31,-9,-62,-10,-94,-5c677,877,618,887,559,896v-52,8,-104,10,-154,-8c326,860,267,809,229,736v-5,-9,-11,-18,-6,-29c232,702,241,704,250,706v54,8,107,16,160,24c450,735,489,741,528,746v30,4,59,3,87,-9c619,735,622,733,625,732v3,-14,-11,-18,-14,-28c612,695,620,693,626,692v28,-6,55,-7,82,2c721,699,735,704,748,708v11,3,22,4,33,c794,703,797,692,787,682,763,658,734,643,702,636v-35,-8,-70,-9,-106,3c561,651,524,661,486,660,389,655,309,618,251,537v-4,-7,-8,-14,-11,-21c238,510,243,503,249,502v4,,9,,12,1c272,508,284,513,294,519v48,34,102,50,160,55c515,579,576,583,637,587v8,,16,1,24,-1c675,584,681,573,676,559v-6,-16,-17,-25,-32,-31c627,522,609,518,591,514v-13,-3,-26,-5,-39,-7c519,502,493,488,470,464,429,422,380,394,324,377,274,361,222,360,170,368v-31,5,-55,22,-71,49c94,426,89,437,83,446v-2,4,-6,8,-10,13c68,453,64,449,61,444,33,400,13,353,7,302,,246,9,192,45,146,72,111,108,88,150,77,198,64,245,64,293,70v67,9,132,26,197,44c512,121,535,126,557,132v10,-9,12,-20,17,-30c583,82,595,63,612,47,645,16,685,,731,2v23,1,45,2,67,6c902,24,1005,41,1109,58v21,3,42,6,63,9c1228,75,1275,99,1313,141v30,33,60,66,91,99c1431,269,1463,290,1503,295v17,2,35,3,52,c1592,289,1629,281,1665,272v39,-10,75,-28,107,-51c1828,183,1882,144,1938,106v11,-9,23,-16,36,-24c1988,101,2004,113,2024,122v23,12,28,30,17,54c2035,189,2027,201,2019,213v-23,33,-47,67,-70,100c1944,319,1938,325,1941,335v10,6,20,3,29,-3c1979,327,1987,321,1995,315v6,-4,12,-8,18,-11c2033,293,2058,307,2061,330v2,12,1,23,-4,33c2050,376,2043,388,2034,399v-59,74,-135,120,-228,136c1795,536,1785,537,1775,539v-29,-2,-55,4,-77,26c1689,574,1678,577,1665,576v-6,,-12,-1,-18,-1c1619,563,1594,546,1571,526v-24,-20,-47,-41,-71,-62c1502,456,1506,451,1514,449v10,-3,20,-3,29,2c1556,458,1567,467,1579,474v14,9,26,20,41,26c1651,513,1683,519,1718,516v55,-5,106,-25,157,-46c1886,466,1896,462,1906,457v21,-8,40,-20,56,-36c1968,415,1973,409,1972,400v2,-1,4,-3,4,-4c1978,386,1975,380,1967,382v-7,1,-14,4,-21,6c1921,398,1895,408,1870,418v-70,28,-141,39,-215,28c1639,443,1622,443,1609,432v7,-13,7,-13,25,-19c1657,410,1680,406,1703,405v64,-5,122,-28,174,-66c1882,335,1886,329,1890,324v46,-33,94,-107,98,-150c1977,166,1967,168,1957,176v-11,9,-21,19,-31,29c1886,250,1838,283,1784,307v-89,39,-181,60,-278,62c1483,365,1464,355,1444,343,1379,303,1320,256,1260,208v-13,-10,-25,-20,-38,-31c1200,159,1173,148,1145,141,1073,125,1001,108,928,94,886,86,844,79,801,78v-8,,-16,-1,-24,-2c750,72,724,74,698,82v-48,14,-65,52,-66,88c631,199,637,226,646,254v16,53,39,104,62,155c711,417,714,424,717,432v1,6,-3,13,-9,14c689,450,675,446,665,430v-5,-7,-9,-15,-12,-24c639,366,626,325,612,285v-5,-15,-9,-29,-21,-40c581,228,563,221,546,215v-21,-7,-43,-13,-64,-20c446,184,410,173,374,162,328,150,282,143,235,146v-51,5,-98,18,-134,57c83,217,72,237,64,257v-11,31,-11,62,1,92c69,360,76,362,87,357v3,-2,6,-6,9,-8c114,343,132,335,151,331v44,-11,88,-8,133,1c337,343,387,362,436,385v18,9,36,19,48,37c493,436,507,444,523,449v23,6,45,13,67,21c656,495,713,534,760,586v27,29,50,61,69,96c836,695,843,707,850,719v12,20,28,35,48,46c902,767,905,769,909,772v6,4,9,10,10,17c920,798,915,802,909,807,849,772,785,758,717,767v-45,7,-89,19,-134,28c574,796,565,796,556,797v-60,9,-119,4,-178,-13c369,781,359,778,349,775v-15,-3,-23,6,-18,21c332,800,336,804,339,808xe" fillcolor="black" stroked="f">
                <v:path arrowok="t"/>
              </v:shape>
              <v:shape id="_x0000_s1040" style="position:absolute;left:411;top:436;width:59;height:135" coordsize="726,1634" path="m347,16hdc355,12,357,,369,1v17,26,39,47,64,66c433,67,434,68,434,68v3,3,7,5,10,8c464,100,487,119,511,137v3,2,5,3,8,5c555,164,589,165,622,136v11,-6,23,-12,35,-18c676,109,694,109,709,126v2,2,5,4,8,5c719,151,709,162,691,170v-43,20,-88,32,-136,31c551,201,546,203,542,203v-4,12,2,19,7,27c580,277,621,312,672,336v12,5,25,10,37,15c721,356,726,364,725,374v-1,12,-9,21,-22,23c691,398,679,397,667,395v-31,-7,-61,-16,-92,-24c558,367,541,360,520,361v-1,7,-2,14,-2,20c524,465,535,547,562,627v13,40,32,77,57,111c626,747,634,754,636,767v-17,9,-34,9,-51,7c551,770,517,761,488,741v-3,-2,-7,-4,-11,-6c471,733,465,734,461,740v-4,6,-8,14,-10,21c430,836,422,913,430,991v1,16,4,32,5,48c435,1043,434,1047,434,1053v-7,-2,-14,-2,-18,-5c387,1029,364,1005,344,978v-5,-7,-11,-15,-16,-23c321,942,308,946,301,954v-3,3,-6,6,-8,10c261,1021,234,1080,222,1145v-8,51,-3,99,20,145c244,1294,246,1298,247,1301v,1,,2,-1,5c241,1307,235,1308,229,1309v-22,-8,-43,-18,-63,-31c155,1269,150,1252,135,1245v-2,3,-6,5,-6,7c127,1269,124,1286,125,1303v1,45,18,85,40,123c178,1449,192,1471,207,1493v23,34,38,71,42,113c247,1615,246,1626,235,1634v-4,-2,-10,-4,-14,-8c215,1618,211,1609,206,1600v-5,-8,-8,-16,-13,-24c184,1561,171,1552,153,1553v-15,,-31,,-46,c96,1553,85,1553,74,1544v2,-4,4,-10,8,-14c89,1523,97,1517,106,1511v9,-6,19,-11,30,-18c134,1486,132,1479,129,1473v-8,-17,-17,-34,-26,-51c90,1396,83,1369,83,1339v1,-28,1,-56,5,-85c92,1229,91,1204,85,1179v-5,-21,-18,-36,-29,-56c65,1083,94,1062,130,1047v2,-1,4,-1,6,-1c155,1044,160,1048,162,1070v,,,,,c154,1079,145,1088,138,1098v-18,26,-23,53,-6,82c134,1192,140,1201,150,1207v4,3,10,3,17,4c168,1202,170,1195,170,1188v3,-43,12,-84,28,-124c210,1032,221,1001,233,970v29,-69,38,-141,47,-214c284,750,289,743,294,737v4,-5,14,-1,15,4c310,750,310,760,310,769v,15,-1,30,-1,45c310,838,316,860,328,881v2,3,6,5,9,7c340,904,350,913,364,921v3,-5,6,-8,7,-13c383,862,395,816,405,769v5,-24,4,-48,-3,-72c387,646,373,595,358,545v-1,-4,-5,-8,-9,-13c334,550,335,569,331,588v-3,13,-6,25,-9,38c318,640,313,653,305,665v-8,12,-18,20,-30,26c248,704,226,723,207,746v-14,18,-31,35,-48,50c126,825,81,824,48,793,21,766,11,732,13,695v1,-26,6,-52,14,-77c29,612,33,607,35,602v14,1,23,7,30,16c51,644,48,673,53,703v3,24,17,40,38,51c103,760,114,760,126,754v14,-6,26,-16,35,-28c179,702,196,679,213,655v6,-2,12,-5,17,-7c237,648,244,649,251,649v11,,18,-5,22,-14c290,597,301,557,310,516v2,-10,3,-20,-7,-28c299,480,292,477,283,477v-17,-1,-35,,-50,8c218,493,205,502,191,511v-15,10,-23,25,-23,44c169,578,156,593,136,601v-28,11,-54,9,-77,-11c43,575,32,556,24,537,11,506,5,474,1,442,,430,3,418,8,408v9,-3,12,3,15,9c41,453,58,490,76,526v3,7,6,13,10,19c91,552,101,554,108,549v17,-13,30,-29,31,-51c140,483,137,468,136,453v-1,-7,-2,-13,-3,-24c142,434,148,436,154,440v31,18,67,7,84,-28c243,402,246,390,249,378v3,-13,4,-26,9,-37c266,338,269,343,271,348v8,17,10,37,14,56c288,419,292,435,298,450v5,16,16,22,32,23c359,475,382,462,391,434v8,-20,13,-41,19,-64c414,370,418,369,423,368v13,19,19,39,13,62c430,446,423,462,417,478v-33,81,11,177,75,205c503,689,514,697,530,694v-2,-7,-2,-13,-4,-19c522,663,517,650,513,638,489,560,475,480,475,398v,-9,,-18,-2,-27c468,337,456,330,432,327v-2,,-5,,-7,c408,320,394,309,381,295v-7,-7,-14,-14,-21,-21c340,253,317,237,290,226,264,216,241,201,223,180,195,148,183,112,186,70v,-9,,-18,1,-27c188,38,191,34,192,29v18,8,27,21,29,40c221,72,222,75,223,78v14,56,49,91,104,105c349,188,366,197,380,215v3,4,7,8,10,11c413,262,445,287,485,301v3,1,8,,12,c522,314,522,314,543,307,525,269,509,231,489,194v-3,-6,-8,-11,-13,-17c468,168,457,163,445,162v-6,13,-11,24,-16,35c422,197,416,196,414,187v-4,-11,-8,-21,-12,-32c400,147,399,139,396,132,386,98,370,66,354,35v-4,-6,-5,-12,-7,-19xe" fillcolor="black" stroked="f">
                <v:path arrowok="t"/>
              </v:shape>
              <v:shape id="_x0000_s1041" style="position:absolute;left:464;top:699;width:129;height:39" coordsize="1578,471" path="m300,347hdc296,345,293,342,289,342,250,339,214,322,175,315v-6,-1,-9,-7,-10,-13c186,288,210,284,234,281v56,-8,113,-9,169,-13c458,265,512,263,567,260v4,1,8,1,12,2c587,263,594,264,598,254v7,-45,-4,-86,-28,-124c553,103,526,91,496,85v-12,-2,-24,1,-35,7c453,96,445,100,436,105,426,101,416,96,405,92,386,83,366,75,347,67v-4,-1,-11,,-15,2c326,73,328,79,330,85v,4,,8,2,11c336,103,335,109,332,115,316,101,297,96,276,97v-13,,-24,3,-33,14c250,134,275,142,286,161v-8,17,-8,17,-22,28c224,221,180,246,129,256v-8,-1,-15,-1,-20,5c103,262,98,263,93,263v-24,,-49,-1,-74,-1c11,262,3,262,,252,43,232,83,205,120,175,162,141,203,107,246,74,283,44,325,24,371,14,434,,494,2,550,39v,2,1,2,2,2c576,65,592,94,601,126v3,7,7,14,10,21c613,152,615,157,616,161v4,29,22,50,43,68c745,302,884,281,939,184v10,-18,22,-34,38,-47c980,135,982,130,984,127v,1,,1,,1c996,127,1007,122,1017,115v4,,8,,12,-1c1058,108,1087,109,1117,114v15,3,30,5,44,8c1172,127,1182,135,1194,138v22,5,41,16,61,26c1290,180,1325,197,1360,214v33,17,69,24,105,28c1492,245,1518,238,1542,226v9,-4,18,-9,26,-13c1578,217,1577,225,1576,232v-4,25,-14,49,-30,69c1507,353,1456,382,1389,380v-20,-1,-40,-6,-59,-15c1309,356,1288,345,1267,335v-22,-11,-43,-23,-65,-33c1143,274,1089,281,1039,321v-25,21,-48,44,-72,66c954,400,941,414,927,425v-36,32,-79,46,-127,43c773,466,749,457,738,428v17,,34,,51,c816,428,841,421,865,410v36,-18,65,-43,89,-73c976,308,993,275,996,238v9,-19,8,-39,3,-59c999,177,995,176,991,173v-9,40,-25,74,-44,107c947,280,947,280,947,280v-19,16,-38,32,-57,48c887,330,883,332,879,333,800,368,726,361,657,307v-7,-6,-15,-11,-23,-17c582,313,536,343,487,370v-7,3,-15,5,-23,8c455,374,454,364,449,356v-4,-6,-7,-15,-19,-13c424,358,417,373,409,389v-4,3,-9,7,-14,10c387,404,378,404,372,395v-2,-2,-4,-3,-6,-5c367,390,367,390,367,390v-3,-6,-4,-12,-8,-16c344,355,322,350,300,347xm1400,301v-10,-4,-20,-7,-29,-10c1341,281,1312,269,1286,250v-39,-28,-83,-43,-129,-53c1134,192,1111,194,1088,201v-13,4,-24,11,-32,22c1054,227,1054,233,1053,237v1,8,6,10,13,11c1078,251,1092,252,1104,256v18,4,36,7,54,6c1205,260,1246,275,1282,304v5,5,10,10,17,13c1315,325,1330,337,1348,340v21,4,44,1,66,c1424,340,1429,334,1431,325v1,-9,-3,-16,-11,-19c1414,303,1406,302,1400,301xm1093,162v-6,-3,-10,-6,-14,-8c1069,151,1062,154,1056,163v-2,3,-2,9,-1,11c1058,177,1064,181,1067,181v10,-2,19,-6,26,-19xe" fillcolor="black" stroked="f">
                <v:path arrowok="t"/>
                <o:lock v:ext="edit" verticies="t"/>
              </v:shape>
              <v:shape id="_x0000_s1042" style="position:absolute;left:459;top:729;width:70;height:61" coordsize="854,738" path="m448,485hdc457,483,466,478,477,483v7,3,16,2,24,2c507,492,515,491,523,491v43,2,84,-5,126,-11c666,478,680,473,691,460v13,-10,24,-22,34,-34c738,411,753,399,769,388v30,-22,35,-38,18,-72c780,303,772,290,763,278v-9,-12,-16,-23,-18,-38c744,229,738,219,734,209v-6,-11,-16,-16,-27,-18c702,191,696,191,691,191v-26,3,-52,4,-78,9c594,204,576,202,556,204v1,-4,2,-7,3,-7c581,187,603,177,626,167v10,-5,21,-3,32,-1c677,170,685,162,690,140v-1,-7,-1,-14,-3,-21c684,109,676,103,665,101,624,90,591,66,560,39v-4,-3,-6,-8,-9,-12c555,23,559,18,563,14v13,2,25,4,37,6c616,30,635,33,654,38v5,2,12,1,18,1c682,40,689,36,695,28v6,-9,14,-18,20,-26c730,,741,8,752,15v2,7,4,14,6,21c741,41,725,46,709,51v-12,5,-21,13,-24,25c686,79,686,82,687,82v24,15,44,33,69,45c779,137,794,154,802,177v15,47,31,93,47,139c854,329,852,342,847,355,825,413,789,460,741,498v-17,14,-37,25,-56,37c666,547,645,550,623,543v-17,-5,-32,-1,-46,8c565,560,552,568,540,578v-22,18,-46,28,-76,26c428,602,394,615,362,631v-52,25,-104,51,-156,77c179,721,153,733,122,735v-3,-1,-7,-4,-11,-3c73,738,37,729,1,705v2,-8,5,-17,5,-26c6,670,2,662,,652,21,631,41,610,63,590v19,-17,30,-17,52,-1c112,593,109,597,106,600,88,612,70,624,54,637v-8,6,-18,12,-16,24c40,676,54,676,64,678v16,3,30,-3,41,-14c111,658,115,651,120,645v7,-9,17,-9,24,-1c149,651,153,659,158,666v11,-1,16,-10,22,-16c205,627,234,614,268,613v43,-1,68,-25,86,-60c346,529,315,532,307,508v12,-7,25,-8,37,-11c348,497,352,496,356,498v25,10,50,7,75,-1c433,496,435,496,437,495v4,-3,7,-6,11,-10xm496,526v-22,-15,-42,-10,-62,-9c428,517,422,519,417,522v-4,2,-7,8,-6,12c411,538,416,544,419,545v23,3,46,4,68,-8c490,535,491,531,496,526xe" fillcolor="black" stroked="f">
                <v:path arrowok="t"/>
                <o:lock v:ext="edit" verticies="t"/>
              </v:shape>
              <v:shape id="_x0000_s1043" style="position:absolute;left:190;top:577;width:38;height:25" coordsize="463,308" path="m85,292hdc58,297,30,302,1,308,1,301,,297,2,294,14,263,31,234,54,209v21,-22,45,-41,71,-57c140,142,154,130,169,119v5,-4,9,-8,13,-13c190,96,191,86,182,76v5,-5,10,-10,15,-14c203,58,208,53,210,46v3,2,8,2,11,5c230,59,241,59,252,56,310,39,368,23,426,6,431,4,436,2,440,v15,6,22,17,23,32c463,47,455,59,443,67v-11,7,-22,14,-33,20c405,90,399,93,399,100v-16,8,-31,16,-47,23c342,128,332,132,322,136v-60,25,-119,48,-179,72c133,213,123,217,113,222v-4,2,-6,7,-10,12c121,243,138,240,153,242v-15,10,-30,19,-44,30c101,278,88,280,85,292xe" fillcolor="#171717" stroked="f">
                <v:path arrowok="t"/>
              </v:shape>
              <v:shape id="_x0000_s1044" style="position:absolute;left:520;top:717;width:25;height:17" coordsize="306,206" path="m6,178hdc4,171,2,164,,157v28,-7,56,-8,84,-7c92,150,100,150,109,150v19,-1,38,3,55,-11c165,138,168,138,170,138v21,,33,-12,40,-31c230,98,244,81,256,64v1,-2,1,-4,1,-6c257,58,257,58,257,58v16,-2,23,-14,28,-27c289,19,294,9,305,v,6,1,11,1,16c303,53,286,86,264,115v-24,30,-53,55,-89,73c151,199,126,206,99,206v-17,,-34,,-51,c31,201,19,188,6,178xe" fillcolor="#1c1c1c" stroked="f">
                <v:path arrowok="t"/>
              </v:shape>
              <v:shape id="_x0000_s1045" style="position:absolute;left:417;top:568;width:28;height:11" coordsize="332,134" path="m,19hdc4,13,9,8,17,7v8,-1,16,,23,5c64,29,89,45,113,61v14,9,28,17,42,26c164,93,174,94,184,92v16,-4,31,-8,47,-11c244,79,252,73,258,63v7,-11,13,-23,21,-34c288,15,299,4,316,v11,2,14,9,16,18c327,18,322,19,315,19v-2,10,-5,19,-7,29c298,89,252,134,197,130v-17,-2,-32,-7,-46,-16c135,105,120,94,106,83,95,75,85,67,75,59,52,41,28,26,,19xe" fillcolor="#171717" stroked="f">
                <v:path arrowok="t"/>
              </v:shape>
              <v:shape id="_x0000_s1046" style="position:absolute;left:539;top:666;width:13;height:19" coordsize="159,230" path="m122,230hdc123,220,120,211,113,202,102,189,92,175,83,160,60,121,38,81,15,42,13,39,12,37,11,34,,13,7,2,31,v2,,4,,6,c36,3,36,5,35,8v-7,3,-11,8,-8,11c33,28,40,37,46,46v38,53,76,107,113,160c157,212,154,218,152,224v-10,2,-20,4,-30,6xe" fillcolor="#676767" stroked="f">
                <v:path arrowok="t"/>
              </v:shape>
              <v:shape id="_x0000_s1047" style="position:absolute;left:234;top:305;width:1;height:8" coordsize="13,86" path="m8,86hdc6,83,1,81,1,78,,54,,31,1,8,1,5,4,3,6,v4,29,7,57,2,86xe" fillcolor="black" stroked="f">
                <v:path arrowok="t"/>
              </v:shape>
              <v:shape id="_x0000_s1048" style="position:absolute;left:643;top:393;width:2;height:1" coordsize="31,23" path="m31,10hdc21,14,12,18,2,23,2,15,,6,11,3,19,,27,,31,10xe" fillcolor="black" stroked="f">
                <v:path arrowok="t"/>
              </v:shape>
              <v:shape id="_x0000_s1049" style="position:absolute;left:235;top:328;width:1;height:3" coordsize="12,36" path="m12,36hdc,25,2,12,9,v1,12,2,24,3,36xe" fillcolor="black" stroked="f">
                <v:path arrowok="t"/>
              </v:shape>
              <v:shape id="_x0000_s1050" style="position:absolute;left:221;top:294;width:2;height:2" coordsize="24,25" path="m24,hdc23,15,15,23,,25,5,14,11,4,24,xe" fillcolor="black" stroked="f">
                <v:path arrowok="t"/>
              </v:shape>
              <v:shape id="_x0000_s1051" style="position:absolute;left:235;top:321;width:1;height:2" coordsize="9,24" path="m9,24hdc,14,,12,8,v,8,1,16,1,24xe" fillcolor="black" stroked="f">
                <v:path arrowok="t"/>
              </v:shape>
              <v:shape id="_x0000_s1052" style="position:absolute;left:575;top:641;width:1;height:1" coordsize="19,20" path="m,8hdc3,5,6,2,9,v7,4,10,10,9,20c9,20,4,15,,8xe" fillcolor="#343434" stroked="f">
                <v:path arrowok="t"/>
              </v:shape>
              <v:shape id="_x0000_s1053" style="position:absolute;left:223;top:293;width:3;height:1" coordsize="29,15" path="m29,hdc23,12,13,15,,13,8,5,17,,29,xe" fillcolor="black" stroked="f">
                <v:path arrowok="t"/>
              </v:shape>
              <v:shape id="_x0000_s1054" style="position:absolute;left:604;top:529;width:2;height:2" coordsize="19,17" path="m,11hdc3,5,6,1,13,v2,3,4,6,6,9c13,16,7,17,,11xe" fillcolor="black" stroked="f">
                <v:path arrowok="t"/>
              </v:shape>
              <v:shape id="_x0000_s1055" style="position:absolute;left:181;top:495;width:1;height:2" coordsize="18,21" path="m2,hdc5,2,7,4,10,5v6,3,8,8,4,16c9,18,5,15,,13,1,8,2,4,2,xe" fillcolor="#838383" stroked="f">
                <v:path arrowok="t"/>
              </v:shape>
              <v:shape id="_x0000_s1056" style="position:absolute;left:552;top:683;width:1;height:2" coordsize="20,20" path="m,18hdc2,12,5,6,7,v5,4,9,8,13,12c15,17,8,20,,18xe" fillcolor="#3b3b3b" stroked="f">
                <v:path arrowok="t"/>
              </v:shape>
              <v:shape id="_x0000_s1057" style="position:absolute;left:236;top:336;width:1;height:1" coordsize="9,19" path="m9,19hdc,10,,10,8,v,6,1,12,1,19xe" fillcolor="black" stroked="f">
                <v:path arrowok="t"/>
              </v:shape>
              <v:shape id="_x0000_s1058" style="position:absolute;left:220;top:296;width:1;height:2" coordsize="12,19" path="m11,hdc11,8,12,17,,19,2,11,4,4,11,xe" fillcolor="black" stroked="f">
                <v:path arrowok="t"/>
              </v:shape>
              <v:shape id="_x0000_s1059" style="position:absolute;left:581;top:570;width:2;height:1" coordsize="19,12" path="m,8hdc1,1,6,,12,v2,2,4,5,7,7c13,12,6,11,,8xe" fillcolor="#343434" stroked="f">
                <v:path arrowok="t"/>
              </v:shape>
              <v:shape id="_x0000_s1060" style="position:absolute;left:234;top:300;width:0;height:1" coordsize="9,12" path="m9,12hdc,7,,7,6,,7,4,8,8,9,12xe" fillcolor="black" stroked="f">
                <v:path arrowok="t"/>
              </v:shape>
              <v:shape id="_x0000_s1061" style="position:absolute;left:228;top:293;width:1;height:1" coordsize="12,9" path="m12,3hdc5,9,4,9,,,4,1,8,2,12,3xe" fillcolor="black" stroked="f">
                <v:path arrowok="t"/>
              </v:shape>
              <v:shape id="_x0000_s1062" style="position:absolute;left:218;top:307;width:1;height:1" coordsize="9,12" path="m2,hdc9,7,9,7,,12,1,8,2,4,2,xe" fillcolor="black" stroked="f">
                <v:path arrowok="t"/>
              </v:shape>
              <v:shape id="_x0000_s1063" style="position:absolute;left:217;top:309;width:1;height:1" coordsize="8,12" path="m3,hdc8,7,8,7,,12,1,8,2,4,3,xe" fillcolor="black" stroked="f">
                <v:path arrowok="t"/>
              </v:shape>
              <v:shape id="_x0000_s1064" style="position:absolute;left:574;top:573;width:1;height:1" coordsize="13,12" path="m,hdc4,,9,1,13,1,12,5,11,9,10,12,6,8,3,4,,xe" fillcolor="#252525" stroked="f">
                <v:path arrowok="t"/>
              </v:shape>
              <v:shape id="_x0000_s1065" style="position:absolute;left:542;top:686;width:0;height:0" coordsize="3,10" path="m,hdc1,1,2,2,3,3,3,5,2,8,1,10,1,7,1,3,,xe" fillcolor="#676767" stroked="f">
                <v:path arrowok="t"/>
              </v:shape>
              <v:shape id="_x0000_s1066" style="position:absolute;left:607;top:529;width:0;height:0" coordsize="6,6" path="m,6hdc,2,2,,6,2,4,3,2,4,,6xe" fillcolor="#343434" stroked="f">
                <v:path arrowok="t"/>
              </v:shape>
              <v:shape id="_x0000_s1067" style="position:absolute;left:387;top:799;width:13;height:2" coordsize="159,26" path="m24,hdc61,,97,,133,1v11,,21,,26,11c154,12,149,13,144,13v-22,-2,-44,,-64,11c77,26,74,25,71,25,47,19,24,14,,9,6,1,16,1,24,xe" fillcolor="black" stroked="f">
                <v:path arrowok="t"/>
              </v:shape>
              <v:shape id="_x0000_s1068" style="position:absolute;left:348;top:793;width:14;height:3" coordsize="172,41" path="m,1hdc7,1,14,,21,2v28,6,57,12,85,19c114,23,121,26,129,22v3,-1,8,,12,1c151,27,160,31,172,36v-18,5,-34,1,-51,3c116,38,110,38,104,37,99,31,91,32,84,32,76,30,67,29,59,26,43,22,28,17,13,12,8,10,4,5,,1xe" fillcolor="#090909" stroked="f">
                <v:path arrowok="t"/>
              </v:shape>
              <v:shape id="_x0000_s1069" style="position:absolute;left:355;top:795;width:2;height:1" coordsize="20,7" path="m,1hdc7,1,15,,20,6,13,7,6,7,,1xe" fillcolor="black" stroked="f">
                <v:path arrowok="t"/>
              </v:shape>
              <v:shape id="_x0000_s1070" style="position:absolute;left:347;top:792;width:1;height:1" coordsize="13,6" path="m,1hdc5,,10,1,13,6,9,4,4,3,,1xe" fillcolor="#090909" stroked="f">
                <v:path arrowok="t"/>
              </v:shape>
              <v:shape id="_x0000_s1071" style="position:absolute;left:442;top:793;width:9;height:3" coordsize="111,40" path="m,36hdc2,33,3,27,5,26,15,23,25,18,35,19,62,20,87,12,111,v-2,8,-5,14,-12,16c66,26,35,40,,36xe" fillcolor="black" stroked="f">
                <v:path arrowok="t"/>
              </v:shape>
              <v:shape id="_x0000_s1072" style="position:absolute;left:221;top:297;width:39;height:160" coordsize="473,1941" path="m470,1758hdc470,1765,470,1771,470,1778v-3,2,-3,5,,7c473,1831,470,1884,463,1910v-5,-3,-10,-6,-15,-9c412,1881,376,1887,350,1919v-6,7,-11,14,-16,22c318,1930,305,1916,298,1897v-2,-5,-5,-11,-12,-12c284,1879,283,1874,282,1868v2,-7,1,-14,-4,-19c262,1794,247,1739,232,1684v-16,-61,-32,-122,-47,-183c173,1454,161,1408,151,1361v-16,-71,-29,-143,-39,-216c100,1057,87,969,77,881,69,810,63,738,56,666,53,629,50,593,47,556,44,521,44,487,48,452v2,-18,3,-36,3,-55c50,379,44,361,25,353v,-7,,-15,-1,-22c21,308,18,285,15,262,10,225,5,188,,151,5,130,9,109,14,88v2,-4,3,-8,5,-12c19,74,20,71,20,69v1,-4,2,-7,3,-11c25,54,26,50,27,45v2,-4,5,-8,7,-12c44,12,59,1,81,v16,9,19,27,29,40c109,42,110,44,112,44v1,3,1,5,1,8c114,57,115,63,116,69v,7,1,14,1,21c117,96,117,101,118,107v-3,75,-2,151,2,226c123,372,126,412,128,451v4,83,16,164,28,246c167,781,180,864,193,947v18,111,38,221,58,331c269,1383,295,1487,327,1589v7,22,17,43,26,65c360,1668,370,1680,383,1688v4,2,9,3,16,5c398,1684,398,1678,397,1673v-10,-32,-19,-64,-29,-96c339,1485,318,1392,303,1297v-1,-6,-1,-12,-1,-18c331,1287,344,1307,351,1335v23,97,48,194,73,292c426,1634,428,1643,432,1649v13,17,16,37,20,57c456,1720,458,1734,461,1747v1,6,4,10,9,11xe" fillcolor="#171717" stroked="f">
                <v:path arrowok="t"/>
              </v:shape>
              <v:shape id="_x0000_s1073" style="position:absolute;left:167;top:329;width:76;height:175" coordsize="933,2114" path="m,139hdc7,85,23,28,38,v4,2,10,4,12,7c56,14,61,22,65,30v15,27,24,57,29,87c116,253,146,386,189,517v24,74,51,146,79,218c302,827,344,915,384,1004v32,73,65,145,100,216c518,1291,557,1359,598,1425v58,92,117,184,176,275c804,1746,821,1795,828,1848v8,56,26,109,51,160c890,2030,903,2052,916,2074v6,10,12,19,17,27c926,2114,916,2113,908,2112v-20,-2,-38,-6,-50,-25c861,2078,859,2069,854,2061v-22,-31,-39,-66,-53,-102c804,1953,804,1947,801,1942v-6,-9,-12,-17,-18,-25c765,1892,746,1868,730,1842,695,1787,661,1730,627,1673v-18,-29,-35,-60,-53,-89c504,1462,435,1340,371,1214,310,1094,257,969,208,843,164,730,127,615,96,498,81,441,65,384,56,325v2,-6,4,-13,-6,-16c49,307,48,305,48,303v6,-10,-1,-20,-4,-29c30,229,15,184,,139xe" fillcolor="#171717" stroked="f">
                <v:path arrowok="t"/>
              </v:shape>
              <v:shape id="_x0000_s1074" style="position:absolute;left:336;top:592;width:7;height:28" coordsize="89,340" path="m19,hdc16,6,14,9,13,13v,2,,4,1,6c16,22,19,26,22,27,48,39,54,60,51,85v-2,19,-5,37,-9,55c30,194,17,248,5,303v-2,7,-4,15,-4,23c,332,2,339,10,340,33,325,42,313,50,289,70,225,80,159,88,92v1,-12,1,-24,,-37c87,44,84,33,73,27,57,18,39,10,19,xe" fillcolor="#4b4b4b" stroked="f">
                <v:path arrowok="t"/>
              </v:shape>
              <v:shape id="_x0000_s1075" style="position:absolute;left:254;top:315;width:36;height:170" coordsize="436,2055" path="m35,82hdc45,67,55,51,66,37,76,23,90,14,105,8,127,,148,5,162,20v10,11,13,24,8,39c169,62,168,65,167,68v-19,39,-25,81,-27,124c134,324,133,457,134,589v1,115,9,230,23,344c169,1037,191,1138,222,1237v14,47,32,92,50,138c283,1406,294,1436,296,1469v1,6,,12,-1,19c289,1491,282,1494,276,1497v-20,10,-26,19,-24,41c253,1549,256,1560,259,1571v13,42,27,83,40,125c322,1766,344,1835,373,1903v16,39,35,78,52,117c429,2029,436,2037,433,2048v-6,7,-13,5,-20,3c389,2042,371,2027,360,2004v-8,-15,-14,-30,-19,-45c306,1860,272,1761,237,1662v-10,-29,-19,-58,-30,-87c204,1565,198,1555,194,1545v,-15,5,-28,14,-39c221,1490,222,1472,219,1454v-2,-10,-5,-20,-8,-30c213,1417,216,1409,216,1401v1,-50,-13,-95,-47,-131c140,1239,123,1203,113,1163,86,1050,65,936,51,821,41,743,36,665,35,587,34,566,32,544,31,522v-6,-2,-10,-3,-15,-4c7,516,2,511,1,501v,-9,-1,-18,,-27c6,419,11,365,16,310v1,-12,2,-24,-6,-35c13,261,17,248,19,234v4,-27,7,-54,10,-81c31,130,33,106,35,82xe" fillcolor="#171717" stroked="f">
                <v:path arrowok="t"/>
              </v:shape>
              <v:shape id="_x0000_s1076" style="position:absolute;left:133;top:392;width:98;height:116" coordsize="1202,1397" path="m223,451hdc220,444,218,436,214,429,179,372,143,316,107,259,82,219,58,179,33,140,27,131,24,119,12,116,1,78,,40,16,v6,5,12,7,14,12c46,37,60,63,75,88v79,136,167,266,263,390c390,545,444,612,502,675v25,28,53,54,83,76c672,813,748,887,820,964v60,62,121,124,182,185c1041,1189,1085,1224,1131,1257v13,10,26,19,38,30c1196,1314,1202,1351,1185,1385v-2,5,-6,8,-9,11c1164,1397,1158,1390,1151,1384,1064,1317,979,1248,898,1173,842,1123,787,1071,734,1018,634,919,540,815,452,705,412,656,374,605,337,555,322,535,309,514,296,494v-6,-9,-11,-17,-17,-26c261,443,253,441,223,451xe" fillcolor="#171717" stroked="f">
                <v:path arrowok="t"/>
              </v:shape>
              <v:shape id="_x0000_s1077" style="position:absolute;left:141;top:473;width:78;height:58" coordsize="941,704" path="m225,238hdc223,236,223,232,221,231,171,194,120,157,70,121v-5,-4,-10,-7,-16,-3c54,118,53,117,53,117v2,-6,-1,-8,-7,-7c31,77,16,45,2,13,,9,1,5,1,,14,1,21,9,29,14v49,37,98,73,147,110c294,212,413,300,531,388v132,98,263,196,395,293c932,686,940,689,941,699v-10,5,-18,-1,-26,-4c886,683,857,671,828,658,703,600,587,525,477,442,412,393,349,342,285,291v-9,-6,-16,-15,-24,-23c260,256,258,254,243,253v,,-1,-1,-1,-1c243,247,242,246,237,248v,,-2,-2,-2,-2c237,238,232,238,226,240hal225,238hdxe" fillcolor="#171717" stroked="f">
                <v:path arrowok="t"/>
              </v:shape>
              <v:shape id="_x0000_s1078" style="position:absolute;left:147;top:538;width:80;height:18" coordsize="983,214" path="m316,128hdc294,119,272,112,249,115,230,96,205,92,180,89v-3,,-6,2,-8,4c151,88,130,82,108,78v-4,-1,-9,1,-14,2c60,66,34,42,8,18,4,15,3,10,,5,13,,24,4,35,6,136,30,238,48,340,65v99,17,199,33,298,46c727,123,816,132,905,141v10,1,20,,30,c939,142,943,142,947,143v16,1,26,9,31,24c983,183,978,195,967,205v-3,4,-8,6,-12,9c917,206,878,204,840,206v-49,3,-96,-1,-143,-10c596,178,495,158,394,139v-26,-5,-52,-8,-78,-11xe" fillcolor="#171717" stroked="f">
                <v:path arrowok="t"/>
              </v:shape>
              <v:shape id="_x0000_s1079" style="position:absolute;left:479;top:428;width:27;height:71" coordsize="323,861" path="m321,38hdc323,54,321,69,317,83v-17,55,-34,109,-50,163c264,253,264,262,259,266v-22,24,-21,56,-30,85c211,404,196,458,180,511v-23,76,-46,152,-69,228c109,745,107,752,104,759v-2,4,-5,9,-8,12c63,794,38,825,10,854v-2,2,-6,4,-10,7c1,853,1,846,1,839,71,621,147,405,221,188,239,135,257,82,276,29,279,19,281,8,291,v15,10,21,26,30,38xe" fillcolor="#171717" stroked="f">
                <v:path arrowok="t"/>
              </v:shape>
              <v:shape id="_x0000_s1080" style="position:absolute;left:493;top:616;width:55;height:41" coordsize="671,503" path="m460,330hdc467,334,474,338,480,343v24,22,46,46,64,73c551,427,560,435,571,440v10,5,20,10,30,15c614,461,627,461,639,457v7,-9,5,-18,3,-27c637,411,634,391,625,372,610,339,596,305,582,271v-6,-16,-16,-28,-31,-37c537,225,523,214,510,204,495,192,480,182,460,185v-9,1,-15,-5,-18,-13c437,159,435,146,435,133v1,-26,-7,-50,-22,-71c409,57,405,51,400,49,379,43,358,34,335,42v-20,7,-41,11,-62,17c261,62,249,68,239,78v-33,31,-68,60,-102,91c120,183,103,198,86,213v-7,6,-10,14,-12,23c69,262,62,288,56,313v-7,-1,-15,-3,-22,-5c28,317,33,323,35,330v15,45,32,89,53,132c93,471,96,481,100,490v-1,7,-3,12,-11,13c70,477,51,451,32,424,5,385,,342,12,297v8,-27,20,-52,35,-75c69,189,96,160,124,132v22,-19,45,-38,67,-57c216,56,242,37,270,23,299,10,329,,361,1v33,2,59,15,78,41c461,71,470,104,460,140v-2,9,-4,17,-6,25c459,175,467,173,473,173v49,5,91,25,123,62c613,255,627,277,637,302v17,41,26,83,31,127c668,437,669,445,670,453v1,19,-3,26,-20,33c629,495,608,494,588,485,552,469,524,446,503,413,488,389,474,364,460,339v,-3,,-6,,-9xe" fillcolor="#676767" stroked="f">
                <v:path arrowok="t"/>
              </v:shape>
              <v:shape id="_x0000_s1081" style="position:absolute;left:354;top:512;width:43;height:53" coordsize="528,632" path="m18,17hdc20,23,24,25,30,25v33,-1,67,3,100,-4c141,19,152,19,163,19v17,1,33,-1,47,-10c222,1,235,,248,1v21,2,31,19,20,37c261,50,253,63,242,71v-28,19,-47,44,-64,72c167,161,155,179,143,197v-7,12,-11,24,-10,37c134,251,130,269,136,287v7,-2,13,-3,18,-5c192,264,229,246,267,229v26,-12,52,-23,79,-33c361,189,378,200,378,217v,11,-2,22,-5,32c366,277,358,304,351,332v-2,6,-2,13,-2,22c359,355,366,356,374,357v22,4,32,15,34,37c411,425,412,457,415,488v2,35,5,69,8,104c429,592,434,594,438,592v12,-5,24,-11,36,-17c478,574,481,572,485,570v21,-8,27,-7,40,13c526,585,527,587,528,588v-44,22,-89,40,-136,44c381,624,380,615,378,606,364,540,362,475,375,409v2,-9,3,-18,3,-27c378,380,376,378,375,375v-6,1,-13,3,-20,4c342,380,329,381,316,380v-9,,-15,-8,-14,-17c303,352,305,341,308,330v10,-36,26,-70,49,-101c360,224,363,218,368,209v-13,1,-20,7,-28,12c275,263,205,295,132,322v-13,4,-26,12,-40,9c84,324,85,315,87,308,99,224,131,150,191,88,206,72,224,58,240,43v5,-5,10,-10,18,-17c239,24,227,32,213,33v-14,2,-28,6,-42,8c157,43,143,45,129,46v-14,1,-29,2,-43,1c72,47,58,46,44,44,30,43,16,40,3,38,,24,8,20,18,17xe" fillcolor="#171717" stroked="f">
                <v:path arrowok="t"/>
              </v:shape>
              <v:shape id="_x0000_s1082" style="position:absolute;left:323;top:683;width:56;height:32" coordsize="685,387" path="m682,296hdc665,289,659,274,665,259v10,-30,-2,-51,-18,-73c617,146,589,105,560,65,555,58,551,53,543,52,524,50,505,48,486,46v-4,-1,-9,,-12,-1c436,31,404,51,371,62v-7,2,-7,13,,17c390,90,404,107,418,122v20,21,38,42,57,64c487,200,496,216,493,237v35,13,63,36,94,55c620,314,652,337,685,359v-4,3,-7,6,-10,10c663,382,650,387,633,383,610,361,588,339,564,319,539,298,518,272,487,256v-1,7,-3,12,-4,17c480,274,476,275,472,276v-9,4,-17,3,-25,-4c454,263,460,255,467,245v-6,-15,-12,-29,-17,-43c435,161,407,129,370,105v-7,-5,-16,-9,-24,-12c334,88,322,91,312,100v-8,8,-4,17,-1,26c289,132,267,134,245,130v-21,-4,-42,-4,-64,-4c153,125,124,128,97,124,69,121,42,120,15,120,,106,,103,10,87v11,3,22,5,33,7c142,113,237,99,325,48,399,6,476,,553,37v80,39,124,106,130,195c684,254,682,275,682,296xe" fillcolor="#676767" stroked="f">
                <v:path arrowok="t"/>
              </v:shape>
              <v:shape id="_x0000_s1083" style="position:absolute;left:434;top:609;width:30;height:51" coordsize="369,620" path="m184,620hdc175,619,168,616,163,609v-6,-7,-6,-15,-5,-23c160,574,162,562,166,550v13,-49,26,-98,40,-146c219,361,233,319,247,276v6,-17,11,-34,17,-52c274,193,285,163,295,132v1,-3,,-7,,-11c291,122,289,122,288,124v-21,32,-42,65,-63,97c208,247,191,274,173,300v-3,5,-7,10,-12,14c151,323,139,323,129,313v-6,-6,-11,-12,-15,-19c96,265,79,237,61,208v-2,-4,-5,-8,-11,-17c50,200,49,204,50,207v7,35,14,69,21,104c73,322,73,333,73,344v-2,1,-4,1,-7,1c48,298,29,252,12,205,2,177,,148,,118,,106,2,94,10,85v12,-1,16,7,21,13c61,133,86,171,105,213v11,23,19,47,28,71c136,290,139,296,144,305v4,-6,6,-9,7,-13c159,272,166,252,173,232,206,149,257,79,326,22,337,13,348,2,363,v6,10,,17,-3,24c339,76,318,128,297,180v-38,93,-66,190,-89,288c199,506,191,545,183,584v-3,12,-5,24,1,36xe" fillcolor="#676767" stroked="f">
                <v:path arrowok="t"/>
              </v:shape>
              <v:shape id="_x0000_s1084" style="position:absolute;left:353;top:626;width:35;height:46" coordsize="424,555" path="m410,555hdc412,515,401,479,389,442,379,414,363,390,346,365v-7,-10,-17,-21,-29,-26c291,327,269,309,244,295,215,280,186,263,156,248,125,234,95,216,70,192v-1,-1,-4,-2,-6,-2c63,192,61,195,62,197v5,14,9,28,16,40c95,266,105,298,117,329v8,21,16,41,31,58c153,392,153,398,150,404v-3,5,-6,11,-9,16c137,416,132,413,130,409,105,364,80,318,56,272,29,222,10,168,3,111,,85,1,58,1,32,,22,3,14,11,7,21,,31,2,35,13v3,8,5,16,7,24c69,139,133,207,233,242v34,12,68,26,97,49c375,326,401,372,414,426v9,40,10,80,,121c413,550,411,552,410,555xe" fillcolor="#676767" stroked="f">
                <v:path arrowok="t"/>
              </v:shape>
              <v:shape id="_x0000_s1085" style="position:absolute;left:462;top:689;width:47;height:31" coordsize="576,370" path="m576,157hdc520,120,460,118,397,132v-46,10,-88,30,-125,60c229,225,188,259,146,293,109,323,69,350,26,370,20,369,14,368,8,366,6,365,5,364,2,361,2,349,1,336,,323,6,277,17,231,41,190,93,99,168,36,272,11,316,,359,1,402,8v49,8,96,17,144,26c548,34,550,35,552,36v,3,-1,5,-1,7c481,44,412,44,342,44v-9,,-19,-1,-27,1c295,50,274,49,254,50v-8,,-16,,-24,c197,52,172,66,159,97v-4,2,-8,5,-12,7c137,114,127,124,117,135v-11,10,-23,20,-34,31c79,170,77,176,75,181,64,218,53,255,42,292v-2,5,-4,10,-4,15c38,310,40,314,43,317v2,1,6,1,9,c59,312,67,307,75,302,137,260,199,218,261,176v10,-7,21,-12,32,-17c323,146,353,135,383,122v5,-2,12,-6,14,-11c401,93,414,91,429,92v7,1,14,1,21,3c467,98,484,101,501,105v28,7,50,26,71,44c574,150,575,154,576,157xe" fillcolor="#676767" stroked="f">
                <v:path arrowok="t"/>
              </v:shape>
              <v:shape id="_x0000_s1086" style="position:absolute;left:283;top:424;width:25;height:78" coordsize="299,949" path="m221,856hdc227,851,225,845,224,839,210,785,196,731,182,677,165,615,148,552,131,489,105,390,79,291,52,192,48,175,42,157,37,140,34,128,27,120,17,114,13,111,6,111,,110,1,105,,99,2,95,13,67,29,40,46,15,51,7,59,,69,2,82,5,80,17,80,27v1,23,3,45,3,68c87,192,104,287,126,381v25,109,60,216,97,321c241,751,260,800,276,849v9,26,15,53,22,79c299,935,298,942,297,949v-17,,-32,,-47,c248,920,238,893,230,866v-1,-2,-4,-3,-7,-5c223,860,222,858,221,857hal221,856hdxe" fillcolor="#171717" stroked="f">
                <v:path arrowok="t"/>
              </v:shape>
              <v:shape id="_x0000_s1087" style="position:absolute;left:440;top:579;width:23;height:44" coordsize="274,533" path="m9,388hdc25,391,36,401,43,416v4,11,10,22,16,33c62,453,66,456,71,461v5,-7,10,-12,13,-18c90,431,99,422,110,414v20,-13,38,-27,58,-40c186,361,203,346,212,324v2,-5,6,-10,9,-15c246,275,228,241,194,229,159,217,126,202,91,190,63,180,48,163,45,132,43,108,38,84,33,60,31,48,28,37,25,25,33,14,43,6,54,v10,6,8,13,8,20c62,48,70,74,83,99v26,49,64,80,121,87c210,187,216,189,222,190v25,7,40,23,44,49c274,289,263,334,226,371v-10,9,-20,17,-30,26c175,413,154,430,133,446v-25,20,-45,44,-58,73c74,523,71,526,69,530v,1,-1,1,-2,2c57,533,51,527,46,520,17,484,,444,5,397v,-3,2,-6,4,-9xe" fillcolor="#171717" stroked="f">
                <v:path arrowok="t"/>
              </v:shape>
              <v:shape id="_x0000_s1088" style="position:absolute;left:252;top:457;width:26;height:38" coordsize="318,463" path="m2,68hdc,51,3,35,14,22,27,4,47,,64,15v11,9,19,21,27,32c124,96,157,145,189,195v23,34,46,69,69,104c277,328,294,358,305,391v7,24,13,47,-2,72c291,463,284,453,278,444,267,430,258,416,250,401,221,350,193,300,160,252,140,225,119,199,99,172,93,163,85,161,76,168,57,141,39,114,21,87,16,79,8,74,2,68xe" fillcolor="#171717" stroked="f">
                <v:path arrowok="t"/>
              </v:shape>
              <v:shape id="_x0000_s1089" style="position:absolute;left:238;top:476;width:30;height:31" coordsize="363,370" path="m363,296hdc359,319,351,340,352,364v-8,2,-16,4,-23,6c321,359,315,348,306,338v-8,-10,-19,-18,-28,-27c262,296,246,282,232,266,199,230,166,194,134,157v-6,-6,-11,-12,-17,-17c110,134,104,137,99,144,77,129,58,111,44,88,49,80,48,72,42,66,37,58,30,52,24,45,17,36,10,27,5,18,,10,6,1,15,1,41,,63,10,84,23v29,19,54,42,76,69c186,123,211,154,236,184v23,29,48,55,81,73c320,259,324,260,328,262v6,17,18,28,35,34xe" fillcolor="#171717" stroked="f">
                <v:path arrowok="t"/>
              </v:shape>
              <v:shape id="_x0000_s1090" style="position:absolute;left:513;top:658;width:44;height:28" coordsize="537,331" path="m498,215hdc501,214,504,214,506,213v1,-2,3,-4,2,-6c484,154,459,100,435,46,429,31,419,26,402,26v-80,1,-160,,-241,c157,26,153,25,149,27,121,36,94,46,66,56v-5,2,-9,9,-11,14c51,77,49,85,47,93v-14,41,-14,47,-1,85c48,182,51,187,54,191v19,20,37,40,56,60c122,266,137,274,156,278v38,8,75,18,112,27c272,306,276,305,280,305v5,5,9,10,13,14c291,329,285,331,279,330v-22,-2,-45,-2,-66,-6c156,313,108,285,66,246,37,217,18,183,10,143,,91,22,47,72,28,91,21,112,17,132,16,200,12,268,10,336,7,362,6,389,5,415,2v19,-2,33,5,45,20c500,76,525,137,534,204v2,15,3,30,-1,44c526,252,522,249,518,246v-7,-6,-13,-12,-20,-19c498,223,498,219,498,215xe" fillcolor="#636363" stroked="f">
                <v:path arrowok="t"/>
              </v:shape>
              <v:shape id="_x0000_s1091" style="position:absolute;left:517;top:692;width:33;height:16" coordsize="403,199" path="m380,161hdc376,165,374,169,370,172v-10,7,-21,13,-31,20c331,198,322,199,314,195,275,178,235,168,195,157v-11,-3,-21,-8,-31,-13c158,140,154,134,155,126v1,-9,7,-17,14,-17c195,109,215,92,238,87v18,-3,35,-9,55,-14c291,67,289,62,286,59v-3,-3,-8,-6,-12,-8c256,41,239,31,221,21v-9,-6,-18,-7,-29,-2c174,28,154,34,136,42,121,48,106,56,96,69,81,87,66,105,51,123v,8,4,15,11,20c58,145,53,147,49,149,33,141,16,134,,126,,112,8,104,15,96,64,38,126,5,203,1,235,,268,,299,9v35,10,66,27,93,50c396,62,399,67,403,72v-5,5,-10,11,-15,15c343,114,295,126,243,125v-16,,-32,-1,-52,-2c195,129,197,133,199,135v36,26,75,35,118,31c330,164,342,162,354,161v8,,17,,26,xe" fillcolor="#676767" stroked="f">
                <v:path arrowok="t"/>
              </v:shape>
              <v:shape id="_x0000_s1092" style="position:absolute;left:503;top:622;width:25;height:36" coordsize="308,432" path="m31,397hdc44,399,53,391,64,385,59,354,43,329,33,301,23,275,11,249,,221v3,-9,7,-19,11,-30c17,177,34,172,46,181v5,4,9,9,12,14c88,232,120,268,147,306v17,23,37,34,63,37c219,344,228,352,241,345v-1,-3,-2,-7,-3,-10c233,325,226,316,222,306,203,261,185,216,166,171v-6,-15,-9,-31,-9,-48c158,93,157,62,157,32v,-8,1,-16,7,-22c176,,193,,202,13v5,7,7,16,10,25c201,32,193,20,176,20v-1,7,-2,14,-2,21c173,96,184,150,203,202v21,56,50,107,88,152c298,362,306,369,308,382v-4,1,-9,4,-13,4c250,391,207,383,168,361,108,328,63,281,42,214,40,208,37,202,32,189v-7,43,2,77,14,110c58,332,79,359,102,386,92,402,80,415,64,422v-10,5,-20,10,-32,5c27,417,29,407,31,397xe" fillcolor="#636363" stroked="f">
                <v:path arrowok="t"/>
              </v:shape>
              <v:shape id="_x0000_s1093" style="position:absolute;left:450;top:617;width:60;height:43" coordsize="731,518" path="m558,158hdc553,154,553,149,557,145v11,-12,23,-23,34,-35c598,103,605,96,613,87v-5,-1,-8,-3,-10,-2c585,90,568,96,550,100v-55,15,-104,45,-155,70c388,173,381,179,377,186v-10,19,-17,39,-20,60c353,276,352,305,351,334v,7,-3,14,-3,21c349,380,334,391,314,399v-32,13,-64,26,-96,39c156,463,96,489,33,509v-11,3,-22,6,-33,9c11,500,28,488,45,478v15,-8,31,-15,47,-21c124,446,156,436,188,427v33,-10,66,-21,94,-42c297,374,311,362,323,348v21,-25,28,-53,20,-86c339,249,336,234,337,221v,-24,11,-43,26,-60c393,128,430,107,472,95v25,-7,51,-12,77,-16c582,74,615,65,646,54v27,-9,50,-24,69,-44c719,7,723,4,727,1v,-1,1,,4,1c730,22,717,36,706,52,689,67,671,82,654,97v-4,3,-7,7,-11,10c618,124,592,141,566,157v-3,1,-6,1,-8,1xe" fillcolor="#636363" stroked="f">
                <v:path arrowok="t"/>
              </v:shape>
              <v:shape id="_x0000_s1094" style="position:absolute;left:235;top:557;width:27;height:16" coordsize="325,201" path="m294,90hdc245,89,196,89,148,89v-12,-1,-19,5,-25,14c103,132,82,161,61,189v-3,4,-6,8,-9,12c32,197,15,189,1,175,,157,8,143,16,129,49,70,98,31,163,13,194,5,225,,257,3v19,1,38,7,56,14c317,19,321,23,325,26,314,48,304,69,294,90xe" fillcolor="#171717" stroked="f">
                <v:path arrowok="t"/>
              </v:shape>
              <v:shape id="_x0000_s1095" style="position:absolute;left:232;top:507;width:30;height:19" coordsize="361,231" path="m53,78hdc40,71,26,64,13,58,9,55,4,54,,52,3,20,23,,53,3v21,2,42,6,62,13c176,38,232,67,284,105v42,29,70,67,77,119c354,226,348,229,342,231v-5,-5,-9,-12,-14,-16c296,196,264,176,231,158v-15,-9,-31,-16,-42,-30c186,123,180,120,175,117,153,104,131,92,108,79,95,72,80,69,64,70v-5,,-9,2,-11,8xe" fillcolor="#171717" stroked="f">
                <v:path arrowok="t"/>
              </v:shape>
              <v:shape id="_x0000_s1096" style="position:absolute;left:227;top:535;width:33;height:10" coordsize="407,114" path="m340,30hdc358,31,375,40,394,36v11,33,13,49,10,71c397,114,389,111,382,109,355,103,328,97,301,91,273,85,246,79,218,73v-29,-7,-56,-7,-84,4c109,72,85,67,60,64,47,62,34,63,21,63,11,52,,41,3,22,8,21,13,19,18,19,73,13,128,9,184,3v34,-3,66,3,97,17c287,23,293,25,298,27v14,5,28,7,42,3xe" fillcolor="#171717" stroked="f">
                <v:path arrowok="t"/>
              </v:shape>
              <v:shape id="_x0000_s1097" style="position:absolute;left:419;top:638;width:43;height:40" coordsize="521,491" path="m253,1hdc256,1,258,1,260,v3,6,7,11,9,16c277,49,285,81,293,114v4,13,4,26,,39c281,190,269,226,258,263v-2,4,-4,8,-6,11c231,305,209,336,189,368v-15,24,-39,38,-60,55c117,433,104,443,90,454v15,5,25,7,39,4c162,452,196,449,229,447v13,,24,-6,34,-11c313,410,363,384,412,358v16,-8,31,-15,47,-23c464,332,470,329,475,327v22,-8,45,8,46,31c521,362,519,366,517,369v-4,5,-9,8,-14,12c504,372,503,363,494,357v-9,-6,-19,-7,-29,-2c457,358,450,361,443,366v-19,13,-40,23,-63,30c354,405,330,418,309,437v-12,10,-26,19,-38,29c256,478,240,482,222,479v-7,-2,-14,-2,-21,-3c177,473,152,472,128,476v-26,5,-52,10,-78,15c50,488,50,485,49,482v-16,,-33,1,-49,2c9,478,18,471,28,465,98,426,157,375,205,310v32,-43,53,-90,64,-141c277,126,276,84,264,42,260,28,257,14,253,1xe" fillcolor="#636363" stroked="f">
                <v:path arrowok="t"/>
              </v:shape>
              <v:shape id="_x0000_s1098" style="position:absolute;left:483;top:656;width:33;height:30" coordsize="397,360" path="m211,13hdc219,12,221,7,222,v5,11,10,22,15,32c241,40,244,49,249,56v5,8,13,9,21,5c274,60,279,58,283,57v4,-2,8,-3,12,-4c297,52,299,51,301,50v2,,4,,6,-1c311,47,315,46,319,44v17,-5,35,-11,52,-17c377,26,383,25,388,24v9,9,5,19,2,27c377,86,363,121,349,155v-13,30,-29,58,-49,85c265,287,221,323,165,345v-36,13,-73,15,-111,8c36,350,18,346,,343v7,-6,16,-5,24,-5c51,338,79,337,106,338v16,,30,-3,45,-9c169,322,186,314,204,308v10,-4,17,-9,22,-16c244,270,262,247,280,225v17,-21,24,-49,36,-73c325,133,332,112,340,92v2,-6,2,-13,3,-22c337,71,333,71,330,72v-23,10,-45,20,-67,30c253,107,246,113,240,122v-15,21,-33,41,-46,64c173,221,142,235,102,233v1,-2,2,-5,3,-7c113,222,121,219,129,214v39,-20,69,-49,87,-90c230,90,234,55,215,21v-2,-2,-3,-5,-4,-8xe" fillcolor="#636363" stroked="f">
                <v:path arrowok="t"/>
              </v:shape>
              <v:shape id="_x0000_s1099" style="position:absolute;left:429;top:687;width:46;height:35" coordsize="564,416" path="m493,24hdc516,14,538,2,564,,518,35,480,76,452,127v-24,41,-48,82,-73,123c365,271,349,291,332,310v-35,37,-80,59,-130,68c152,387,102,396,52,404v-8,-1,-15,-1,-21,6c25,412,19,414,13,416,9,416,4,415,,415,26,384,61,370,99,362v53,-12,104,-26,157,-38c278,319,295,309,304,287v2,-5,5,-9,8,-13c351,222,390,170,429,119,446,96,463,73,479,50v1,-1,-1,-5,-1,-7c483,37,488,30,493,24xe" fillcolor="#676767" stroked="f">
                <v:path arrowok="t"/>
              </v:shape>
              <v:shape id="_x0000_s1100" style="position:absolute;left:296;top:652;width:45;height:37" coordsize="552,440" path="m,7hdc24,,30,2,38,25,50,59,63,92,74,126v9,28,22,55,38,79c131,233,148,262,167,290v9,13,21,24,36,31c273,352,345,376,417,404v20,8,41,8,62,4c503,403,527,396,552,399v-5,3,-9,8,-14,10c506,422,473,433,438,437v-28,3,-55,,-80,-10c282,395,212,354,149,302,105,265,75,218,58,163,51,141,45,118,38,96,30,68,21,40,2,16,,14,,10,,7xe" fillcolor="#676767" stroked="f">
                <v:path arrowok="t"/>
              </v:shape>
              <v:shape id="_x0000_s1101" style="position:absolute;left:371;top:493;width:36;height:16" coordsize="437,193" path="m423,hdc437,26,436,34,410,49v-29,17,-60,34,-89,51c315,103,310,106,306,110v-11,11,-24,14,-39,15c230,127,192,129,149,132v16,8,28,10,41,11c200,144,210,146,219,148v19,5,23,12,21,31c239,184,235,188,233,193v,-3,-1,-6,-1,-11c221,182,210,182,199,182,130,184,67,165,11,123,7,119,,116,3,108v7,,14,-1,21,c40,110,56,113,72,114,189,124,294,93,391,26,402,18,409,4,423,xe" fillcolor="#171717" stroked="f">
                <v:path arrowok="t"/>
              </v:shape>
              <v:shape id="_x0000_s1102" style="position:absolute;left:336;top:629;width:17;height:19" coordsize="203,228" path="m43,4hdc45,4,47,4,49,4,70,,82,9,89,30v8,27,29,47,51,63c159,106,171,122,177,143v6,19,14,36,20,55c200,205,203,214,196,220v-8,8,-17,1,-25,-4c151,203,130,190,114,172,86,142,57,113,30,83,21,73,14,60,7,48,1,38,,26,3,15,4,11,9,6,12,5,22,3,33,4,43,3v,,,,,1xe" fillcolor="black" stroked="f">
                <v:path arrowok="t"/>
              </v:shape>
              <v:shape id="_x0000_s1103" style="position:absolute;left:371;top:599;width:13;height:38" coordsize="157,463" path="m156,279hdc150,276,143,273,138,269v-7,-6,-13,-14,-20,-19c99,234,90,214,88,189,86,162,80,135,76,108,74,102,71,95,68,85v-4,7,-8,11,-9,17c48,138,38,175,26,212v-5,16,-5,29,1,44c44,297,60,339,77,380v4,11,12,18,21,25c115,418,132,431,148,445v4,4,6,10,9,15c156,461,155,462,154,463v-2,,-5,,-7,c134,456,121,450,109,443,34,398,,331,2,244,3,187,18,133,39,81,48,57,59,35,70,11,72,7,75,4,77,v8,2,6,7,6,11c82,25,81,39,81,53v-3,70,18,133,57,190c144,252,150,261,157,270v-1,3,-1,6,-1,9xe" fillcolor="#636363" stroked="f">
                <v:path arrowok="t"/>
              </v:shape>
              <v:shape id="_x0000_s1104" style="position:absolute;left:418;top:644;width:17;height:30" coordsize="198,361" path="m2,361hdc,346,6,333,11,320,27,278,32,234,33,189,34,144,30,100,22,56,19,40,23,29,37,19,66,,76,1,91,32v12,24,23,49,34,75c128,115,130,124,130,133v,31,3,61,-4,91c126,226,128,227,129,229v7,2,10,-4,15,-7c157,211,170,199,184,189v3,-3,9,-4,14,-5c182,239,150,279,93,297v-3,2,-7,1,-11,1c81,298,80,297,78,295v3,-7,5,-14,9,-21c126,189,120,106,72,27,70,23,67,21,64,18,63,17,60,17,57,17v-2,12,,24,2,36c66,100,62,148,56,195,50,246,35,294,14,341v-3,7,-8,14,-12,20xe" fillcolor="#636363" stroked="f">
                <v:path arrowok="t"/>
              </v:shape>
              <v:shape id="_x0000_s1105" style="position:absolute;left:408;top:592;width:11;height:51" coordsize="139,614" path="m139,247hdc135,238,130,229,127,220,114,183,102,147,90,110,89,105,88,100,80,99v-2,18,-7,35,-7,53c72,170,67,186,63,203,50,259,37,315,22,371v-3,14,-2,26,3,38c34,432,44,454,52,477v13,33,27,66,33,101c87,590,89,602,91,614v-2,,-4,-1,-6,-1c65,567,46,521,27,475,,408,,340,20,272,34,225,47,178,60,131,69,96,73,61,66,25,65,18,61,9,69,v4,3,10,4,15,8c99,21,108,38,113,57v5,26,11,52,12,78c127,170,131,204,139,238v,3,,6,,9xe" fillcolor="#5d5d5d" stroked="f">
                <v:path arrowok="t"/>
              </v:shape>
              <v:shape id="_x0000_s1106" style="position:absolute;left:313;top:637;width:29;height:40" coordsize="351,485" path="m50,25hdc49,27,46,30,46,33v-2,38,-8,76,-7,115c40,173,39,199,35,224v-4,25,-2,50,12,74c58,315,65,335,73,353v4,11,12,18,23,23c127,390,154,409,180,430v12,9,25,15,42,17c259,451,296,458,333,464v12,2,18,9,18,21c317,480,283,474,248,471,182,466,127,438,82,390,22,329,,254,10,169v2,-22,5,-45,7,-67c21,78,22,53,17,29,16,24,16,19,16,14,16,5,25,,33,4v8,5,15,11,17,21xe" fillcolor="#636363" stroked="f">
                <v:path arrowok="t"/>
              </v:shape>
              <v:shape id="_x0000_s1107" style="position:absolute;left:252;top:591;width:12;height:21" coordsize="145,252" path="m131,hdc144,14,145,29,134,42v-9,10,-20,18,-30,26c95,76,85,83,77,93,65,109,57,127,66,148v1,4,1,8,1,12c67,162,66,163,65,164v1,,3,,4,c70,165,70,165,70,165v1,4,,9,2,11c77,180,83,182,88,185v11,7,18,16,17,30c104,223,104,231,100,238v-3,9,-12,13,-21,14c77,249,75,244,73,243,32,233,14,202,5,165,,142,4,122,13,102,26,76,45,55,69,39,90,26,111,13,131,xe" fillcolor="#171717" stroked="f">
                <v:path arrowok="t"/>
              </v:shape>
              <v:shape id="_x0000_s1108" style="position:absolute;left:273;top:639;width:28;height:13" coordsize="333,157" path="m333,146hdc329,145,325,145,321,143,280,120,238,97,196,75,173,63,149,54,126,45,109,39,92,41,75,42v-2,8,3,11,7,14c101,68,120,80,139,91v22,14,47,17,73,18c247,110,258,120,266,157v-8,-5,-15,-11,-22,-16c229,132,213,125,196,121v-21,-4,-42,-8,-62,-13c90,98,52,77,22,44,15,37,9,28,5,19,,10,6,,17,v4,,8,1,12,2c96,21,165,35,230,60v40,16,73,41,98,75c331,138,332,142,333,146xe" fillcolor="#636363" stroked="f">
                <v:path arrowok="t"/>
              </v:shape>
              <v:shape id="_x0000_s1109" style="position:absolute;left:275;top:572;width:13;height:16" coordsize="169,198" path="m81,167hdc76,168,71,168,67,170v-12,5,-24,11,-36,17c21,192,11,198,,197,5,180,8,163,15,147,32,105,56,66,89,33v4,-3,7,-7,11,-10c131,,128,3,157,18v4,3,8,6,12,8c159,45,148,63,138,82v-13,23,-31,43,-38,69c94,156,87,162,81,167xe" fillcolor="#171717" stroked="f">
                <v:path arrowok="t"/>
              </v:shape>
              <v:shape id="_x0000_s1110" style="position:absolute;left:385;top:503;width:25;height:17" coordsize="297,197" path="m62,60hdc64,75,55,87,50,101v-2,7,-5,14,-7,23c65,130,85,128,104,126v20,-3,39,-11,59,-17c174,106,181,97,188,88,205,67,222,46,239,24,250,9,266,4,283,1v7,-1,12,4,14,10c294,13,291,15,288,18,259,56,227,92,188,120,141,154,89,179,32,192,7,197,,190,5,165,13,124,29,87,62,60xe" fillcolor="#171717" stroked="f">
                <v:path arrowok="t"/>
              </v:shape>
              <v:shape id="_x0000_s1111" style="position:absolute;left:507;top:690;width:21;height:23" coordsize="257,278" path="m,33hdc,31,1,29,1,26v20,1,41,2,61,2c99,30,135,23,168,4v3,-2,7,-3,11,-4c186,7,181,14,178,20,156,59,127,90,88,113v-11,6,-21,12,-34,19c57,139,59,146,63,151v27,40,64,68,109,84c178,237,184,239,189,241v17,9,33,10,49,1c238,242,239,241,239,241v5,-3,6,-8,5,-12c255,230,257,237,257,246v,9,-3,16,-12,18c217,272,188,278,161,261v-9,-6,-19,-8,-28,-11c128,248,123,249,118,249v-11,2,-22,4,-32,6c83,248,79,241,76,234,67,202,51,173,27,149v5,-1,10,-2,14,-4c42,140,42,136,43,132,46,107,53,98,78,94,88,93,95,89,101,82v9,-11,17,-21,24,-32c127,47,126,41,127,35,83,32,42,34,,33xe" fillcolor="#636363" stroked="f">
                <v:path arrowok="t"/>
              </v:shape>
              <v:shape id="_x0000_s1112" style="position:absolute;left:242;top:575;width:13;height:18" coordsize="162,225" path="m134,hdc139,4,144,7,148,12v14,15,14,31,3,49c143,72,136,83,130,94v-2,3,-2,8,-2,11c122,108,116,109,111,113v-10,9,-21,18,-17,35c91,149,88,150,86,153v-9,16,-19,32,-28,49c56,206,56,211,56,216v-17,7,-35,9,-55,5c1,214,,208,2,203,22,134,60,76,109,25,117,16,126,8,134,xe" fillcolor="#171717" stroked="f">
                <v:path arrowok="t"/>
              </v:shape>
              <v:shape id="_x0000_s1113" style="position:absolute;left:419;top:613;width:18;height:46" coordsize="215,563" path="m190,563hdc190,533,190,504,190,474v,-9,-1,-18,-3,-27c179,420,170,393,161,365v-3,-10,-7,-21,-12,-31c119,272,86,211,48,154,39,140,31,126,22,112,11,93,5,74,6,51,6,34,2,17,,,13,29,24,58,39,85v33,60,68,118,103,177c158,290,175,317,186,348v24,70,29,141,6,212c191,561,190,562,190,563xe" fillcolor="#636363" stroked="f">
                <v:path arrowok="t"/>
              </v:shape>
              <v:shape id="_x0000_s1114" style="position:absolute;left:314;top:605;width:17;height:30" coordsize="205,365" path="m181,365hdc181,345,181,325,181,304v,-20,-2,-40,-4,-60c173,214,175,184,176,153v,-23,-7,-45,-10,-71c159,86,155,88,152,92v-10,9,-20,19,-30,30c106,138,86,141,66,136,43,131,22,123,,116v9,,18,,27,-1c75,114,110,91,133,49v5,-9,10,-20,16,-29c154,11,159,2,169,v9,2,10,7,11,14c184,56,189,99,193,141v4,40,7,79,10,119c205,292,200,323,190,353v-2,4,-6,8,-9,12xe" fillcolor="#636363" stroked="f">
                <v:path arrowok="t"/>
              </v:shape>
              <v:shape id="_x0000_s1115" style="position:absolute;left:502;top:676;width:17;height:14" coordsize="210,167" path="m127,hdc141,6,148,16,154,26v8,10,15,22,20,34c183,81,194,100,210,117v-11,7,-21,11,-29,18c175,142,172,153,167,162v-22,3,-42,5,-62,-8c98,150,87,151,78,151v-20,,-41,-1,-60,-8c12,141,6,137,1,134v,-4,-1,-6,,-8c6,97,18,85,54,83v19,-2,36,1,52,13c115,103,125,108,135,113v8,5,16,8,25,11c166,126,172,124,176,119v5,-7,6,-14,1,-20c173,93,168,88,163,83,155,77,147,71,140,64,123,46,121,25,127,xe" fillcolor="#161616" stroked="f">
                <v:path arrowok="t"/>
              </v:shape>
              <v:shape id="_x0000_s1116" style="position:absolute;left:391;top:628;width:22;height:38" coordsize="265,458" path="m228,458hdc220,434,223,411,235,389v7,-13,6,-26,4,-39c232,304,223,258,216,213v-4,-23,-12,-43,-27,-60c182,145,176,137,171,128,156,103,134,85,109,72,95,64,83,55,69,49,43,37,21,19,,,5,,9,,14,,75,16,127,48,170,96v51,57,81,123,90,199c265,337,262,378,251,419v-1,5,-3,9,-5,14c244,437,242,442,240,446v,,,,,c236,450,232,454,228,458xe" fillcolor="#636363" stroked="f">
                <v:path arrowok="t"/>
              </v:shape>
              <v:shape id="_x0000_s1117" style="position:absolute;left:339;top:526;width:21;height:12" coordsize="253,138" path="m11,26hdc23,34,34,43,47,53v,4,,11,,18c48,77,48,83,49,89v2,11,12,15,21,10c77,95,83,90,90,85,114,66,139,47,162,26,181,10,200,,225,4v9,1,19,-1,28,-1c247,16,236,24,226,32,212,44,196,55,180,67v-7,6,-15,11,-21,17c137,110,106,120,76,133v-12,5,-26,5,-39,2c26,132,16,126,14,114,9,88,,63,6,36v1,-4,4,-7,5,-10xe" fillcolor="#171717" stroked="f">
                <v:path arrowok="t"/>
              </v:shape>
              <v:shape id="_x0000_s1118" style="position:absolute;left:380;top:660;width:15;height:47" coordsize="184,569" path="m110,349hdc109,346,109,344,107,337v-4,9,-7,13,-8,19c88,398,78,439,68,482v-4,18,-13,33,-25,47c35,537,29,546,22,555,16,562,10,569,,568v2,-7,4,-15,8,-22c34,489,59,431,80,371v24,-68,41,-138,47,-210c130,121,131,82,125,42,123,32,123,22,122,12v2,-4,4,-8,6,-12c136,30,145,61,151,91v4,18,4,37,-1,55c142,178,134,211,126,243v-2,9,-5,17,-2,27c133,272,140,267,145,261v12,-12,24,-13,39,-6c171,258,163,267,156,276v-17,23,-34,47,-46,73xe" fillcolor="#5d5d5d" stroked="f">
                <v:path arrowok="t"/>
              </v:shape>
              <v:shape id="_x0000_s1119" style="position:absolute;left:281;top:487;width:12;height:18" coordsize="142,223" path="m139,189hdc142,205,138,214,127,219v-10,4,-24,2,-30,-7c93,207,91,201,88,196,58,137,29,78,,19,23,1,41,,63,16v24,17,33,42,37,70c105,116,112,146,118,175v,4,2,8,5,11c127,192,132,193,139,189xe" fillcolor="#171717" stroked="f">
                <v:path arrowok="t"/>
              </v:shape>
              <v:shape id="_x0000_s1120" style="position:absolute;left:329;top:639;width:14;height:28" coordsize="175,337" path="m57,92hdc49,99,51,107,53,115v5,29,11,59,17,88c72,210,76,216,80,221v10,11,20,20,30,31c129,272,148,293,167,314v6,7,8,14,7,23c172,336,169,337,168,336,130,308,92,282,64,243,35,202,17,158,9,109,3,78,,46,8,15,9,11,10,7,11,4v8,-4,13,,16,6c30,15,32,21,33,27v4,23,13,44,24,65xe" fillcolor="#636363" stroked="f">
                <v:path arrowok="t"/>
              </v:shape>
              <v:shape id="_x0000_s1121" style="position:absolute;left:261;top:559;width:22;height:10" coordsize="272,125" path="m264,hdc272,28,267,39,241,48,173,71,105,94,37,117v-10,3,-20,5,-29,8c,116,,107,4,96,9,80,19,68,34,59,61,43,90,37,122,40v16,2,32,3,48,4c210,47,242,34,264,xe" fillcolor="#171717" stroked="f">
                <v:path arrowok="t"/>
              </v:shape>
              <v:shape id="_x0000_s1122" style="position:absolute;left:264;top:515;width:23;height:13" coordsize="286,153" path="m278,118hdc285,126,286,134,280,143v-5,8,-13,10,-22,8c249,149,239,146,230,142,182,117,134,92,87,67,79,64,72,59,65,56,60,55,54,53,50,54,30,62,15,53,,41,2,31,5,22,14,15,24,8,35,3,47,2,72,,94,8,112,24v16,15,32,31,48,47c165,77,171,83,176,89v28,31,63,40,102,29xe" fillcolor="#171717" stroked="f">
                <v:path arrowok="t"/>
              </v:shape>
              <v:shape id="_x0000_s1123" style="position:absolute;left:271;top:499;width:17;height:17" coordsize="210,204" path="m210,182hdc207,186,205,191,202,194v-12,10,-22,10,-33,1c156,185,145,173,134,161,108,133,81,104,55,76,52,73,48,68,44,66,27,61,15,48,,39,15,9,34,,64,12v18,7,32,18,41,35c115,67,124,87,134,108v5,10,9,20,14,30c161,163,181,180,210,182xe" fillcolor="#171717" stroked="f">
                <v:path arrowok="t"/>
              </v:shape>
              <v:shape id="_x0000_s1124" style="position:absolute;left:287;top:608;width:22;height:7" coordsize="271,87" path="m271,45hdc236,45,202,46,168,45v-11,,-22,-2,-33,-4c120,38,106,37,91,41v-1,10,6,12,11,14c125,61,144,77,170,78v7,,13,4,20,7c178,85,165,87,153,86,129,85,105,84,81,81,50,77,25,63,9,36,6,30,3,23,2,16,,6,7,,16,3v7,3,13,6,19,9c75,28,116,32,157,20v17,-4,34,-8,50,-12c225,4,239,8,251,22v6,8,13,16,20,23xe" fillcolor="#636363" stroked="f">
                <v:path arrowok="t"/>
              </v:shape>
              <v:shape id="_x0000_s1125" style="position:absolute;left:363;top:545;width:11;height:15" coordsize="140,191" path="m55,hdc62,9,61,21,61,32v,28,,56,,84c61,124,62,132,63,142v6,-1,11,-2,15,-4c86,134,93,127,101,123v18,-10,33,-2,38,18c140,145,140,149,140,153,107,171,70,179,34,191,29,184,24,178,22,172,,109,12,51,55,xe" fillcolor="#171717" stroked="f">
                <v:path arrowok="t"/>
              </v:shape>
              <v:shape id="_x0000_s1126" style="position:absolute;left:286;top:618;width:34;height:20" coordsize="426,234" path="m131,8hdc125,8,119,8,111,8,102,28,85,43,67,52v,10,5,10,10,12c95,70,114,75,134,75v11,,24,4,35,8c195,91,220,101,246,110v46,17,92,33,139,48c399,163,408,171,411,184v4,17,15,32,13,50c422,232,419,231,417,229,378,183,328,154,274,132,226,113,176,98,125,87,108,83,89,82,71,80,57,78,43,77,29,75,16,73,6,66,,54,4,40,15,35,28,35v11,-1,22,2,34,3c69,26,76,15,84,4,100,1,115,,131,8xe" fillcolor="#5d5d5d" stroked="f">
                <v:path arrowok="t"/>
              </v:shape>
              <v:shape id="_x0000_s1127" style="position:absolute;left:405;top:504;width:7;height:27" coordsize="77,322" path="m54,1hdc67,,74,7,74,19v1,22,3,45,-1,67c64,145,53,203,42,262v-2,12,-4,21,3,32c50,301,50,311,53,320,36,322,21,317,7,312,,303,3,295,4,287,20,202,36,117,52,32,60,22,57,11,54,1xe" fillcolor="#171717" stroked="f">
                <v:path arrowok="t"/>
              </v:shape>
              <v:shape id="_x0000_s1128" style="position:absolute;left:559;top:689;width:31;height:11" coordsize="378,137" path="m64,115hdc57,111,51,115,44,118,30,124,15,131,,137v,-3,,-6,,-9c37,105,74,81,111,59,140,41,172,28,205,17,245,4,286,,328,7v19,4,36,11,50,23c378,37,374,38,370,38v-25,3,-50,7,-76,10c292,45,290,40,287,39,277,36,266,34,255,33v-17,-2,-34,-2,-50,7c179,53,152,65,126,78v-4,1,-6,5,-8,8c111,85,105,86,99,91v-8,6,-16,11,-23,16c70,106,65,106,65,114hal64,115hdxe" fillcolor="#636363" stroked="f">
                <v:path arrowok="t"/>
              </v:shape>
              <v:shape id="_x0000_s1129" style="position:absolute;left:263;top:531;width:15;height:11" coordsize="190,136" path="m190,132hdc184,136,178,136,173,133v-17,-9,-34,-18,-51,-28c93,87,64,69,34,51,25,46,16,43,6,39,3,28,,16,7,5,18,,27,4,37,7v55,15,98,46,132,92c176,109,183,121,190,132xe" fillcolor="#171717" stroked="f">
                <v:path arrowok="t"/>
              </v:shape>
              <v:shape id="_x0000_s1130" style="position:absolute;left:302;top:639;width:9;height:25" coordsize="106,299" path="m105,299hdc96,292,100,280,97,271,90,245,83,220,80,194,78,178,69,163,64,148,50,108,30,72,9,36,8,33,5,32,2,31,,17,4,7,17,1,28,,33,9,38,16v34,45,57,96,62,153c100,187,100,206,100,224v1,5,4,9,5,14c105,246,106,253,106,261v,13,-1,26,-1,38xe" fillcolor="#676767" stroked="f">
                <v:path arrowok="t"/>
              </v:shape>
              <v:shape id="_x0000_s1131" style="position:absolute;left:525;top:662;width:17;height:23" coordsize="211,272" path="m19,53hdc11,51,4,48,2,38,,28,5,21,13,14,30,,51,2,71,5v27,5,47,22,63,44c139,56,143,63,148,71v-8,18,-6,34,4,51c162,142,171,163,180,183v7,17,14,34,23,50c211,248,208,260,198,272v-14,-9,-18,-24,-25,-37c171,231,169,227,167,223v-2,-6,-5,-11,-7,-17c161,199,162,192,154,187v,,,,,c155,178,156,169,148,161v-4,-16,-6,-33,-11,-50c132,96,127,80,119,67,104,42,81,28,51,27v-7,,-14,2,-20,5c21,35,17,43,19,53xe" fillcolor="#636363" stroked="f">
                <v:path arrowok="t"/>
              </v:shape>
              <v:shape id="_x0000_s1132" style="position:absolute;left:413;top:718;width:12;height:14" coordsize="145,160" path="m141,84hdc137,89,131,94,128,100v-12,18,-26,33,-44,45c61,160,34,157,15,137,,122,2,106,19,95,36,84,54,74,70,61,91,45,106,23,120,1v3,,5,-1,8,-1c127,20,117,37,104,51,95,61,86,70,77,79,68,88,62,98,57,109v23,2,24,2,36,-6c103,97,113,90,123,82v6,-6,13,-8,22,-8c144,75,145,77,145,79v,2,-1,3,-2,4c143,83,141,84,141,84xe" fillcolor="#636363" stroked="f">
                <v:path arrowok="t"/>
              </v:shape>
              <v:shape id="_x0000_s1133" style="position:absolute;left:350;top:538;width:8;height:13" coordsize="96,161" path="m96,121hdc82,130,67,139,52,148v-12,7,-24,13,-40,7c,128,5,101,11,75,18,47,29,19,53,v7,14,7,29,4,44c54,57,51,69,49,82v-1,5,,10,,14c84,100,84,100,96,121xe" fillcolor="#171717" stroked="f">
                <v:path arrowok="t"/>
              </v:shape>
              <v:shape id="_x0000_s1134" style="position:absolute;left:292;top:487;width:6;height:15" coordsize="63,175" path="m46,175hdc38,173,31,171,23,170v-3,,-7,2,-10,3c18,145,12,118,9,91,8,74,3,57,1,40,,30,,20,,10,1,6,4,3,5,,16,,21,6,26,13,50,47,63,84,55,127v-3,16,-6,32,-9,48xe" fillcolor="#171717" stroked="f">
                <v:path arrowok="t"/>
              </v:shape>
              <v:shape id="_x0000_s1135" style="position:absolute;left:261;top:546;width:20;height:5" coordsize="240,61" path="m224,16hdc235,22,240,32,235,44v-5,12,-14,17,-27,16c185,59,162,57,138,57,95,55,52,46,8,48,4,33,,17,10,v7,2,12,4,18,6c44,13,59,20,76,26v45,15,91,15,137,-3c216,21,220,18,224,16xe" fillcolor="#171717" stroked="f">
                <v:path arrowok="t"/>
              </v:shape>
              <v:shape id="_x0000_s1136" style="position:absolute;left:370;top:681;width:13;height:11" coordsize="156,133" path="m,19hdc19,24,39,30,58,36v15,4,28,12,36,26c101,74,110,85,125,91v7,-11,9,-23,1,-29c109,47,111,28,111,9v,-3,,-6,,-9c114,,116,,119,v5,6,11,12,17,18c144,20,156,17,155,31v-6,23,-6,46,-6,70c149,112,151,124,139,131v-8,2,-12,-5,-17,-10c105,99,86,79,64,63,52,55,40,48,28,41,19,36,10,30,2,25,1,23,1,21,,19xe" fillcolor="#636363" stroked="f">
                <v:path arrowok="t"/>
              </v:shape>
              <v:shape id="_x0000_s1137" style="position:absolute;left:304;top:633;width:8;height:8" coordsize="99,103" path="m99,90hdc98,97,91,103,84,103v-8,,-14,-3,-19,-8c46,74,27,53,9,32,,22,3,11,14,4,18,1,25,,28,2,60,19,87,41,97,78v1,3,1,6,2,9c99,88,99,89,99,90xe" fillcolor="#161616" stroked="f">
                <v:path arrowok="t"/>
              </v:shape>
              <v:shape id="_x0000_s1138" style="position:absolute;left:283;top:574;width:9;height:10" coordsize="116,125" path="m,125hdc7,99,25,79,38,56,48,37,59,19,69,v17,9,34,19,47,35c114,39,113,43,110,45,74,72,37,99,,125xe" fillcolor="#171717" stroked="f">
                <v:path arrowok="t"/>
              </v:shape>
              <v:shape id="_x0000_s1139" style="position:absolute;left:333;top:637;width:7;height:8" coordsize="81,104" path="m14,hdc18,5,21,7,23,10,35,25,48,40,60,54v9,10,18,20,20,33c81,92,80,98,77,101v-3,3,-10,3,-14,1c42,93,24,78,11,58,2,45,,30,3,14,4,10,9,6,14,xe" fillcolor="#161616" stroked="f">
                <v:path arrowok="t"/>
              </v:shape>
              <v:shape id="_x0000_s1140" style="position:absolute;left:381;top:642;width:11;height:8" coordsize="140,103" path="m140,103hdc124,100,113,89,102,80,93,72,85,63,76,54,73,52,69,50,65,49,61,47,54,53,55,57v2,9,4,18,7,27c60,84,58,84,57,84,38,59,20,34,1,8,,7,1,5,1,1,5,1,9,,13,1v51,20,93,51,125,96c140,98,140,101,140,103xe" fillcolor="#5d5d5d" stroked="f">
                <v:path arrowok="t"/>
              </v:shape>
              <v:shape id="_x0000_s1141" style="position:absolute;left:292;top:595;width:15;height:6" coordsize="181,66" path="m166,36hdc164,34,161,31,159,32v-7,1,-14,2,-20,5c124,47,106,48,90,52,76,54,62,56,49,62v-7,4,-16,4,-24,4c15,66,6,58,3,49,,40,3,29,13,23v6,-4,13,-4,20,-6c28,25,22,34,16,42v,1,,2,,4c24,53,34,52,44,51,83,48,119,34,151,12,157,8,163,4,169,1v1,-1,4,,6,c181,15,173,25,166,36xe" fillcolor="#171717" stroked="f">
                <v:path arrowok="t"/>
              </v:shape>
              <v:shape id="_x0000_s1142" style="position:absolute;left:542;top:666;width:12;height:11" coordsize="148,134" path="m148,122hdc148,126,148,130,148,134,131,120,113,107,96,92,71,72,46,51,22,29,14,23,7,15,,8,1,5,1,3,2,,9,5,18,9,24,15v35,32,72,60,108,89c138,109,142,116,148,122xe" fillcolor="#4a4a4a" stroked="f">
                <v:path arrowok="t"/>
              </v:shape>
              <v:shape id="_x0000_s1143" style="position:absolute;left:392;top:644;width:5;height:9" coordsize="57,106" path="m,hdc25,8,42,26,57,45,56,58,54,70,54,82v,13,-6,20,-18,24c37,78,34,51,18,28,12,19,6,9,,xe" fillcolor="#5d5d5d" stroked="f">
                <v:path arrowok="t"/>
              </v:shape>
              <v:shape id="_x0000_s1144" style="position:absolute;left:347;top:680;width:17;height:3" coordsize="215,38" path="m,38hdc4,34,7,30,11,27,19,23,27,19,35,15,52,4,70,,90,1v27,1,55,,82,c188,1,202,4,215,13v-4,,-9,1,-14,1c198,14,194,13,191,13,183,6,174,7,165,8,117,4,71,14,26,30,18,33,9,35,,38xe" fillcolor="#4a4a4a" stroked="f">
                <v:path arrowok="t"/>
              </v:shape>
              <v:shape id="_x0000_s1145" style="position:absolute;left:523;top:631;width:4;height:8" coordsize="48,104" path="m,hdc14,36,30,70,48,104v-2,,-4,,-6,c28,95,14,87,,79,,52,,26,,xe" fillcolor="#4a4a4a" stroked="f">
                <v:path arrowok="t"/>
              </v:shape>
              <v:shape id="_x0000_s1146" style="position:absolute;left:386;top:649;width:4;height:12" coordsize="58,153" path="m,hdc1,,3,,5,v3,2,9,5,11,8c24,26,33,43,39,61v8,27,13,54,19,80c56,145,54,149,52,153v-1,-5,-3,-9,-4,-14c39,96,26,55,7,16,4,11,2,5,,xe" fillcolor="#4a4a4a" stroked="f">
                <v:path arrowok="t"/>
              </v:shape>
              <v:shape id="_x0000_s1147" style="position:absolute;left:423;top:705;width:4;height:7" coordsize="48,87" path="m,9hdc2,4,6,,12,1v8,1,16,2,23,5c45,11,48,21,45,32v-2,8,-6,15,-7,23c38,59,41,64,43,68v,7,-1,13,-1,19c36,87,30,87,24,87v,-16,1,-32,1,-47c25,32,25,24,18,17,14,10,8,8,,9xe" fillcolor="#636363" stroked="f">
                <v:path arrowok="t"/>
              </v:shape>
              <v:shape id="_x0000_s1148" style="position:absolute;left:410;top:662;width:6;height:6" coordsize="68,69" path="m,49hdc4,45,8,41,12,37v,5,1,10,1,16c28,50,36,40,44,31,52,21,60,10,67,,68,25,57,45,40,61v-9,8,-19,8,-29,5c3,63,,57,,49xe" fillcolor="#4a4a4a" stroked="f">
                <v:path arrowok="t"/>
              </v:shape>
              <v:shape id="_x0000_s1149" style="position:absolute;left:381;top:671;width:3;height:13" coordsize="41,150" path="m19,150hdc20,136,8,139,,137v10,-5,17,-13,20,-25c26,91,26,69,22,47,19,31,15,16,11,,26,16,29,35,31,55v1,14,,28,,42c32,103,36,105,41,105v-7,15,-15,30,-22,45xe" fillcolor="#3b3b3b" stroked="f">
                <v:path arrowok="t"/>
              </v:shape>
              <v:shape id="_x0000_s1150" style="position:absolute;left:548;top:699;width:11;height:6" coordsize="134,64" path="m134,hdc134,3,134,6,134,9,102,26,70,43,38,58v-7,4,-16,4,-23,5c10,63,6,64,2,64,1,63,,63,,62,46,45,91,24,134,xe" fillcolor="#3b3b3b" stroked="f">
                <v:path arrowok="t"/>
              </v:shape>
              <v:shape id="_x0000_s1151" style="position:absolute;left:525;top:642;width:4;height:5" coordsize="47,58" path="m46,36hdc46,38,47,40,47,42,44,54,36,58,28,51,13,37,1,21,,,3,,7,,9,2,21,13,34,25,46,36xe" fillcolor="#161616" stroked="f">
                <v:path arrowok="t"/>
              </v:shape>
              <v:shape id="_x0000_s1152" style="position:absolute;left:416;top:651;width:3;height:10" coordsize="34,125" path="m12,hdc34,44,27,85,,125v,-3,,-6,1,-9c10,84,12,51,11,18,11,12,12,6,12,xe" fillcolor="#4a4a4a" stroked="f">
                <v:path arrowok="t"/>
              </v:shape>
              <v:shape id="_x0000_s1153" style="position:absolute;left:502;top:622;width:7;height:5" coordsize="76,64" path="m,55hdc4,52,7,48,11,45,28,30,46,15,63,v2,7,8,7,13,7c54,26,31,45,9,64,6,61,3,58,,55xe" fillcolor="black" stroked="f">
                <v:path arrowok="t"/>
              </v:shape>
              <v:shape id="_x0000_s1154" style="position:absolute;left:302;top:648;width:3;height:5" coordsize="45,56" path="m28,hdc32,8,37,16,40,24v5,10,2,19,-8,26c24,56,14,55,5,47,3,45,2,41,,37,14,38,22,30,25,17,27,12,27,6,28,xe" fillcolor="#5d5d5d" stroked="f">
                <v:path arrowok="t"/>
              </v:shape>
              <v:shape id="_x0000_s1155" style="position:absolute;left:525;top:641;width:4;height:4" coordsize="47,54" path="m47,54hdc35,43,22,31,10,20,8,18,4,18,1,18,1,12,,7,,1,6,1,12,1,18,,34,15,46,31,47,54xe" fillcolor="#5d5d5d" stroked="f">
                <v:path arrowok="t"/>
              </v:shape>
              <v:shape id="_x0000_s1156" style="position:absolute;left:521;top:703;width:5;height:6" coordsize="68,67" path="m,6hdc4,4,9,2,13,,28,13,43,25,59,37v9,8,9,19,9,30c48,44,25,24,,6xe" fillcolor="#4a4a4a" stroked="f">
                <v:path arrowok="t"/>
              </v:shape>
              <v:shape id="_x0000_s1157" style="position:absolute;left:223;top:296;width:5;height:5" coordsize="59,56" path="m59,11hdc37,12,22,23,12,44,10,48,7,52,5,56,3,54,,51,,49,4,26,18,9,41,2,49,,57,,59,11xe" fillcolor="black" stroked="f">
                <v:path arrowok="t"/>
              </v:shape>
              <v:shape id="_x0000_s1158" style="position:absolute;left:425;top:722;width:5;height:3" coordsize="62,42" path="m1,42hdc1,40,,38,1,37,11,17,27,5,49,v4,,9,1,13,1c42,14,21,28,1,42xe" fillcolor="#4a4a4a" stroked="f">
                <v:path arrowok="t"/>
              </v:shape>
              <v:shape id="_x0000_s1159" style="position:absolute;left:383;top:621;width:5;height:5" coordsize="61,57" path="m,9hdc,6,,3,1,,21,19,41,38,61,57v-2,,-4,,-6,-1c37,49,12,28,,9xe" fillcolor="#4a4a4a" stroked="f">
                <v:path arrowok="t"/>
              </v:shape>
              <v:shape id="_x0000_s1160" style="position:absolute;left:424;top:706;width:2;height:9" coordsize="14,105" path="m7,hdc14,7,14,15,14,23v,15,-1,31,-1,47c11,83,10,95,2,105,,104,,104,,104,9,70,8,35,7,xe" fillcolor="#343434" stroked="f">
                <v:path arrowok="t"/>
              </v:shape>
              <v:shape id="_x0000_s1161" style="position:absolute;left:388;top:626;width:4;height:2" coordsize="49,25" path="m49,25hdc44,25,40,25,35,25,19,23,5,17,,,18,5,33,15,49,25xe" fillcolor="#4a4a4a" stroked="f">
                <v:path arrowok="t"/>
              </v:shape>
              <v:shape id="_x0000_s1162" style="position:absolute;left:275;top:547;width:5;height:1" coordsize="60,18" path="m60,11hdc56,13,52,16,49,18,39,9,26,12,16,7,10,4,5,2,,,11,,22,1,33,1v10,,19,3,27,10xe" fillcolor="#343434" stroked="f">
                <v:path arrowok="t"/>
              </v:shape>
              <v:shape id="_x0000_s1163" style="position:absolute;left:311;top:660;width:1;height:6" coordsize="12,68" path="m,38hdc,26,1,13,1,,2,2,4,5,5,8v2,20,5,40,7,60c3,61,1,50,,38xe" fillcolor="#252525" stroked="f">
                <v:path arrowok="t"/>
              </v:shape>
              <v:shape id="_x0000_s1164" style="position:absolute;left:310;top:653;width:1;height:6" coordsize="7,69" path="m5,69hdc4,64,1,60,,55,,37,,18,,,7,9,5,20,5,29v1,14,,27,,40xe" fillcolor="#343434" stroked="f">
                <v:path arrowok="t"/>
              </v:shape>
              <v:shape id="_x0000_s1165" style="position:absolute;left:415;top:643;width:1;height:4" coordsize="18,47" path="m,hdc2,,4,1,6,1v6,14,12,29,11,46c8,32,3,17,,xe" fillcolor="#3b3b3b" stroked="f">
                <v:path arrowok="t"/>
              </v:shape>
              <v:shape id="_x0000_s1166" style="position:absolute;left:240;top:366;width:1;height:2" coordsize="13,26" path="m8,26hdc1,16,,9,5,2,6,1,8,,10,v1,,3,3,3,4c12,10,10,16,8,26xe" fillcolor="#838383" stroked="f">
                <v:path arrowok="t"/>
              </v:shape>
              <v:shape id="_x0000_s1167" style="position:absolute;left:363;top:681;width:4;height:1" coordsize="51,13" path="m,1hdc5,1,10,,14,,27,2,40,4,51,12v-3,1,-5,1,-7,1c29,11,14,8,,1xe" fillcolor="#252525" stroked="f">
                <v:path arrowok="t"/>
              </v:shape>
              <v:shape id="_x0000_s1168" style="position:absolute;left:528;top:641;width:3;height:3" coordsize="28,37" path="m28,28hdc28,31,28,34,28,37,18,25,9,12,,,15,4,23,14,28,28xe" fillcolor="#3b3b3b" stroked="f">
                <v:path arrowok="t"/>
              </v:shape>
              <v:shape id="_x0000_s1169" style="position:absolute;left:383;top:637;width:3;height:2" coordsize="29,21" path="m3,hdc12,5,20,10,28,16v1,,-1,3,-1,5c18,17,9,12,,7,1,6,1,4,,3,1,2,2,1,3,xe" fillcolor="#636363" stroked="f">
                <v:path arrowok="t"/>
              </v:shape>
              <v:shape id="_x0000_s1170" style="position:absolute;left:522;top:710;width:4;height:1" coordsize="49,10" path="m49,1hdc33,10,17,9,,,17,1,33,1,49,1xe" fillcolor="#4a4a4a" stroked="f">
                <v:path arrowok="t"/>
              </v:shape>
              <v:shape id="_x0000_s1171" style="position:absolute;left:367;top:682;width:3;height:1" coordsize="37,14" path="m,1hdc2,1,4,1,7,v9,3,19,5,28,8c36,10,36,12,37,14,24,10,12,5,,1xe" fillcolor="#343434" stroked="f">
                <v:path arrowok="t"/>
              </v:shape>
              <v:shape id="_x0000_s1172" style="position:absolute;left:320;top:638;width:2;height:2" coordsize="18,27" path="m6,hdc13,8,17,17,18,27,12,18,6,9,,,2,,4,,6,xe" fillcolor="#3b3b3b" stroked="f">
                <v:path arrowok="t"/>
              </v:shape>
              <v:shape id="_x0000_s1173" style="position:absolute;left:161;top:494;width:2;height:1" coordsize="18,15" path="m,hdc15,1,17,3,18,15,9,14,4,8,,xe" fillcolor="#353535" stroked="f">
                <v:path arrowok="t"/>
              </v:shape>
              <v:shape id="_x0000_s1174" style="position:absolute;left:409;top:504;width:1;height:3" coordsize="15,31" path="m9,hdc12,10,15,21,7,31,7,27,6,23,6,19,6,14,5,10,,7,3,4,6,2,9,xe" fillcolor="#343434" stroked="f">
                <v:path arrowok="t"/>
              </v:shape>
              <v:shape id="_x0000_s1175" style="position:absolute;left:386;top:639;width:2;height:1" coordsize="28,15" path="m,2hdc12,,21,5,28,15,17,14,8,9,,2xe" fillcolor="#252525" stroked="f">
                <v:path arrowok="t"/>
              </v:shape>
              <v:shape id="_x0000_s1176" style="position:absolute;left:478;top:497;width:1;height:3" coordsize="9,30" path="m9,hdc9,7,9,14,8,22,6,25,4,27,2,30,2,20,,9,9,xe" fillcolor="#343434" stroked="f">
                <v:path arrowok="t"/>
              </v:shape>
              <v:shape id="_x0000_s1177" style="position:absolute;left:317;top:673;width:2;height:2" coordsize="27,14" path="m27,14hdc16,14,7,10,,1,12,,20,6,27,14xe" fillcolor="#252525" stroked="f">
                <v:path arrowok="t"/>
              </v:shape>
              <v:shape id="_x0000_s1178" style="position:absolute;left:424;top:715;width:1;height:2" coordsize="12,26" path="m,26hdc3,17,7,9,10,v,,2,1,2,1c9,9,7,17,5,25,3,25,1,26,,26xe" fillcolor="#343434" stroked="f">
                <v:path arrowok="t"/>
              </v:shape>
              <v:shape id="_x0000_s1179" style="position:absolute;left:360;top:681;width:2;height:0" coordsize="26,9" path="m,2hdc9,1,18,,26,7,16,8,7,9,,2xe" fillcolor="#343434" stroked="f">
                <v:path arrowok="t"/>
              </v:shape>
              <v:shape id="_x0000_s1180" style="position:absolute;left:392;top:650;width:1;height:2" coordsize="13,20" path="m13,20hdc6,15,,10,1,v9,4,12,11,12,20xe" fillcolor="#3b3b3b" stroked="f">
                <v:path arrowok="t"/>
              </v:shape>
              <v:shape id="_x0000_s1181" style="position:absolute;left:423;top:717;width:1;height:2" coordsize="13,19" path="m8,1hdc9,1,11,,13,,11,6,9,12,8,18,5,18,3,19,,19,3,13,5,7,8,1xe" fillcolor="#3b3b3b" stroked="f">
                <v:path arrowok="t"/>
              </v:shape>
              <v:shape id="_x0000_s1182" style="position:absolute;left:478;top:500;width:1;height:2" coordsize="11,25" path="m8,hdc9,9,11,18,3,25,3,17,,7,8,xe" fillcolor="#343434" stroked="f">
                <v:path arrowok="t"/>
              </v:shape>
              <v:shape id="_x0000_s1183" style="position:absolute;left:537;top:676;width:1;height:2" coordsize="9,26" path="m1,hdc9,8,8,17,7,26,,19,,10,1,xe" fillcolor="#3b3b3b" stroked="f">
                <v:path arrowok="t"/>
              </v:shape>
              <v:shape id="_x0000_s1184" style="position:absolute;left:546;top:704;width:2;height:1" coordsize="27,7" path="m26,7hdc17,7,8,7,,7,7,,16,1,25,v,1,1,1,2,2c26,4,25,5,26,7xe" fillcolor="#3b3b3b" stroked="f">
                <v:path arrowok="t"/>
              </v:shape>
              <v:shape id="_x0000_s1185" style="position:absolute;left:360;top:585;width:1;height:1" coordsize="13,10" path="m13,5hdc10,7,6,8,3,10,3,10,1,7,,6,3,4,6,2,9,v,,2,2,4,5xe" fillcolor="black" stroked="f">
                <v:path arrowok="t"/>
              </v:shape>
              <v:shape id="_x0000_s1186" style="position:absolute;left:527;top:639;width:1;height:1" coordsize="13,12" path="m,hdc2,,4,,6,v2,4,4,8,7,12c8,8,4,4,,xe" fillcolor="#343434" stroked="f">
                <v:path arrowok="t"/>
              </v:shape>
              <v:shape id="_x0000_s1187" style="position:absolute;left:525;top:640;width:1;height:1" coordsize="18,10" path="m18,9hdc12,10,6,10,,10,7,,9,,18,9xe" fillcolor="#343434" stroked="f">
                <v:path arrowok="t"/>
              </v:shape>
              <v:shape id="_x0000_s1188" style="position:absolute;left:231;top:301;width:0;height:2" coordsize="6,17" path="m3,17hdc2,11,1,5,,,6,5,6,10,3,17xe" fillcolor="black" stroked="f">
                <v:path arrowok="t"/>
              </v:shape>
              <v:shape id="_x0000_s1189" style="position:absolute;left:231;top:305;width:0;height:1" coordsize="1,17" path="m1,17hdc,11,,6,,,,6,,11,1,17xe" fillcolor="black" stroked="f">
                <v:path arrowok="t"/>
              </v:shape>
              <v:shape id="_x0000_s1190" style="position:absolute;left:312;top:666;width:0;height:2" coordsize="7,20" path="m7,20hdc,15,,8,,,7,5,7,13,7,20xe" fillcolor="#252525" stroked="f">
                <v:path arrowok="t"/>
              </v:shape>
              <v:shape id="_x0000_s1191" style="position:absolute;left:431;top:721;width:2;height:0" coordsize="21,8" path="m,7hdc6,,13,,21,1,15,7,8,8,,7xe" fillcolor="#3b3b3b" stroked="f">
                <v:path arrowok="t"/>
              </v:shape>
              <v:shape id="_x0000_s1192" style="position:absolute;left:315;top:671;width:1;height:1" coordsize="12,13" path="m12,13hdc4,13,,8,,,4,5,8,9,12,13xe" fillcolor="#252525" stroked="f">
                <v:path arrowok="t"/>
              </v:shape>
              <v:shape id="_x0000_s1193" style="position:absolute;left:341;top:685;width:2;height:0" coordsize="21,10" path="m,8hdc5,,14,2,21,2,16,8,9,10,,8xe" fillcolor="#4a4a4a" stroked="f">
                <v:path arrowok="t"/>
              </v:shape>
              <v:shape id="_x0000_s1194" style="position:absolute;left:244;top:450;width:1;height:1" coordsize="8,19" path="m2,hdc7,5,8,12,6,19,,14,,7,2,xe" fillcolor="#343434" stroked="f">
                <v:path arrowok="t"/>
              </v:shape>
              <v:shape id="_x0000_s1195" style="position:absolute;left:273;top:546;width:2;height:1" coordsize="19,8" path="m,1hdc7,1,14,,19,7,11,8,5,7,,1xe" fillcolor="black" stroked="f">
                <v:path arrowok="t"/>
              </v:shape>
              <v:shape id="_x0000_s1196" style="position:absolute;left:538;top:678;width:0;height:1" coordsize="9,19" path="m1,hdc9,5,8,12,7,19,1,14,,7,1,xe" fillcolor="#4a4a4a" stroked="f">
                <v:path arrowok="t"/>
              </v:shape>
              <v:shape id="_x0000_s1197" style="position:absolute;left:418;top:674;width:0;height:1" coordsize="7,18" path="m1,18hdc2,11,,4,7,v,7,,13,-6,18xe" fillcolor="#636363" stroked="f">
                <v:path arrowok="t"/>
              </v:shape>
              <v:shape id="_x0000_s1198" style="position:absolute;left:391;top:643;width:1;height:1" coordsize="11,11" path="m,hdc7,1,11,4,11,11,7,8,4,4,,xe" fillcolor="#5d5d5d" stroked="f">
                <v:path arrowok="t"/>
              </v:shape>
              <v:shape id="_x0000_s1199" style="position:absolute;left:416;top:647;width:1;height:2" coordsize="7,23" path="m,hdc7,6,7,15,6,23,1,16,,8,,xe" fillcolor="#3b3b3b" stroked="f">
                <v:path arrowok="t"/>
              </v:shape>
              <v:shape id="_x0000_s1200" style="position:absolute;left:145;top:482;width:1;height:0" coordsize="9,8" path="m,1hdc6,,9,2,7,8,5,6,2,3,,1xe" fillcolor="#353535" stroked="f">
                <v:path arrowok="t"/>
              </v:shape>
              <v:shape id="_x0000_s1201" style="position:absolute;left:260;top:444;width:0;height:1" coordsize="5,7" path="m3,7hdc,5,,2,3,,4,1,5,3,5,5,5,6,4,6,3,7xe" fillcolor="#353535" stroked="f">
                <v:path arrowok="t"/>
              </v:shape>
              <v:shape id="_x0000_s1202" style="position:absolute;left:223;top:303;width:0;height:1" coordsize="5,12" path="m5,hdc3,4,2,8,,12,2,8,3,4,5,xe" fillcolor="black" stroked="f">
                <v:path arrowok="t"/>
              </v:shape>
              <v:shape id="_x0000_s1203" style="position:absolute;left:223;top:302;width:0;height:1" coordsize="3,11" path="m3,hdc2,4,1,7,,11,1,7,2,4,3,xe" fillcolor="black" stroked="f">
                <v:path arrowok="t"/>
              </v:shape>
              <v:shape id="_x0000_s1204" style="position:absolute;left:346;top:683;width:1;height:1" coordsize="13,5" path="m,5hdc5,4,9,2,13,,9,2,5,4,,5xe" fillcolor="#4a4a4a" stroked="f">
                <v:path arrowok="t"/>
              </v:shape>
              <v:shape id="_x0000_s1205" style="position:absolute;left:539;top:681;width:0;height:1" coordsize="6,12" path="m,hdc2,4,4,8,6,12,4,8,2,4,,xe" fillcolor="#4a4a4a" stroked="f">
                <v:path arrowok="t"/>
              </v:shape>
              <v:shape id="_x0000_s1206" style="position:absolute;left:316;top:673;width:1;height:1" coordsize="8,11" path="m8,11hdc2,9,,5,,,6,1,7,6,8,11xe" fillcolor="#252525" stroked="f">
                <v:path arrowok="t"/>
              </v:shape>
              <v:shape id="_x0000_s1207" style="position:absolute;left:160;top:492;width:1;height:1" coordsize="11,8" path="m,2hdc6,,11,,9,8,6,6,3,4,,2xe" fillcolor="#353535" stroked="f">
                <v:path arrowok="t"/>
              </v:shape>
              <v:shape id="_x0000_s1208" style="position:absolute;left:411;top:664;width:0;height:1" coordsize="6,13" path="m,13hdc2,9,4,4,6,,6,5,5,10,,13xe" fillcolor="#3b3b3b" stroked="f">
                <v:path arrowok="t"/>
              </v:shape>
              <v:shape id="_x0000_s1209" style="position:absolute;left:505;top:661;width:1;height:0" coordsize="13,4" path="m13,hdc9,1,4,3,,4,4,3,9,1,13,xe" fillcolor="black" stroked="f">
                <v:path arrowok="t"/>
              </v:shape>
              <v:shape id="_x0000_s1210" style="position:absolute;left:415;top:661;width:1;height:1" coordsize="6,12" path="m6,hdc6,5,6,10,,12,2,8,4,4,6,xe" fillcolor="#4a4a4a" stroked="f">
                <v:path arrowok="t"/>
              </v:shape>
              <v:shape id="_x0000_s1211" style="position:absolute;left:508;top:660;width:1;height:0" coordsize="12,5" path="m12,hdc8,2,4,3,,5,4,3,8,2,12,xe" fillcolor="black" stroked="f">
                <v:path arrowok="t"/>
              </v:shape>
              <v:shape id="_x0000_s1212" style="position:absolute;left:383;top:637;width:0;height:1" coordsize="9,4" path="m8,hdc9,1,9,3,8,4,5,3,3,1,,,3,,6,,8,xe" fillcolor="#1c1c1c" stroked="f">
                <v:path arrowok="t"/>
              </v:shape>
              <v:shape id="_x0000_s1213" style="position:absolute;left:526;top:709;width:1;height:1" coordsize="7,13" path="m6,1hdc7,5,6,10,1,13,1,9,1,5,,1,2,1,4,,6,1xe" fillcolor="#4a4a4a" stroked="f">
                <v:path arrowok="t"/>
              </v:shape>
              <v:shape id="_x0000_s1214" style="position:absolute;left:507;top:660;width:1;height:1" coordsize="6,3" path="m6,hdc4,1,2,2,,3,2,2,4,1,6,xe" fillcolor="black" stroked="f">
                <v:path arrowok="t"/>
              </v:shape>
              <v:shape id="_x0000_s1215" style="position:absolute;left:301;top:651;width:0;height:0" coordsize="7,6" path="m7,6hdc5,4,2,2,,,2,2,5,4,7,6xe" fillcolor="#636363" stroked="f">
                <v:path arrowok="t"/>
              </v:shape>
              <v:shape id="_x0000_s1216" style="position:absolute;left:391;top:642;width:0;height:1" coordsize="4,4" path="m,hdc2,1,3,3,4,4,3,3,1,2,,xe" fillcolor="#5d5d5d" stroked="f">
                <v:path arrowok="t"/>
              </v:shape>
              <v:shape id="_x0000_s1217" style="position:absolute;left:390;top:642;width:0;height:0" coordsize="4,4" path="m,hdc1,1,3,3,4,4,3,3,1,1,,xe" fillcolor="#5d5d5d" stroked="f">
                <v:path arrowok="t"/>
              </v:shape>
              <v:shape id="_x0000_s1218" style="position:absolute;left:320;top:638;width:1;height:0" coordsize="8,5" path="m8,5hdc6,5,4,5,2,5,1,3,,2,1,,3,2,5,4,8,5xe" fillcolor="#5d5d5d" stroked="f">
                <v:path arrowok="t"/>
              </v:shape>
              <v:shape id="_x0000_s1219" style="position:absolute;left:161;top:493;width:0;height:1" coordsize="6,6" path="m,2hdc5,,6,1,5,6,2,5,1,4,,2xe" fillcolor="#353535" stroked="f">
                <v:path arrowok="t"/>
              </v:shape>
              <v:shape id="_x0000_s1220" style="position:absolute;left:301;top:494;width:0;height:1" coordsize="11,5" path="m9,hdc10,1,11,3,11,4,8,4,4,4,,5,3,3,6,2,9,xe" fillcolor="#343434" stroked="f">
                <v:path arrowok="t"/>
              </v:shape>
              <v:shape id="_x0000_s1221" style="position:absolute;left:425;top:725;width:0;height:0" coordsize="2,1" path="m,1hdc,1,2,,2,v,,,1,,1hal,1hdxe" fillcolor="#1c1c1c" stroked="f">
                <v:path arrowok="t"/>
              </v:shape>
              <v:shape id="_x0000_s1222" style="position:absolute;left:316;top:672;width:0;height:1" coordsize="6,6" path="m6,6hdc4,4,2,2,,,2,2,4,4,6,6xe" fillcolor="#252525" stroked="f">
                <v:path arrowok="t"/>
              </v:shape>
              <v:shape id="_x0000_s1223" style="position:absolute;left:314;top:670;width:1;height:1" coordsize="6,8" path="m6,8hdc4,5,2,3,,,2,3,4,5,6,8xe" fillcolor="#252525" stroked="f">
                <v:path arrowok="t"/>
              </v:shape>
              <v:shape id="_x0000_s1224" style="position:absolute;left:343;top:667;width:1;height:0" coordsize="6,6" path="m,hdc2,2,4,4,6,6,4,4,2,2,,xe" fillcolor="#636363" stroked="f">
                <v:path arrowok="t"/>
              </v:shape>
              <v:shape id="_x0000_s1225" style="position:absolute;left:230;top:300;width:1;height:1" coordsize="3,4" path="m3,4hdc1,4,,2,1,,2,1,3,3,3,4xe" fillcolor="black" stroked="f">
                <v:path arrowok="t"/>
              </v:shape>
              <v:shape id="_x0000_s1226" style="position:absolute;left:379;top:707;width:1;height:1" coordsize="7,7" path="m7,hdc5,2,2,5,,7,2,5,5,2,7,xe" fillcolor="#5d5d5d" stroked="f">
                <v:path arrowok="t"/>
              </v:shape>
              <v:shape id="_x0000_s1227" style="position:absolute;left:360;top:688;width:60;height:42" coordsize="733,511" path="m6,342hdc15,316,26,291,27,263v1,-14,,-28,,-42c28,216,30,211,31,204v31,16,52,42,77,63c132,287,154,309,177,331v17,12,30,31,49,41c230,369,233,368,235,366v12,-24,24,-48,36,-73c272,292,273,290,273,288v9,-13,19,-26,27,-40c354,159,418,79,486,v6,2,8,8,11,13c496,86,501,157,510,183,584,139,652,88,721,38v5,-1,11,-1,12,6c704,75,674,105,645,136v-47,49,-95,97,-142,146c499,286,492,290,495,300v3,,6,1,8,c511,298,519,295,526,292v10,-2,20,-4,29,-7c602,271,648,257,695,243v2,-1,6,-1,8,-2c711,245,710,251,708,257v-3,11,-10,19,-19,26c674,294,659,304,650,321v5,7,11,13,15,20c673,354,670,368,656,377v-14,9,-24,9,-46,c606,368,603,359,599,350v-10,-10,-13,-10,-26,-2c566,351,559,353,552,355v-3,2,-6,4,-8,5c544,360,543,360,543,360v-12,6,-24,11,-38,17c496,374,490,365,483,357,449,319,406,294,362,271v-5,-3,-11,-4,-17,-5c332,271,328,283,324,294v-14,37,-19,76,-18,115c302,411,298,415,293,416v-10,,-20,,-30,-1c246,415,237,424,231,439v-6,17,-6,33,-2,50c230,496,230,502,231,511,208,493,205,484,200,428v-2,-2,-3,-4,-4,-5c168,413,150,391,128,373,116,355,105,338,88,325v-17,5,-32,13,-44,24c29,351,20,368,2,366,2,360,1,354,,349v,,,,,c2,347,4,344,6,342xm420,262v5,-3,8,-3,10,-6c445,237,456,215,463,192v5,-16,4,-34,-13,-45c406,167,373,195,355,242v12,4,24,-3,34,5c398,253,409,257,420,262xe" fillcolor="black" stroked="f">
                <v:path arrowok="t"/>
                <o:lock v:ext="edit" verticies="t"/>
              </v:shape>
              <v:shape id="_x0000_s1228" style="position:absolute;left:332;top:700;width:32;height:30" coordsize="400,358" path="m282,182hdc293,204,304,225,314,247v7,14,17,25,30,34c360,291,375,301,390,312v9,7,10,13,5,24c390,348,381,355,366,358v-5,-4,-11,-9,-17,-14c340,335,333,325,323,318,303,304,295,285,293,260,278,250,266,237,258,220v-3,-6,-9,-11,-15,-14c235,201,226,198,218,195,184,185,150,175,116,164,95,158,76,149,60,134v-3,-3,-7,-4,-9,-5c43,132,44,138,44,143v-1,22,,44,-5,66c34,234,56,267,81,277v10,4,20,6,29,10c117,290,124,292,129,297v4,3,4,10,6,15c131,314,129,315,128,316,99,320,73,311,48,299,15,283,6,252,1,219,,206,,192,,179,,149,,118,,88,,74,,61,1,48,2,36,5,24,13,14,24,,43,2,51,17v4,9,7,19,9,29c65,77,83,97,111,110v13,6,26,11,39,17c191,145,235,154,274,177v2,2,6,2,9,2hal282,182hdxe" fillcolor="black" stroked="f">
                <v:path arrowok="t"/>
              </v:shape>
            </v:group>
            <v:group id="_x0000_s1229" style="position:absolute;left:266;top:307;width:381;height:489" coordorigin="266,307" coordsize="381,489">
              <v:shape id="_x0000_s1230" style="position:absolute;left:473;top:710;width:37;height:14" coordsize="448,174" path="m448,132hdc393,135,339,137,284,140v-56,4,-113,5,-169,13c91,156,67,160,46,174,28,173,13,164,,153v8,-2,16,-4,23,-7c33,142,43,137,53,132v33,-14,65,-28,98,-43c166,82,176,69,174,50v-1,-12,,-24,,-36c174,9,177,5,179,v22,11,30,32,42,46c219,60,218,72,216,84v,5,,9,,13c223,111,235,116,250,116v24,-1,47,-1,70,4c337,124,354,120,368,108v10,-8,21,-15,34,-24c417,101,435,114,448,132xe" fillcolor="#1c1c1c" stroked="f">
                <v:path arrowok="t"/>
              </v:shape>
              <v:shape id="_x0000_s1231" style="position:absolute;left:329;top:698;width:26;height:18" coordsize="319,209" path="m313,205hdc310,205,306,205,304,203,265,180,221,171,180,153v-13,-6,-26,-11,-39,-17c113,123,95,103,90,72,88,62,85,52,81,43,73,28,54,26,43,40,35,50,32,62,31,74v-1,13,-1,26,-1,40c30,144,30,175,30,205v-3,2,-5,3,-8,4c19,198,16,187,13,176,5,160,9,142,5,125,,104,1,83,1,62,,41,10,27,26,16,49,,76,5,90,29v7,11,14,25,17,38c112,86,123,97,140,104v51,19,102,40,153,61c296,166,299,166,302,167v14,7,17,15,12,32c314,201,313,203,313,205xe" fillcolor="#636363" stroked="f">
                <v:path arrowok="t"/>
              </v:shape>
              <v:shape id="_x0000_s1232" style="position:absolute;left:471;top:707;width:22;height:15" coordsize="273,185" path="m248,116hdc250,104,251,92,253,78,241,64,233,43,211,32v-2,5,-5,9,-5,14c206,58,205,70,206,82v2,19,-8,32,-23,39c150,136,118,150,85,164v-10,5,-20,10,-30,14c48,181,40,183,32,185,23,183,14,180,6,177,,174,4,170,6,167v5,,10,-1,16,-2c29,166,36,166,42,160,93,150,137,125,177,93,191,82,191,82,199,65,188,46,163,38,156,15,165,4,176,1,189,1v21,-1,40,4,56,18c248,20,251,21,254,22v1,5,2,10,4,14c273,65,268,92,248,116xe" fillcolor="#5d5d5d" stroked="f">
                <v:path arrowok="t"/>
              </v:shape>
              <v:shape id="_x0000_s1233" style="position:absolute;left:497;top:727;width:18;height:14" coordsize="219,164" path="m80,50hdc83,54,85,59,89,62v31,27,64,51,105,62c205,126,213,132,216,142v2,7,2,14,3,21c218,163,217,164,216,163,187,151,155,144,128,125,110,113,91,102,69,95,60,91,51,86,43,81,32,74,21,67,10,59,6,56,4,52,,48,8,32,15,17,21,2,33,,36,9,40,15v5,8,6,18,15,22c63,41,72,46,80,50xe" fillcolor="#161616" stroked="f">
                <v:path arrowok="t"/>
              </v:shape>
              <v:shape id="_x0000_s1234" style="position:absolute;left:478;top:733;width:10;height:22" coordsize="111,267" path="m39,194hdc40,198,42,202,43,206v6,14,15,23,31,27c86,236,97,243,111,248v-8,12,-19,14,-28,19c69,265,60,257,51,248,28,226,15,197,4,167,,156,,143,6,132,12,121,18,110,25,98,24,95,23,90,21,85,13,65,10,46,21,26v3,-4,2,-9,2,-14c22,7,21,1,28,v6,,10,4,11,9c43,23,49,39,47,53v-3,19,-1,39,-2,58c43,112,41,114,39,116v-2,4,-6,8,-6,12c32,144,32,160,33,176v,5,3,9,5,14c38,191,38,193,39,194xe" fillcolor="black" stroked="f">
                <v:path arrowok="t"/>
              </v:shape>
              <v:shape id="_x0000_s1235" style="position:absolute;left:320;top:725;width:14;height:6" coordsize="164,75" path="m18,52hdc13,51,6,51,4,48,1,44,,37,,31,2,17,16,4,31,3,61,,89,3,115,22v14,11,31,18,49,28c161,54,159,60,155,61v-14,5,-28,11,-43,13c104,75,94,71,86,70,81,66,77,61,72,58,55,50,36,50,18,52xe" fillcolor="black" stroked="f">
                <v:path arrowok="t"/>
              </v:shape>
              <v:shape id="_x0000_s1236" style="position:absolute;left:368;top:737;width:21;height:7" coordsize="251,86" path="m43,hdc56,3,70,8,81,16v10,7,21,10,32,9c119,24,125,25,132,25v8,,16,-1,24,c164,27,171,31,180,34v5,-2,12,-5,18,-9c212,15,226,17,241,24v9,4,10,12,6,22c243,47,239,49,234,49v-18,1,-37,,-55,5c173,56,165,56,158,54,148,51,140,43,128,42,117,41,106,36,95,32,83,39,75,48,82,64v3,6,5,13,-2,20c77,83,73,82,70,79,62,73,53,72,44,76v-8,3,-17,7,-26,8c13,86,7,84,,83,5,68,14,61,25,55,33,51,42,47,49,42,56,38,64,34,65,23,57,17,41,16,42,1hal43,hdxe" fillcolor="black" stroked="f">
                <v:path arrowok="t"/>
              </v:shape>
              <v:shape id="_x0000_s1237" style="position:absolute;left:278;top:741;width:12;height:14" coordsize="137,173" path="m85,74hdc80,66,75,57,70,48,57,40,44,38,29,38v-3,,-6,,-9,c2,36,,33,1,12,22,2,44,,68,3v3,7,4,17,10,23c83,31,92,32,101,36v1,20,8,38,24,53c137,100,137,151,126,164v-2,3,-8,5,-14,9c111,165,109,159,108,153v,-7,,-13,1,-20c109,110,102,90,85,74xe" fillcolor="black" stroked="f">
                <v:path arrowok="t"/>
              </v:shape>
              <v:shape id="_x0000_s1238" style="position:absolute;left:379;top:777;width:13;height:6" coordsize="148,69" path="m48,69hdc40,63,32,59,25,53,8,42,,27,9,6,17,,26,2,35,5v16,3,32,6,48,11c99,21,114,22,130,16v6,-3,12,-1,15,6c148,29,147,38,141,41v-12,6,-24,13,-37,15c85,58,66,62,48,69xe" fillcolor="black" stroked="f">
                <v:path arrowok="t"/>
              </v:shape>
              <v:shape id="_x0000_s1239" style="position:absolute;left:302;top:724;width:10;height:13" coordsize="118,156" path="m76,77hdc77,57,76,37,85,18,89,11,91,2,101,v8,3,12,11,10,19c105,43,105,67,112,91v6,19,-4,34,-19,44c77,147,58,154,39,154v-10,,-20,2,-29,2c6,156,1,153,,151v,-3,2,-8,5,-10c22,131,38,122,56,114,66,109,73,104,76,93v3,1,6,2,9,3c89,98,94,99,97,93v2,-3,3,-7,2,-10c97,77,92,77,87,78v-4,1,-7,,-11,-1xe" fillcolor="black" stroked="f">
                <v:path arrowok="t"/>
              </v:shape>
              <v:shape id="_x0000_s1240" style="position:absolute;left:286;top:759;width:16;height:11" coordsize="201,140" path="m124,29hdc139,27,151,16,167,15v8,,15,-10,22,-15c200,2,199,11,201,17v-14,9,-28,18,-44,28c149,44,138,42,126,41,111,38,98,43,88,55,81,63,74,70,66,77,58,84,54,93,51,103v-1,6,-2,12,-4,17c39,140,34,140,14,137v-4,,-9,-5,-11,-9c,122,3,116,8,112v4,-3,8,-6,12,-9c30,97,37,90,40,79v1,-7,3,-14,4,-20c45,55,44,51,44,47,44,37,50,30,58,25v9,-5,16,1,22,5c95,39,109,36,124,29xe" fillcolor="black" stroked="f">
                <v:path arrowok="t"/>
              </v:shape>
              <v:shape id="_x0000_s1241" style="position:absolute;left:354;top:779;width:13;height:8" coordsize="158,104" path="m120,hdc124,36,140,66,158,95v-17,9,-27,8,-35,-3c118,87,115,80,112,74,106,64,101,54,95,45,82,27,70,23,51,31,37,36,25,44,9,44,7,32,,20,3,5v6,2,11,3,15,5c29,16,39,16,50,10,53,8,57,6,61,5,80,3,99,2,120,xe" fillcolor="black" stroked="f">
                <v:path arrowok="t"/>
              </v:shape>
              <v:shape id="_x0000_s1242" style="position:absolute;left:404;top:752;width:6;height:17" coordsize="79,204" path="m66,80hdc75,87,79,97,79,109v,17,,34,,52c79,176,73,188,62,198v-8,6,-16,5,-20,-4c38,188,36,182,38,174v2,-7,3,-14,4,-21c45,147,47,140,49,134v3,-10,3,-20,-1,-29c43,92,36,80,30,68v1,,1,,1,c28,64,26,60,24,56v,,,,,c25,54,25,52,24,50,17,38,9,26,,12,5,9,10,4,15,,30,10,30,28,42,38v,6,,12,1,18c47,67,52,77,66,80xe" fillcolor="black" stroked="f">
                <v:path arrowok="t"/>
              </v:shape>
              <v:shape id="_x0000_s1243" style="position:absolute;left:340;top:717;width:11;height:7" coordsize="136,93" path="m96,35hdc99,37,102,40,106,41v27,11,26,15,30,40c129,93,117,93,107,89,85,79,60,75,44,54,38,47,28,42,20,37,8,31,1,22,,10,2,8,4,6,6,6,11,4,17,2,23,v6,3,12,7,18,10c43,11,45,11,47,11v-1,,-1,,-1,c59,27,75,37,96,35xe" fillcolor="black" stroked="f">
                <v:path arrowok="t"/>
              </v:shape>
              <v:shape id="_x0000_s1244" style="position:absolute;left:458;top:739;width:11;height:10" coordsize="134,115" path="m,69hdc1,60,6,57,14,58v6,1,12,4,18,4c38,63,43,61,52,60,48,53,46,49,43,45,41,42,38,39,35,35v1,-5,2,-9,5,-14c45,12,51,,65,3,77,6,76,19,80,27v5,11,-2,20,-4,30c71,78,78,91,99,93v8,1,16,,24,1c130,95,134,99,134,108v-9,7,-20,4,-30,4c96,113,88,112,80,107v-4,-3,-10,-7,-16,-7c40,97,21,85,1,72,,72,,70,,69xe" fillcolor="black" stroked="f">
                <v:path arrowok="t"/>
              </v:shape>
              <v:shape id="_x0000_s1245" style="position:absolute;left:410;top:790;width:12;height:6" coordsize="148,80" path="m69,hdc70,2,73,3,73,5,72,25,86,38,96,53v6,8,14,10,24,7c127,59,134,57,140,57v3,-1,6,4,7,8c148,66,145,71,143,72v-13,3,-26,6,-39,7c99,80,92,78,87,76,68,65,48,66,28,70v-2,1,-4,2,-6,2c16,71,9,71,5,69,,65,2,53,8,47,14,41,21,36,27,31v7,-2,15,-3,22,-5c60,21,65,13,63,v,1,,1,,1c65,1,67,1,69,xe" fillcolor="black" stroked="f">
                <v:path arrowok="t"/>
              </v:shape>
              <v:shape id="_x0000_s1246" style="position:absolute;left:480;top:762;width:18;height:3" coordsize="220,43" path="m29,27hdc22,26,15,27,8,26,5,25,,21,,19,,15,2,9,5,6,8,4,12,2,16,2,32,3,49,4,65,5v4,,8,1,11,c93,2,105,11,120,19v18,-4,37,-6,55,-12c195,,208,7,220,20v-3,9,-10,5,-16,7c199,28,193,30,187,32v-6,2,-12,4,-17,6c164,40,158,43,152,43v-8,,-17,-3,-26,-5c122,34,118,29,112,27,97,21,80,21,63,20,50,19,40,20,29,27xe" fillcolor="black" stroked="f">
                <v:path arrowok="t"/>
              </v:shape>
              <v:shape id="_x0000_s1247" style="position:absolute;left:304;top:714;width:16;height:4" coordsize="197,44" path="m,44hdc11,34,23,24,34,14,45,5,58,,73,1v26,3,52,6,78,9c157,10,163,12,169,13v20,4,23,6,28,29c194,42,192,42,190,42,163,28,133,30,103,29v-15,,-30,2,-45,4c48,32,38,31,31,39v-6,1,-12,3,-17,5c9,44,4,44,,44xe" fillcolor="#636363" stroked="f">
                <v:path arrowok="t"/>
              </v:shape>
              <v:shape id="_x0000_s1248" style="position:absolute;left:343;top:741;width:10;height:6" coordsize="124,65" path="m,36hdc2,29,3,22,6,17,13,5,24,,34,8,51,20,68,24,88,23v15,-1,24,9,31,21c124,52,119,63,109,65v-2,,-4,,-6,c68,59,33,54,,36xe" fillcolor="black" stroked="f">
                <v:path arrowok="t"/>
              </v:shape>
              <v:shape id="_x0000_s1249" style="position:absolute;left:438;top:762;width:6;height:10" coordsize="81,118" path="m58,72hdc65,84,81,92,80,111v-19,7,-36,6,-51,-11c14,83,3,64,3,40,4,28,1,15,,,4,1,8,1,10,3v8,11,16,21,24,32c31,54,45,63,58,72xe" fillcolor="black" stroked="f">
                <v:path arrowok="t"/>
              </v:shape>
              <v:shape id="_x0000_s1250" style="position:absolute;left:369;top:778;width:10;height:8" coordsize="116,93" path="m71,39hdc90,51,104,67,116,86v-2,7,-8,6,-12,5c93,90,82,88,72,84,57,79,44,72,30,65,29,45,16,32,6,17,,8,5,2,18,v1,,2,,3,c29,24,48,33,71,39xe" fillcolor="black" stroked="f">
                <v:path arrowok="t"/>
              </v:shape>
              <v:shape id="_x0000_s1251" style="position:absolute;left:441;top:751;width:7;height:10" coordsize="85,121" path="m67,73hdc73,83,79,92,84,102v1,4,-1,10,-3,14c78,121,70,121,68,118,60,106,48,96,49,80v,-2,,-4,-1,-6c45,62,36,58,25,64v-4,2,-8,6,-11,8c3,69,,62,2,53,5,37,12,32,29,30v4,,8,-1,14,-2c43,22,44,17,44,11,43,5,45,1,51,v6,,9,4,10,9c61,10,62,11,62,12,53,34,52,54,67,73xe" fillcolor="black" stroked="f">
                <v:path arrowok="t"/>
              </v:shape>
              <v:shape id="_x0000_s1252" style="position:absolute;left:302;top:741;width:9;height:5" coordsize="113,62" path="m41,62hdc30,47,7,49,,28v18,,18,,37,-11c49,10,62,5,77,5v9,,18,-3,27,-4c106,,111,2,112,4v1,3,,7,,11c112,16,111,17,110,17,89,33,70,52,41,62xe" fillcolor="black" stroked="f">
                <v:path arrowok="t"/>
              </v:shape>
              <v:shape id="_x0000_s1253" style="position:absolute;left:451;top:779;width:5;height:10" coordsize="66,120" path="m22,1hdc34,1,43,,53,v2,5,5,10,6,15c66,37,66,41,47,53,31,64,26,79,21,96v-1,5,-1,10,-2,15c17,116,14,120,8,119,3,104,,75,4,66v2,-3,5,-7,8,-9c25,48,27,37,22,22v-2,-5,,-11,,-21xe" fillcolor="black" stroked="f">
                <v:path arrowok="t"/>
              </v:shape>
              <v:shape id="_x0000_s1254" style="position:absolute;left:359;top:737;width:9;height:9" coordsize="112,112" path="m105,hdc112,11,105,16,101,18,87,28,76,39,74,56v-1,4,-4,7,-7,10c53,80,40,93,26,107v-5,5,-11,4,-17,1c3,105,,97,5,93,12,86,21,81,31,73v,-4,,-11,2,-17c37,44,41,32,56,30,61,29,66,24,70,20,81,10,94,7,105,xe" fillcolor="black" stroked="f">
                <v:path arrowok="t"/>
              </v:shape>
              <v:shape id="_x0000_s1255" style="position:absolute;left:429;top:781;width:9;height:6" coordsize="106,64" path="m91,20hdc93,15,95,10,97,3v2,1,6,2,7,4c104,12,106,18,103,21,91,34,78,48,58,47,43,47,30,50,18,60v-3,2,-7,3,-11,4c,41,1,37,17,28,33,19,50,9,68,v12,1,6,23,23,20xe" fillcolor="black" stroked="f">
                <v:path arrowok="t"/>
              </v:shape>
              <v:shape id="_x0000_s1256" style="position:absolute;left:385;top:747;width:6;height:6" coordsize="74,70" path="m10,17hdc21,5,38,6,54,2,63,,70,9,74,20,64,46,41,59,16,67,7,70,,63,2,53,5,42,7,30,10,17xe" fillcolor="black" stroked="f">
                <v:path arrowok="t"/>
              </v:shape>
              <v:shape id="_x0000_s1257" style="position:absolute;left:296;top:750;width:8;height:3" coordsize="101,42" path="m101,22hdc89,27,77,33,65,36,46,40,27,42,9,30,1,24,,20,5,2,29,2,54,,79,2v13,,16,4,22,20xe" fillcolor="black" stroked="f">
                <v:path arrowok="t"/>
              </v:shape>
              <v:shape id="_x0000_s1258" style="position:absolute;left:409;top:744;width:5;height:8" coordsize="67,93" path="m49,93hdc32,88,23,80,18,66,12,49,6,32,1,14,,11,2,7,3,,30,20,53,38,67,68,61,76,56,84,49,93xe" fillcolor="black" stroked="f">
                <v:path arrowok="t"/>
              </v:shape>
              <v:shape id="_x0000_s1259" style="position:absolute;left:454;top:732;width:11;height:3" coordsize="138,39" path="m93,37hdc92,36,87,36,82,35,80,34,78,34,76,33,64,25,53,39,41,36,30,33,22,20,8,28,5,30,,26,1,21v,-3,4,-6,7,-7c11,13,16,16,20,16v7,1,14,3,21,1c57,13,72,6,90,11v6,1,14,-4,21,-6c115,3,120,1,125,1,130,,136,,138,6v,4,-1,10,-4,14c125,31,112,37,93,37xe" fillcolor="black" stroked="f">
                <v:path arrowok="t"/>
              </v:shape>
              <v:shape id="_x0000_s1260" style="position:absolute;left:497;top:754;width:9;height:4" coordsize="101,52" path="m63,19hdc74,14,84,12,94,20v7,6,7,16,-1,20c89,42,85,43,81,43,69,44,57,44,46,49,38,52,30,50,23,44,18,38,12,32,7,26,2,20,,13,4,6,7,1,17,,26,5v5,3,9,6,13,8c46,18,54,22,63,19xe" fillcolor="black" stroked="f">
                <v:path arrowok="t"/>
              </v:shape>
              <v:shape id="_x0000_s1261" style="position:absolute;left:376;top:761;width:8;height:5" coordsize="104,67" path="m,41hdc18,32,34,25,51,16v5,2,11,5,19,9c71,20,73,16,74,13,75,8,76,3,82,1,90,,97,2,101,9v2,3,3,8,1,11c99,29,93,36,82,37,71,38,61,43,52,50,29,65,23,67,,41xe" fillcolor="black" stroked="f">
                <v:path arrowok="t"/>
              </v:shape>
              <v:shape id="_x0000_s1262" style="position:absolute;left:508;top:751;width:10;height:3" coordsize="120,42" path="m28,37hdc14,42,14,42,,38,1,35,,31,2,29,14,18,27,6,46,6,53,5,59,3,66,2,80,1,94,,108,v5,,10,3,11,8c120,13,115,21,110,22v-9,1,-18,2,-27,3c63,22,45,24,28,37xe" fillcolor="black" stroked="f">
                <v:path arrowok="t"/>
              </v:shape>
              <v:shape id="_x0000_s1263" style="position:absolute;left:472;top:732;width:5;height:6" coordsize="57,74" path="m,28hdc6,11,19,5,33,,51,18,57,39,56,63v-1,6,-7,11,-14,9c38,71,32,69,29,66,19,53,10,40,,28xe" fillcolor="black" stroked="f">
                <v:path arrowok="t"/>
              </v:shape>
              <v:shape id="_x0000_s1264" style="position:absolute;left:424;top:751;width:5;height:8" coordsize="52,101" path="m,2hdc15,,25,7,30,21v6,18,13,36,18,54c50,83,52,92,44,97,38,101,27,96,22,86,18,79,15,71,13,64,11,59,9,54,7,50,5,39,3,27,1,16,1,11,,6,,2xe" fillcolor="black" stroked="f">
                <v:path arrowok="t"/>
              </v:shape>
              <v:shape id="_x0000_s1265" style="position:absolute;left:462;top:760;width:5;height:6" coordsize="61,75" path="m33,46hdc23,56,21,75,,66,,64,,61,,58,,55,1,52,1,49v,-3,,-6,,-9c2,37,1,34,1,31,2,28,2,25,2,22,3,19,4,16,5,13,6,10,8,8,10,5,19,,29,1,41,4v6,11,12,24,20,38c50,44,41,45,33,46xe" fillcolor="black" stroked="f">
                <v:path arrowok="t"/>
              </v:shape>
              <v:shape id="_x0000_s1266" style="position:absolute;left:356;top:771;width:8;height:4" coordsize="103,40" path="m37,39hdc23,40,10,40,2,26,,22,1,17,1,10,30,9,56,,83,2v13,1,20,6,19,19c80,24,58,30,37,39xe" fillcolor="black" stroked="f">
                <v:path arrowok="t"/>
              </v:shape>
              <v:shape id="_x0000_s1267" style="position:absolute;left:449;top:763;width:9;height:5" coordsize="107,70" path="m105,70hdc84,58,63,48,40,47,34,46,29,41,24,38,14,32,6,25,,16,5,3,17,4,25,2,32,,41,4,46,4v3,5,5,6,5,8c51,31,57,43,79,44v7,,15,5,22,9c107,56,107,62,105,70xe" fillcolor="black" stroked="f">
                <v:path arrowok="t"/>
              </v:shape>
              <v:shape id="_x0000_s1268" style="position:absolute;left:473;top:767;width:7;height:4" coordsize="87,47" path="m87,36hdc78,47,66,43,56,43,38,41,21,35,7,23,3,20,,14,1,10,2,4,8,1,15,1,18,,21,,24,1,46,5,66,13,83,28v2,2,3,5,4,8xe" fillcolor="black" stroked="f">
                <v:path arrowok="t"/>
              </v:shape>
              <v:shape id="_x0000_s1269" style="position:absolute;left:490;top:740;width:6;height:4" coordsize="71,49" path="m40,hdc46,3,52,4,56,8v5,5,8,12,12,18c71,32,71,38,67,43v-4,6,-10,5,-16,3c37,43,23,40,10,36,6,35,1,30,,26,,22,3,16,7,14,17,8,29,4,40,xe" fillcolor="black" stroked="f">
                <v:path arrowok="t"/>
              </v:shape>
              <v:shape id="_x0000_s1270" style="position:absolute;left:389;top:733;width:9;height:3" coordsize="115,38" path="m115,25hdc115,26,114,27,113,27,88,32,62,38,36,36,22,36,11,30,3,18,1,15,,10,1,7,3,4,8,,11,1,25,3,41,4,55,8v7,3,12,11,19,17c87,25,101,25,115,25xe" fillcolor="black" stroked="f">
                <v:path arrowok="t"/>
              </v:shape>
              <v:shape id="_x0000_s1271" style="position:absolute;left:382;top:767;width:6;height:4" coordsize="75,52" path="m69,3hdc70,12,70,20,71,27v1,8,2,16,4,25c71,51,67,51,66,49,55,35,41,30,23,30,17,30,11,29,6,27,3,27,1,23,,21,,18,2,15,4,13,6,11,9,9,12,9,27,6,41,3,56,1,60,,64,2,69,3xe" fillcolor="black" stroked="f">
                <v:path arrowok="t"/>
              </v:shape>
              <v:shape id="_x0000_s1272" style="position:absolute;left:422;top:770;width:6;height:4" coordsize="71,39" path="m18,3hdc33,2,46,,59,6v8,4,12,9,11,16c68,31,63,38,54,38,37,39,20,38,,38,6,26,12,16,18,3xe" fillcolor="black" stroked="f">
                <v:path arrowok="t"/>
              </v:shape>
              <v:shape id="_x0000_s1273" style="position:absolute;left:266;top:747;width:2;height:9" coordsize="30,108" path="m13,108hdc9,106,3,104,2,101,1,94,,85,2,78,7,58,8,38,2,18,,13,3,7,4,,16,11,23,22,24,37v2,23,6,48,-11,71xe" fillcolor="black" stroked="f">
                <v:path arrowok="t"/>
              </v:shape>
              <v:shape id="_x0000_s1274" style="position:absolute;left:500;top:767;width:15;height:3" coordsize="190,33" path="m190,hdc179,13,165,18,148,20,106,26,65,33,22,31,14,31,6,32,,25,7,23,15,20,23,19v4,-1,8,-1,12,c81,21,126,16,169,2,176,,183,1,190,xe" fillcolor="black" stroked="f">
                <v:path arrowok="t"/>
              </v:shape>
              <v:shape id="_x0000_s1275" style="position:absolute;left:416;top:758;width:7;height:5" coordsize="91,62" path="m91,40hdc71,62,52,50,32,44,24,34,20,18,,21,2,13,2,9,4,6,5,3,8,2,11,v2,1,5,1,5,2c25,16,37,23,53,25v12,2,26,2,38,15xe" fillcolor="black" stroked="f">
                <v:path arrowok="t"/>
              </v:shape>
              <v:shape id="_x0000_s1276" style="position:absolute;left:440;top:736;width:5;height:4" coordsize="63,50" path="m,30hdc2,11,24,,39,8v4,3,8,7,11,10c63,31,60,42,43,47,28,50,15,43,3,36,1,35,1,31,,30xe" fillcolor="black" stroked="f">
                <v:path arrowok="t"/>
              </v:shape>
              <v:shape id="_x0000_s1277" style="position:absolute;left:504;top:762;width:8;height:3" coordsize="91,35" path="m,29hdc3,20,10,16,18,17,31,18,39,10,46,,57,1,68,5,78,10v9,4,13,10,11,15c86,31,81,34,74,34,62,34,50,35,39,32,25,28,13,29,,29xe" fillcolor="black" stroked="f">
                <v:path arrowok="t"/>
              </v:shape>
              <v:shape id="_x0000_s1278" style="position:absolute;left:445;top:779;width:4;height:6" coordsize="46,79" path="m46,6hdc43,14,39,22,37,30,34,44,32,58,29,72v-1,3,-5,7,-8,7c18,79,14,75,12,72,,44,7,21,31,3,36,,41,,46,6xe" fillcolor="black" stroked="f">
                <v:path arrowok="t"/>
              </v:shape>
              <v:shape id="_x0000_s1279" style="position:absolute;left:428;top:735;width:5;height:4" coordsize="59,47" path="m34,hdc44,5,46,16,51,24v3,7,8,14,1,19c47,47,39,47,33,46,25,45,17,41,10,38,2,34,,25,5,17,11,7,21,1,34,xe" fillcolor="black" stroked="f">
                <v:path arrowok="t"/>
              </v:shape>
              <v:shape id="_x0000_s1280" style="position:absolute;left:364;top:715;width:7;height:4" coordsize="84,50" path="m,24hdc12,13,27,5,44,,61,13,72,30,84,48,73,50,63,44,53,40,38,34,23,29,7,29,5,29,2,26,,24xe" fillcolor="#090909" stroked="f">
                <v:path arrowok="t"/>
              </v:shape>
              <v:shape id="_x0000_s1281" style="position:absolute;left:270;top:762;width:4;height:4" coordsize="52,54" path="m14,hdc39,5,39,5,52,17,42,29,32,42,23,53,13,54,7,50,5,43,,28,2,13,14,xe" fillcolor="black" stroked="f">
                <v:path arrowok="t"/>
              </v:shape>
              <v:shape id="_x0000_s1282" style="position:absolute;left:392;top:726;width:7;height:4" coordsize="82,49" path="m79,47hdc69,49,61,43,54,37,39,24,21,15,,11,8,2,16,,25,2,36,4,47,5,58,9v7,2,14,7,20,12c82,24,82,30,79,47xe" fillcolor="black" stroked="f">
                <v:path arrowok="t"/>
              </v:shape>
              <v:shape id="_x0000_s1283" style="position:absolute;left:393;top:741;width:8;height:2" coordsize="90,27" path="m90,18hdc83,22,80,26,76,26v-23,,-46,1,-70,c4,26,1,22,1,20,,17,2,14,4,12,12,5,22,,32,4v16,6,32,5,48,7c82,11,84,14,90,18xe" fillcolor="black" stroked="f">
                <v:path arrowok="t"/>
              </v:shape>
              <v:shape id="_x0000_s1284" style="position:absolute;left:391;top:718;width:5;height:4" coordsize="60,42" path="m,14hdc19,,35,1,52,12v5,3,8,8,7,15c58,33,53,38,45,39,25,42,10,35,,14xe" fillcolor="black" stroked="f">
                <v:path arrowok="t"/>
              </v:shape>
              <v:shape id="_x0000_s1285" style="position:absolute;left:304;top:754;width:2;height:7" coordsize="34,80" path="m31,hdc34,27,33,50,32,73v-9,6,-16,7,-21,c4,65,,56,4,45,5,43,6,41,7,40,18,30,22,18,23,5,23,4,26,3,31,xe" fillcolor="black" stroked="f">
                <v:path arrowok="t"/>
              </v:shape>
              <v:shape id="_x0000_s1286" style="position:absolute;left:412;top:781;width:5;height:4" coordsize="62,48" path="m48,5hdc62,39,39,48,13,45,6,44,,35,4,29,9,22,16,16,24,11,31,6,38,,48,5xe" fillcolor="black" stroked="f">
                <v:path arrowok="t"/>
              </v:shape>
              <v:shape id="_x0000_s1287" style="position:absolute;left:376;top:746;width:3;height:6" coordsize="44,72" path="m31,72hdc22,56,14,41,5,26,2,20,,14,6,9,11,5,17,,25,4v6,4,11,8,19,13c33,29,29,42,36,56v3,5,4,12,-5,16xe" fillcolor="black" stroked="f">
                <v:path arrowok="t"/>
              </v:shape>
              <v:shape id="_x0000_s1288" style="position:absolute;left:454;top:754;width:5;height:3" coordsize="60,41" path="m7,41hdc5,40,2,39,1,36,,34,,30,1,28,2,25,4,22,7,21,20,14,34,7,48,1,50,,56,2,58,4v2,3,1,8,-1,11c57,18,54,20,52,22,42,31,22,40,7,41xe" fillcolor="black" stroked="f">
                <v:path arrowok="t"/>
              </v:shape>
              <v:shape id="_x0000_s1289" style="position:absolute;left:346;top:776;width:4;height:4" coordsize="58,43" path="m6,43hdc,33,2,25,10,19,23,9,36,,53,v4,4,5,9,2,13c43,30,28,43,6,43xe" fillcolor="black" stroked="f">
                <v:path arrowok="t"/>
              </v:shape>
              <v:shape id="_x0000_s1290" style="position:absolute;left:315;top:744;width:4;height:3" coordsize="55,40" path="m55,40hdc43,38,35,36,27,36,14,36,8,28,3,17,,8,4,,14,v6,,12,,17,3c43,11,51,22,55,40xe" fillcolor="black" stroked="f">
                <v:path arrowok="t"/>
              </v:shape>
              <v:shape id="_x0000_s1291" style="position:absolute;left:483;top:763;width:8;height:2" coordsize="97,22" path="m,8hdc11,1,21,,34,1,51,2,68,2,83,8v6,2,10,7,14,11c68,21,39,22,10,14,7,12,4,10,,8xe" fillcolor="#090909" stroked="f">
                <v:path arrowok="t"/>
              </v:shape>
              <v:shape id="_x0000_s1292" style="position:absolute;left:487;top:769;width:8;height:2" coordsize="104,24" path="m104,1hdc100,5,97,8,93,11v-2,1,-4,1,-6,2c62,21,37,24,12,14,8,12,4,13,,13,15,3,32,2,49,1v18,-1,36,,55,xe" fillcolor="#090909" stroked="f">
                <v:path arrowok="t"/>
              </v:shape>
              <v:shape id="_x0000_s1293" style="position:absolute;left:308;top:761;width:5;height:3" coordsize="54,37" path="m,13hdc9,5,18,,26,3v10,2,18,9,25,16c53,21,54,26,53,29v-1,3,-5,6,-9,7c26,37,11,31,,13xe" fillcolor="black" stroked="f">
                <v:path arrowok="t"/>
              </v:shape>
              <v:shape id="_x0000_s1294" style="position:absolute;left:450;top:739;width:4;height:3" coordsize="57,32" path="m,18hdc2,12,4,6,7,,24,2,40,5,57,8v-1,3,-1,8,-3,10c49,22,43,28,37,29,24,32,11,30,,18xe" fillcolor="black" stroked="f">
                <v:path arrowok="t"/>
              </v:shape>
              <v:shape id="_x0000_s1295" style="position:absolute;left:285;top:747;width:2;height:7" coordsize="30,79" path="m6,hdc23,16,30,36,30,59v-1,7,-1,13,-1,20c26,78,22,78,21,77,14,54,7,30,1,7,,5,4,3,6,xe" fillcolor="#090909" stroked="f">
                <v:path arrowok="t"/>
              </v:shape>
              <v:shape id="_x0000_s1296" style="position:absolute;left:372;top:771;width:3;height:4" coordsize="43,42" path="m,38hdc,26,,18,,8,14,,26,3,37,11v5,3,6,12,2,16c29,36,18,42,,38xe" fillcolor="black" stroked="f">
                <v:path arrowok="t"/>
              </v:shape>
              <v:shape id="_x0000_s1297" style="position:absolute;left:491;top:749;width:3;height:4" coordsize="35,54" path="m14,54hdc,37,1,21,5,5,5,3,11,,14,,26,2,35,15,32,24,29,35,25,45,14,54xe" fillcolor="black" stroked="f">
                <v:path arrowok="t"/>
              </v:shape>
              <v:shape id="_x0000_s1298" style="position:absolute;left:323;top:757;width:4;height:4" coordsize="45,43" path="m,17hdc8,6,19,,33,2v4,,9,5,11,8c45,13,43,18,41,21v,1,-1,2,-1,3c23,43,14,42,,17xe" fillcolor="black" stroked="f">
                <v:path arrowok="t"/>
              </v:shape>
              <v:shape id="_x0000_s1299" style="position:absolute;left:413;top:773;width:4;height:2" coordsize="58,27" path="m2,23hdc,10,9,4,17,2,29,,41,1,53,2v2,,5,4,5,7c58,11,57,15,55,16,38,25,20,27,2,23xe" fillcolor="black" stroked="f">
                <v:path arrowok="t"/>
              </v:shape>
              <v:shape id="_x0000_s1300" style="position:absolute;left:382;top:788;width:4;height:3" coordsize="50,39" path="m49,12hdc49,15,50,19,48,20,39,26,30,32,20,36,14,39,5,34,3,27,,21,3,15,8,11,22,,36,1,49,12xe" fillcolor="black" stroked="f">
                <v:path arrowok="t"/>
              </v:shape>
              <v:shape id="_x0000_s1301" style="position:absolute;left:464;top:756;width:6;height:3" coordsize="64,37" path="m64,37hdc42,28,25,22,7,23,4,24,,21,,19,,16,1,11,4,9,13,1,23,,34,6v11,6,24,11,30,31xe" fillcolor="black" stroked="f">
                <v:path arrowok="t"/>
              </v:shape>
              <v:shape id="_x0000_s1302" style="position:absolute;left:398;top:750;width:4;height:3" coordsize="52,44" path="m,14hdc3,4,9,,16,3,30,6,42,14,50,27v1,1,2,3,2,5c51,36,50,40,48,42v-1,2,-6,2,-8,c27,33,14,24,,14xe" fillcolor="black" stroked="f">
                <v:path arrowok="t"/>
              </v:shape>
              <v:shape id="_x0000_s1303" style="position:absolute;left:385;top:712;width:3;height:10" coordsize="26,115" path="m1,115hdc,76,5,37,19,v6,5,7,11,5,17c18,49,10,81,3,113v,1,-1,1,-2,2xe" fillcolor="black" stroked="f">
                <v:path arrowok="t"/>
              </v:shape>
              <v:shape id="_x0000_s1304" style="position:absolute;left:341;top:781;width:2;height:5" coordsize="27,64" path="m10,64hdc,46,2,30,3,14,3,12,4,10,5,9,7,3,14,,20,1v6,2,7,8,6,13c23,24,20,35,16,45v-2,6,-4,12,-6,19xe" fillcolor="black" stroked="f">
                <v:path arrowok="t"/>
              </v:shape>
              <v:shape id="_x0000_s1305" style="position:absolute;left:318;top:723;width:2;height:9" coordsize="28,108" path="m17,11hdc17,7,18,4,18,v10,16,4,34,4,50c22,66,19,82,17,98v-1,4,-4,7,-6,10c,91,5,73,5,54v6,-5,6,-12,5,-19c11,34,11,32,11,30v7,-5,6,-12,6,-19xe" fillcolor="#090909" stroked="f">
                <v:path arrowok="t"/>
              </v:shape>
              <v:shape id="_x0000_s1306" style="position:absolute;left:289;top:727;width:9;height:4" coordsize="110,44" path="m,44hdc15,29,36,27,53,18,63,13,74,10,84,5,92,1,101,,110,1v-4,4,-8,10,-13,12c74,22,50,31,26,40,18,42,9,43,,44xe" fillcolor="black" stroked="f">
                <v:path arrowok="t"/>
              </v:shape>
              <v:shape id="_x0000_s1307" style="position:absolute;left:449;top:727;width:3;height:5" coordsize="37,60" path="m,49hdc3,35,5,20,8,6,9,3,12,1,15,1v2,-1,7,,8,2c27,12,31,20,37,31v-7,3,-14,6,-22,9c14,47,14,53,14,60v-2,,-4,,-6,c6,57,3,53,,49xe" fillcolor="black" stroked="f">
                <v:path arrowok="t"/>
              </v:shape>
              <v:shape id="_x0000_s1308" style="position:absolute;left:338;top:759;width:3;height:3" coordsize="34,40" path="m34,40hdc23,40,15,40,5,40,,28,,18,4,7,5,4,10,2,13,1v2,-1,6,1,8,3c29,13,33,24,34,40xe" fillcolor="black" stroked="f">
                <v:path arrowok="t"/>
              </v:shape>
              <v:shape id="_x0000_s1309" style="position:absolute;left:359;top:773;width:5;height:2" coordsize="66,23" path="m,18hdc21,9,43,3,65,v,,,,,c66,4,66,7,66,11v-2,4,-5,11,-8,11c40,23,22,22,4,22,2,22,1,19,,18xe" fillcolor="#090909" stroked="f">
                <v:path arrowok="t"/>
              </v:shape>
              <v:shape id="_x0000_s1310" style="position:absolute;left:330;top:752;width:2;height:5" coordsize="30,56" path="m15,hdc25,16,27,29,29,42v1,6,-6,13,-14,14c7,56,,48,1,40v,-3,1,-6,2,-9c6,22,10,14,15,xe" fillcolor="black" stroked="f">
                <v:path arrowok="t"/>
              </v:shape>
              <v:shape id="_x0000_s1311" style="position:absolute;left:324;top:747;width:3;height:3" coordsize="42,30" path="m38,1hdc42,22,39,28,23,30v-4,,-8,,-12,c5,30,,28,,22,,18,3,11,7,9,17,4,27,,38,1xe" fillcolor="black" stroked="f">
                <v:path arrowok="t"/>
              </v:shape>
              <v:shape id="_x0000_s1312" style="position:absolute;left:453;top:746;width:4;height:3" coordsize="51,31" path="m51,11hdc37,23,25,29,12,30,9,31,4,29,2,26,,24,1,18,3,15,11,2,17,,33,5v4,1,9,3,18,6xe" fillcolor="black" stroked="f">
                <v:path arrowok="t"/>
              </v:shape>
              <v:shape id="_x0000_s1313" style="position:absolute;left:488;top:728;width:6;height:3" coordsize="67,43" path="m,hdc22,3,44,8,59,27v4,4,5,10,8,16c63,42,58,42,55,40,37,29,19,18,1,7,,6,,2,,xe" fillcolor="#090909" stroked="f">
                <v:path arrowok="t"/>
              </v:shape>
              <v:shape id="_x0000_s1314" style="position:absolute;left:432;top:752;width:3;height:6" coordsize="34,75" path="m34,75hdc28,73,24,73,23,71,15,49,8,27,1,5,,4,2,1,3,v3,,6,,8,1c14,3,16,6,16,9v,22,8,43,18,66xe" fillcolor="black" stroked="f">
                <v:path arrowok="t"/>
              </v:shape>
              <v:shape id="_x0000_s1315" style="position:absolute;left:449;top:732;width:2;height:7" coordsize="30,80" path="m12,hdc14,,16,,18,v7,4,12,10,8,19c22,28,20,36,16,44v-4,9,-5,17,-1,27c15,72,13,75,11,80,2,68,6,55,1,44,,41,4,35,5,30,11,21,19,12,12,xe" fillcolor="black" stroked="f">
                <v:path arrowok="t"/>
              </v:shape>
              <v:shape id="_x0000_s1316" style="position:absolute;left:323;top:780;width:3;height:3" coordsize="40,35" path="m30,35hdc22,31,14,27,7,22,1,19,,12,4,7,6,3,12,1,16,1,25,,31,6,35,13v5,7,4,13,-5,22xe" fillcolor="black" stroked="f">
                <v:path arrowok="t"/>
              </v:shape>
              <v:shape id="_x0000_s1317" style="position:absolute;left:422;top:751;width:3;height:4" coordsize="33,50" path="m26,2hdc26,6,27,11,27,16v2,11,4,23,6,34c16,43,11,26,3,12,,8,4,3,9,v5,1,11,1,17,2xe" fillcolor="#090909" stroked="f">
                <v:path arrowok="t"/>
              </v:shape>
              <v:shape id="_x0000_s1318" style="position:absolute;left:438;top:778;width:4;height:3" coordsize="40,32" path="m13,32hdc2,21,,14,5,9,13,1,29,,36,7v4,5,2,16,-4,19c26,28,19,30,13,32xe" fillcolor="black" stroked="f">
                <v:path arrowok="t"/>
              </v:shape>
              <v:shape id="_x0000_s1319" style="position:absolute;left:475;top:755;width:3;height:3" coordsize="41,36" path="m21,36hdc14,23,7,12,,,22,2,23,2,41,19v,11,-9,14,-20,17xe" fillcolor="black" stroked="f">
                <v:path arrowok="t"/>
              </v:shape>
              <v:shape id="_x0000_s1320" style="position:absolute;left:370;top:761;width:4;height:2" coordsize="52,30" path="m,hdc13,2,19,5,26,5,33,4,39,2,46,v5,5,6,10,2,14c44,19,39,24,33,30,22,22,10,17,,xe" fillcolor="black" stroked="f">
                <v:path arrowok="t"/>
              </v:shape>
              <v:shape id="_x0000_s1321" style="position:absolute;left:316;top:728;width:1;height:7" coordsize="22,83" path="m22,77hdc22,79,21,81,21,83v-1,,-2,-1,-2,-1c6,61,,25,6,2,6,1,7,1,8,v4,18,9,36,14,54c22,61,22,69,22,77xe" fillcolor="#090909" stroked="f">
                <v:path arrowok="t"/>
              </v:shape>
              <v:shape id="_x0000_s1322" style="position:absolute;left:406;top:758;width:2;height:7" coordsize="22,85" path="m,hdc6,12,13,24,18,37v4,9,4,19,1,29c17,72,15,79,12,85,11,83,7,81,7,79,5,52,3,26,,xe" fillcolor="#090909" stroked="f">
                <v:path arrowok="t"/>
              </v:shape>
              <v:shape id="_x0000_s1323" style="position:absolute;left:336;top:746;width:2;height:3" coordsize="31,44" path="m23,44hdc2,37,10,17,,3,14,,22,5,31,11,28,22,26,33,23,44xe" fillcolor="black" stroked="f">
                <v:path arrowok="t"/>
              </v:shape>
              <v:shape id="_x0000_s1324" style="position:absolute;left:482;top:742;width:1;height:7" coordsize="14,83" path="m1,83hdc,82,,80,,79,,54,,29,1,5,3,3,5,1,7,v2,2,5,5,5,7c14,32,12,56,5,79,4,81,2,82,1,83xe" fillcolor="#090909" stroked="f">
                <v:path arrowok="t"/>
              </v:shape>
              <v:shape id="_x0000_s1325" style="position:absolute;left:363;top:751;width:3;height:2" coordsize="38,32" path="m,7hdc12,2,23,,32,10v5,6,6,14,-1,22c17,29,5,24,,7xe" fillcolor="black" stroked="f">
                <v:path arrowok="t"/>
              </v:shape>
              <v:shape id="_x0000_s1326" style="position:absolute;left:295;top:768;width:3;height:2" coordsize="37,25" path="m9,24hdc7,23,4,23,3,21,1,18,,14,2,12,6,6,23,,31,3v4,1,6,9,3,13c28,25,19,25,9,24xe" fillcolor="black" stroked="f">
                <v:path arrowok="t"/>
              </v:shape>
              <v:shape id="_x0000_s1327" style="position:absolute;left:445;top:752;width:2;height:5" coordsize="22,61" path="m15,61hdc,42,1,22,10,v2,4,4,7,5,10c17,21,19,32,20,42v2,7,2,14,-5,19xe" fillcolor="black" stroked="f">
                <v:path arrowok="t"/>
              </v:shape>
              <v:shape id="_x0000_s1328" style="position:absolute;left:322;top:729;width:5;height:2" coordsize="68,20" path="m,2hdc18,,37,,54,8v5,3,9,8,14,12c50,17,32,15,15,11,9,10,5,5,,2xe" fillcolor="black" stroked="f">
                <v:path arrowok="t"/>
              </v:shape>
              <v:shape id="_x0000_s1329" style="position:absolute;left:435;top:745;width:1;height:4" coordsize="21,48" path="m21,48hdc10,33,,19,13,v3,4,7,7,7,10c21,22,21,35,21,48xe" fillcolor="black" stroked="f">
                <v:path arrowok="t"/>
              </v:shape>
              <v:shape id="_x0000_s1330" style="position:absolute;left:371;top:778;width:4;height:3" coordsize="50,39" path="m50,39hdc27,33,8,24,,,14,8,27,16,40,24v5,3,7,10,10,15xe" fillcolor="black" stroked="f">
                <v:path arrowok="t"/>
              </v:shape>
              <v:shape id="_x0000_s1331" style="position:absolute;left:483;top:729;width:2;height:3" coordsize="22,33" path="m,13hdc1,10,2,6,4,2,5,1,10,,11,1v9,7,11,21,4,30c14,32,11,33,10,33,7,32,4,31,3,29,1,24,1,19,,13xe" fillcolor="black" stroked="f">
                <v:path arrowok="t"/>
              </v:shape>
              <v:shape id="_x0000_s1332" style="position:absolute;left:343;top:718;width:4;height:2" coordsize="50,26" path="m50,24hdc29,26,13,16,,,20,1,39,4,50,24xe" fillcolor="black" stroked="f">
                <v:path arrowok="t"/>
              </v:shape>
              <v:shape id="_x0000_s1333" style="position:absolute;left:511;top:753;width:4;height:1" coordsize="55,20" path="m,15hdc17,2,35,,55,3v-4,3,-6,8,-10,9c32,16,20,17,7,19,5,20,3,16,,15xe" fillcolor="black" stroked="f">
                <v:path arrowok="t"/>
              </v:shape>
              <v:shape id="_x0000_s1334" style="position:absolute;left:407;top:755;width:2;height:4" coordsize="25,42" path="m24,42hdc10,39,5,29,1,18,,12,,6,,,14,10,25,23,24,42xe" fillcolor="#090909" stroked="f">
                <v:path arrowok="t"/>
              </v:shape>
              <v:shape id="_x0000_s1335" style="position:absolute;left:412;top:790;width:3;height:2" coordsize="38,31" path="m36,hdc38,13,33,21,22,26,15,28,7,29,,31,10,18,18,3,36,xe" fillcolor="black" stroked="f">
                <v:path arrowok="t"/>
              </v:shape>
              <v:shape id="_x0000_s1336" style="position:absolute;left:307;top:776;width:1;height:3" coordsize="21,36" path="m16,36hdc4,25,,17,2,6,2,4,5,1,7,v2,,5,1,7,3c21,12,19,21,16,36xe" fillcolor="black" stroked="f">
                <v:path arrowok="t"/>
              </v:shape>
              <v:shape id="_x0000_s1337" style="position:absolute;left:421;top:748;width:3;height:3" coordsize="41,37" path="m41,37hdc35,36,29,36,24,35,19,31,14,28,10,23,6,18,3,12,,6,6,,9,3,13,7v9,10,19,20,28,30xe" fillcolor="black" stroked="f">
                <v:path arrowok="t"/>
              </v:shape>
              <v:shape id="_x0000_s1338" style="position:absolute;left:343;top:735;width:2;height:2" coordsize="25,30" path="m7,hdc14,7,20,12,25,16,21,28,13,27,6,30,,20,,12,7,xe" fillcolor="black" stroked="f">
                <v:path arrowok="t"/>
              </v:shape>
              <v:shape id="_x0000_s1339" style="position:absolute;left:448;top:731;width:2;height:4" coordsize="24,41" path="m17,11hdc24,23,16,32,10,41,,28,1,14,9,v3,4,6,8,8,11xe" fillcolor="#090909" stroked="f">
                <v:path arrowok="t"/>
              </v:shape>
              <v:shape id="_x0000_s1340" style="position:absolute;left:440;top:765;width:3;height:3" coordsize="29,37" path="m27,37hdc14,28,,19,3,,18,7,27,19,29,35v,,-2,1,-2,2xe" fillcolor="#090909" stroked="f">
                <v:path arrowok="t"/>
              </v:shape>
              <v:shape id="_x0000_s1341" style="position:absolute;left:308;top:731;width:2;height:1" coordsize="32,22" path="m8,hdc12,1,15,2,19,1,24,,29,,31,6v1,3,,7,-2,10c26,22,21,21,17,19,14,18,11,17,8,16,6,11,,6,8,xe" fillcolor="black" stroked="f">
                <v:path arrowok="t"/>
              </v:shape>
              <v:shape id="_x0000_s1342" style="position:absolute;left:279;top:762;width:2;height:2" coordsize="21,30" path="m4,30hdc,21,,11,3,,14,5,21,11,18,23v-1,3,-4,5,-14,7xe" fillcolor="black" stroked="f">
                <v:path arrowok="t"/>
              </v:shape>
              <v:shape id="_x0000_s1343" style="position:absolute;left:335;top:784;width:2;height:3" coordsize="25,30" path="m12,hdc18,9,25,18,17,30,,15,,13,12,xe" fillcolor="black" stroked="f">
                <v:path arrowok="t"/>
              </v:shape>
              <v:shape id="_x0000_s1344" style="position:absolute;left:336;top:789;width:1;height:3" coordsize="21,35" path="m16,35hdc5,23,,13,7,v12,11,14,16,9,35xe" fillcolor="black" stroked="f">
                <v:path arrowok="t"/>
              </v:shape>
              <v:shape id="_x0000_s1345" style="position:absolute;left:292;top:760;width:4;height:2" coordsize="44,19" path="m44,9hdc29,16,15,19,,10,17,,27,,44,9xe" fillcolor="#090909" stroked="f">
                <v:path arrowok="t"/>
              </v:shape>
              <v:shape id="_x0000_s1346" style="position:absolute;left:287;top:763;width:2;height:4" coordsize="20,45" path="m20,21hdc17,32,10,39,,45,1,39,1,33,3,28,7,19,11,10,16,v2,8,3,14,4,21xe" fillcolor="#090909" stroked="f">
                <v:path arrowok="t"/>
              </v:shape>
              <v:shape id="_x0000_s1347" style="position:absolute;left:442;top:785;width:1;height:3" coordsize="17,36" path="m1,hdc11,11,15,21,17,31,9,35,3,36,1,28,,20,1,12,1,xe" fillcolor="black" stroked="f">
                <v:path arrowok="t"/>
              </v:shape>
              <v:shape id="_x0000_s1348" style="position:absolute;left:370;top:734;width:2;height:3" coordsize="15,36" path="m12,36hdc,16,,16,6,v9,11,4,24,7,35c13,35,12,36,12,36xe" fillcolor="black" stroked="f">
                <v:path arrowok="t"/>
              </v:shape>
              <v:shape id="_x0000_s1349" style="position:absolute;left:406;top:778;width:2;height:2" coordsize="21,17" path="m21,7hdc16,11,14,15,11,16,6,17,,12,1,8,2,5,6,,8,v3,1,7,4,13,7xe" fillcolor="black" stroked="f">
                <v:path arrowok="t"/>
              </v:shape>
              <v:shape id="_x0000_s1350" style="position:absolute;left:364;top:773;width:2;height:1" coordsize="24,17" path="m1,11hdc1,7,1,4,,,6,2,11,4,17,6v4,1,7,4,5,8c20,16,15,17,12,17,8,16,5,13,1,11xe" fillcolor="black" stroked="f">
                <v:path arrowok="t"/>
              </v:shape>
              <v:shape id="_x0000_s1351" style="position:absolute;left:357;top:737;width:1;height:1" coordsize="17,17" path="m9,17hdc6,14,3,13,2,11,,6,3,1,8,v3,,6,4,9,6c15,9,12,13,9,17xe" fillcolor="black" stroked="f">
                <v:path arrowok="t"/>
              </v:shape>
              <v:shape id="_x0000_s1352" style="position:absolute;left:501;top:754;width:2;height:2" coordsize="24,19" path="m24,16hdc15,19,7,15,,10,14,,19,2,24,16xe" fillcolor="#090909" stroked="f">
                <v:path arrowok="t"/>
              </v:shape>
              <v:shape id="_x0000_s1353" style="position:absolute;left:330;top:750;width:1;height:2" coordsize="15,18" path="m5,hdc13,4,15,9,11,18,2,14,,8,5,xe" fillcolor="black" stroked="f">
                <v:path arrowok="t"/>
              </v:shape>
              <v:shape id="_x0000_s1354" style="position:absolute;left:474;top:754;width:0;height:1" coordsize="7,7" path="m,3hdc1,2,2,1,4,,5,2,6,4,7,5,6,6,4,7,3,7,1,7,1,4,,3xe" fillcolor="black" stroked="f">
                <v:path arrowok="t"/>
              </v:shape>
              <v:shape id="_x0000_s1355" style="position:absolute;left:288;top:731;width:1;height:1" coordsize="14,6" path="m,6hdc5,4,10,2,14,,11,6,6,6,,6xe" fillcolor="black" stroked="f">
                <v:path arrowok="t"/>
              </v:shape>
              <v:shape id="_x0000_s1356" style="position:absolute;left:406;top:757;width:1;height:1" coordsize="7,12" path="m,hdc2,4,4,8,7,12,4,8,2,4,,xe" fillcolor="#090909" stroked="f">
                <v:path arrowok="t"/>
              </v:shape>
              <v:shape id="_x0000_s1357" style="position:absolute;left:415;top:789;width:0;height:1" coordsize="6,9" path="m6,8hdc4,9,2,9,,9,1,6,2,3,3,,4,3,5,5,6,8xe" fillcolor="black" stroked="f">
                <v:path arrowok="t"/>
              </v:shape>
              <v:shape id="_x0000_s1358" style="position:absolute;left:504;top:764;width:0;height:1" coordsize="2,2" path="m2,hdc1,,1,1,,2,1,1,1,,2,xe" fillcolor="black" stroked="f">
                <v:path arrowok="t"/>
              </v:shape>
              <v:shape id="_x0000_s1359" style="position:absolute;left:494;top:731;width:0;height:1" coordsize="6,5" path="m,hdc2,2,4,3,6,5,4,3,2,2,,xe" fillcolor="#090909" stroked="f">
                <v:path arrowok="t"/>
              </v:shape>
              <v:shape id="_x0000_s1360" style="position:absolute;left:343;top:717;width:0;height:1" coordsize="6,4" path="m6,4hdc4,4,2,4,,3,3,,4,1,6,4xe" fillcolor="black" stroked="f">
                <v:path arrowok="t"/>
              </v:shape>
              <v:shape id="_x0000_s1361" style="position:absolute;left:398;top:734;width:1;height:1" coordsize="7,6" path="m,6hdc2,4,4,2,7,,6,,6,,6,,4,2,2,4,,6xe" fillcolor="black" stroked="f">
                <v:path arrowok="t"/>
              </v:shape>
              <v:shape id="_x0000_s1362" style="position:absolute;left:406;top:756;width:0;height:1" coordsize="5,6" path="m4,hdc5,2,5,4,4,6,,4,,2,4,xe" fillcolor="#090909" stroked="f">
                <v:path arrowok="t"/>
              </v:shape>
              <v:shape id="_x0000_s1363" style="position:absolute;left:399;top:734;width:0;height:0" coordsize="2,3" path="m1,3hdc1,2,1,1,2,,1,1,1,2,,3v,,1,,1,xe" fillcolor="black" stroked="f">
                <v:path arrowok="t"/>
              </v:shape>
              <v:shape id="_x0000_s1364" style="position:absolute;left:522;top:307;width:47;height:161" coordsize="565,1951" path="m561,183hdc558,188,554,192,554,196v-1,9,-1,18,-1,27c555,326,551,429,547,532v-4,92,-11,183,-23,274c516,877,507,947,494,1018v-12,68,-30,135,-52,200c412,1314,371,1405,326,1494v-56,109,-113,219,-170,328c130,1871,92,1909,45,1937v-13,7,-27,14,-44,13c,1938,3,1928,7,1919v32,-73,57,-148,79,-224c90,1683,93,1671,96,1659v9,-42,26,-81,51,-117c181,1492,214,1440,243,1386v41,-75,68,-156,91,-239c351,1083,363,1018,376,953,398,845,416,737,430,628,444,509,456,391,458,272v2,-72,3,-143,4,-214c462,57,462,56,462,55,463,18,469,10,506,v5,3,10,6,16,8c550,22,565,46,562,80v-2,34,-1,69,-1,103xe" fillcolor="#171717" stroked="f">
                <v:path arrowok="t"/>
              </v:shape>
              <v:shape id="_x0000_s1365" style="position:absolute;left:546;top:339;width:73;height:136" coordsize="888,1646" path="m3,1632hdc4,1631,4,1630,4,1629v-4,-30,12,-52,30,-72c43,1548,50,1538,57,1529v2,-3,2,-8,3,-12c91,1509,114,1492,133,1466v98,-132,197,-262,295,-394c487,991,533,903,572,810,622,688,664,563,702,436,735,326,767,216,801,106v8,-28,20,-54,31,-80c836,16,841,5,853,v23,21,30,50,35,79c886,81,882,84,881,87v-10,36,-20,72,-29,109c849,205,849,216,848,226v-5,-1,-10,-2,-13,4c819,264,803,299,787,334v-1,4,1,9,1,15c796,349,802,348,808,348v-3,15,-5,30,-8,45c794,391,788,390,786,398v-2,5,-3,10,-3,15c776,478,759,541,736,602,624,903,464,1176,262,1425v-52,64,-107,126,-165,184c91,1615,85,1620,79,1626v-14,13,-31,20,-50,13c21,1636,10,1640,3,1632xe" fillcolor="#171717" stroked="f">
                <v:path arrowok="t"/>
              </v:shape>
              <v:shape id="_x0000_s1366" style="position:absolute;left:550;top:402;width:96;height:106" coordsize="1170,1280" path="m1167,83hdc1157,83,1154,91,1150,98v-16,24,-31,49,-47,73c1098,179,1091,186,1084,194v-3,,-9,-1,-11,1c1068,201,1064,208,1060,215,972,356,875,491,768,618,679,725,583,824,482,920,352,1044,212,1156,65,1258v-10,7,-21,14,-32,19c27,1279,19,1280,12,1279v-7,,-12,-8,-9,-15c14,1241,26,1217,44,1199v24,-25,48,-49,75,-71c194,1068,270,1010,344,950,635,713,881,436,1084,121v20,-33,40,-66,61,-99c1150,14,1156,8,1162,1v1,-1,5,2,8,2c1168,13,1165,23,1165,32v,17,1,34,2,51xe" fillcolor="#171717" stroked="f">
                <v:path arrowok="t"/>
              </v:shape>
              <v:shape id="_x0000_s1367" style="position:absolute;left:551;top:473;width:88;height:61" coordsize="1076,732" path="m35,654hdc62,650,79,642,94,628v6,,12,,17,c119,629,125,629,131,624v68,-11,132,-34,193,-66c388,524,448,483,507,441,653,337,795,228,931,111v38,-32,75,-66,113,-98c1050,7,1055,,1065,1v11,22,4,44,,65c1061,68,1057,68,1054,70v-20,17,-39,34,-58,52c993,125,990,130,987,134v-10,-2,-19,1,-27,9c949,155,937,166,926,178,849,258,765,330,677,398,600,459,517,513,435,567v-9,6,-18,14,-26,21c396,600,393,613,404,629v3,,6,,9,c408,639,397,640,387,643v-3,-1,-7,-2,-11,-3c363,632,351,634,338,641v-24,4,-47,8,-70,18c224,677,180,694,136,712v-24,9,-49,16,-74,18c41,732,20,731,2,719,,703,13,697,18,686v5,-10,11,-21,17,-32xe" fillcolor="#171717" stroked="f">
                <v:path arrowok="t"/>
              </v:shape>
              <v:shape id="_x0000_s1368" style="position:absolute;left:512;top:326;width:18;height:117" coordsize="218,1424" path="m165,hdc177,4,185,12,190,24v2,5,5,10,8,16c196,51,192,63,193,75v2,33,5,66,9,99c199,207,199,241,204,274v1,9,1,18,1,27c206,333,205,365,207,396v11,143,2,287,4,430c212,873,205,919,190,964v-34,103,-66,207,-99,310c83,1299,76,1323,69,1347v-2,6,-1,12,-1,18c54,1381,40,1397,26,1413v-3,3,-6,6,-9,8c14,1423,9,1424,6,1423v-3,-2,-5,-7,-5,-10c,1407,,1400,2,1395v4,-17,9,-34,15,-50c44,1275,72,1205,93,1133v27,-94,47,-190,58,-287c167,708,164,570,153,432,148,371,143,310,139,249v-3,-47,-5,-93,-7,-140c131,82,137,56,147,32,151,20,159,11,165,xe" fillcolor="#171717" stroked="f">
                <v:path arrowok="t"/>
              </v:shape>
              <v:shape id="_x0000_s1369" style="position:absolute;left:549;top:540;width:85;height:19" coordsize="1041,237" path="m1005,68hdc1001,68,997,67,993,68,937,85,882,102,826,120v-2,,-4,1,-6,2c812,123,803,125,797,132v-42,18,-84,35,-128,48c593,202,515,218,436,227v-84,10,-169,10,-253,4c132,228,82,219,32,212,22,211,12,207,,203v4,-6,5,-11,8,-14c13,183,18,179,23,173,39,153,58,144,84,149v8,2,17,1,25,1c145,150,182,150,219,150v158,2,315,-17,470,-49c796,78,902,48,1005,11v11,-4,21,-7,35,-11c1040,8,1041,14,1039,19v-7,19,-15,38,-34,49xe" fillcolor="#171717" stroked="f">
                <v:path arrowok="t"/>
              </v:shape>
              <v:shape id="_x0000_s1370" style="position:absolute;left:535;top:600;width:47;height:38" coordsize="584,454" path="m528,422hdc527,418,528,413,527,410,511,379,499,347,476,319v-6,-7,-11,-17,-17,-24c457,292,452,291,449,290v-2,-14,-9,-23,-22,-28c415,258,407,250,398,241,375,220,353,197,328,179,291,153,252,131,214,108,200,100,184,95,171,86,154,75,137,73,119,82,90,68,59,60,27,58,16,43,7,28,,8,8,6,14,4,21,3,79,,136,8,192,26v99,32,185,85,255,161c509,254,555,329,579,418v5,17,5,17,2,36c559,450,544,435,528,422xe" fillcolor="#171717" stroked="f">
                <v:path arrowok="t"/>
              </v:shape>
              <v:shape id="_x0000_s1371" style="position:absolute;left:541;top:616;width:29;height:42" coordsize="354,511" path="m3,56hdc4,55,4,54,4,53,,24,14,8,41,v28,18,51,41,74,64c194,144,258,235,302,339v19,45,36,91,48,138c350,480,351,483,352,486v2,13,-5,21,-18,23c319,511,306,506,292,502v-1,-6,,-12,-3,-17c284,476,278,468,272,460v-6,-10,-12,-19,-12,-31c267,430,274,437,283,431v-5,-10,-13,-15,-24,-12c258,419,257,423,255,426v-6,-8,-14,-15,-19,-24c193,340,151,278,109,215,98,198,88,181,77,163v9,6,17,12,25,18c112,188,123,193,136,192v5,-1,10,-5,17,-8c143,172,136,161,127,152,91,114,49,82,3,56xm226,322v-3,-5,-5,-11,-8,-15c213,301,205,300,202,304v-4,7,-2,12,3,17c208,324,213,326,217,327v2,,5,-2,9,-5xe" fillcolor="#171717" stroked="f">
                <v:path arrowok="t"/>
                <o:lock v:ext="edit" verticies="t"/>
              </v:shape>
              <v:shape id="_x0000_s1372" style="position:absolute;left:503;top:435;width:26;height:51" coordsize="313,618" path="m288,83hdc280,83,276,89,271,94v-29,33,-58,65,-87,97c172,204,164,217,158,232v-18,43,-36,87,-54,130c90,397,84,434,78,471v-1,1,1,3,2,5c76,481,71,485,68,489v-7,8,-8,16,-2,25c63,530,59,547,57,564v-4,24,-15,43,-37,54c17,609,12,600,10,590,,539,2,487,16,436,43,337,82,242,133,153v17,-31,38,-58,62,-83c221,43,252,21,287,7,295,4,302,,310,4v3,16,-4,43,-22,79xe" fillcolor="#171717" stroked="f">
                <v:path arrowok="t"/>
              </v:shape>
              <v:shape id="_x0000_s1373" style="position:absolute;left:541;top:577;width:49;height:28" coordsize="592,350" path="m487,333hdc482,320,477,306,471,291,453,280,433,269,413,258v3,-3,7,-6,11,-11c418,243,413,239,408,236,319,191,229,147,140,102,106,86,70,74,34,64,24,61,15,58,6,55,,34,,34,6,8,16,,28,2,40,3v42,4,83,14,120,33c193,53,225,70,257,88v31,19,62,39,92,59c381,168,410,192,438,218v7,7,14,14,17,25c457,255,465,262,476,266v23,10,45,20,67,30c554,301,566,305,577,311v10,5,15,13,13,22c587,342,579,350,567,350v-12,,-24,-1,-36,-3c516,343,502,338,487,333xe" fillcolor="#171717" stroked="f">
                <v:path arrowok="t"/>
              </v:shape>
              <v:shape id="_x0000_s1374" style="position:absolute;left:524;top:492;width:30;height:19" coordsize="372,225" path="m165,140hdc153,139,146,147,140,157v-15,,-29,5,-42,12c88,175,84,183,89,194v-8,4,-15,6,-22,10c33,225,10,216,,178v32,4,57,-10,78,-33c87,134,96,123,105,112,126,88,148,66,174,47,198,28,226,15,255,8,288,,320,4,350,19v10,4,18,10,22,19c372,54,360,62,353,72,339,71,326,66,316,55,306,44,293,48,282,49v-11,2,-18,9,-19,21c260,71,257,71,255,73v-19,18,-41,32,-65,42c179,120,171,129,165,140xe" fillcolor="#171717" stroked="f">
                <v:path arrowok="t"/>
              </v:shape>
              <v:shape id="_x0000_s1375" style="position:absolute;left:519;top:478;width:27;height:24" coordsize="336,288" path="m179,140hdc158,163,136,185,115,207,98,225,82,243,66,261,49,283,22,288,,261,39,236,68,201,95,164v18,-27,38,-53,58,-79c180,50,214,24,257,9,278,1,299,,320,4v11,3,16,11,10,21c321,39,311,53,301,67v-7,,-14,,-21,1c272,69,265,73,257,75v-36,8,-56,34,-74,63c182,139,180,140,179,140xe" fillcolor="#171717" stroked="f">
                <v:path arrowok="t"/>
              </v:shape>
              <v:shape id="_x0000_s1376" style="position:absolute;left:514;top:559;width:24;height:23" coordsize="301,271" path="m66,67hdc60,66,54,64,48,64,25,62,8,51,,29,30,6,64,,101,5v39,6,73,24,103,50c253,99,284,152,295,217v3,12,5,24,6,36c301,258,299,262,298,266v-11,5,-20,-1,-28,-4c266,244,265,224,258,207,248,182,233,158,221,134v-6,-10,-12,-21,-18,-31c200,98,196,91,191,89,171,82,150,73,127,80v-6,-3,-13,-5,-18,-8c95,64,81,62,66,67xe" fillcolor="#171717" stroked="f">
                <v:path arrowok="t"/>
              </v:shape>
              <v:shape id="_x0000_s1377" style="position:absolute;left:513;top:466;width:21;height:21" coordsize="264,251" path="m63,246hdc54,241,47,248,40,249,21,251,10,244,,225v4,-2,8,-4,12,-6c12,217,12,215,12,213v,,,,,c19,205,28,198,35,190,90,124,151,66,224,19,234,13,244,7,257,v2,6,5,11,7,16c264,27,263,37,263,48v-1,2,-1,4,-2,6c253,53,248,59,243,64v-19,19,-38,38,-58,57c170,136,154,149,138,164v-5,4,-11,9,-9,17c120,189,112,196,104,203v-10,1,-17,6,-16,18c87,221,87,221,87,221v-12,,-18,6,-18,18c68,239,68,239,68,239v-4,-1,-6,1,-5,6hal63,246hdxe" fillcolor="#171717" stroked="f">
                <v:path arrowok="t"/>
              </v:shape>
              <v:shape id="_x0000_s1378" style="position:absolute;left:525;top:541;width:24;height:6" coordsize="302,74" path="m86,71hdc77,72,68,73,59,73v-9,,-18,1,-27,-1c16,69,2,62,1,44,,35,1,26,3,17,6,8,14,3,23,1v1,4,,8,1,12c27,23,32,27,41,27,51,26,61,23,71,21,128,6,186,,245,1v28,1,47,12,57,38c301,43,300,47,300,51v-24,2,-48,4,-72,6c215,59,203,61,190,63v-11,,-21,1,-31,1c155,64,152,65,148,65v-21,2,-41,4,-62,6xe" fillcolor="#171717" stroked="f">
                <v:path arrowok="t"/>
              </v:shape>
              <v:shape id="_x0000_s1379" style="position:absolute;left:528;top:519;width:24;height:6" coordsize="293,74" path="m288,57hdc269,59,250,61,231,62v-42,4,-83,8,-124,10c85,74,64,74,43,74,20,74,9,66,2,45,1,40,1,35,,30v29,6,56,4,84,-4c117,18,149,11,182,4,203,,224,1,245,6v13,4,24,10,34,19c289,34,293,44,288,57xe" fillcolor="#171717" stroked="f">
                <v:path arrowok="t"/>
              </v:shape>
              <v:shape id="_x0000_s1380" style="position:absolute;left:506;top:533;width:17;height:8" coordsize="212,99" path="m,82hdc38,33,89,6,151,2v23,-2,44,5,61,21c201,46,185,64,153,87v-5,,-10,-2,-15,-1c116,89,93,93,70,96,57,98,44,98,31,99,18,99,7,94,,82xe" fillcolor="#171717" stroked="f">
                <v:path arrowok="t"/>
              </v:shape>
              <v:shape id="_x0000_s1381" style="position:absolute;left:494;top:585;width:14;height:14" coordsize="167,174" path="m28,81hdc29,73,23,69,18,63,,41,1,29,21,7,23,4,25,2,27,v8,10,20,10,30,13c78,18,97,27,115,39v19,12,33,29,41,50c167,114,165,138,149,161v-3,4,-7,9,-11,13c124,166,112,155,96,150v6,-8,11,-15,16,-22c116,122,114,112,107,110v-8,-4,-17,-6,-26,-9c64,94,46,88,28,81xe" fillcolor="#171717" stroked="f">
                <v:path arrowok="t"/>
              </v:shape>
              <v:shape id="_x0000_s1382" style="position:absolute;left:504;top:515;width:16;height:12" coordsize="195,138" path="m95,105hdc83,113,72,120,60,128v-16,10,-30,7,-44,-5c11,119,5,115,,111,21,60,62,30,112,12,133,4,155,,178,1v11,,17,7,14,18c189,34,184,48,173,60v-1,,-2,1,-4,1c170,62,170,63,171,64v,,-2,1,-2,1c158,63,152,70,144,75v-13,7,-28,15,-42,23c99,86,95,84,90,88v-3,2,-6,6,-6,9c84,103,90,104,95,105xe" fillcolor="#171717" stroked="f">
                <v:path arrowok="t"/>
              </v:shape>
              <v:shape id="_x0000_s1383" style="position:absolute;left:496;top:503;width:15;height:14" coordsize="186,169" path="m185,36hdc180,39,175,42,171,46v-30,31,-60,63,-90,94c74,147,66,154,57,159,37,169,14,159,6,137,4,130,2,122,,114,43,70,123,19,178,v2,5,6,9,7,15c186,22,185,29,185,36xe" fillcolor="#171717" stroked="f">
                <v:path arrowok="t"/>
              </v:shape>
              <v:shape id="_x0000_s1384" style="position:absolute;left:495;top:564;width:19;height:13" coordsize="240,157" path="m116,111hdc117,105,113,102,108,100,90,91,72,82,54,73,47,69,39,66,32,62,11,47,,33,12,6,13,4,12,2,13,v4,2,9,3,13,6c84,40,144,69,207,92v9,4,18,8,28,12c236,105,237,107,240,110v-9,19,-23,34,-39,47c190,149,180,141,170,133v-5,-4,-10,-7,-17,-5c142,120,130,113,116,111xe" fillcolor="#171717" stroked="f">
                <v:path arrowok="t"/>
              </v:shape>
              <v:shape id="_x0000_s1385" style="position:absolute;left:522;top:597;width:12;height:16" coordsize="141,188" path="m14,63hdc14,61,14,59,13,57,,39,,20,8,v62,10,99,51,121,107c139,133,141,160,135,188,111,184,98,166,84,149,70,131,57,112,43,94,39,89,34,87,29,84,31,71,23,67,14,63xe" fillcolor="#171717" stroked="f">
                <v:path arrowok="t"/>
              </v:shape>
              <v:shape id="_x0000_s1386" style="position:absolute;left:525;top:580;width:13;height:16" coordsize="161,198" path="m144,198hdc127,179,111,161,94,143,96,130,88,121,80,114,61,94,41,75,21,56,15,50,7,44,,38,3,18,17,7,34,v33,26,61,59,89,91c137,108,148,126,153,147v4,18,8,37,-9,51xe" fillcolor="#171717" stroked="f">
                <v:path arrowok="t"/>
              </v:shape>
              <v:shape id="_x0000_s1387" style="position:absolute;left:506;top:547;width:12;height:9" coordsize="156,108" path="m124,108hdc119,104,115,100,110,97,87,84,62,71,38,58,33,55,28,53,23,50,9,41,,29,2,12,2,8,2,4,2,,17,1,32,1,48,3v35,4,66,20,91,44c147,54,154,62,156,74v-7,14,-18,26,-32,34xe" fillcolor="#171717" stroked="f">
                <v:path arrowok="t"/>
              </v:shape>
              <v:shape id="_x0000_s1388" style="position:absolute;left:483;top:499;width:13;height:11" coordsize="156,132" path="m150,54hdc147,55,142,55,139,57,113,71,87,85,61,100v-4,1,-7,4,-10,7c46,109,40,111,35,113v-11,4,-19,11,-25,19c7,131,4,130,,129,3,115,11,104,18,92,23,83,31,76,28,65v2,-3,5,-7,8,-9c70,37,103,19,137,1,139,,141,,145,v11,17,7,36,5,54xe" fillcolor="#171717" stroked="f">
                <v:path arrowok="t"/>
              </v:shape>
              <v:shape id="_x0000_s1389" style="position:absolute;left:506;top:540;width:13;height:3" coordsize="158,42" path="m5,hdc12,12,23,17,36,17,49,16,62,16,75,14,98,11,121,7,143,4v5,-1,10,1,15,1c157,6,156,8,155,9,114,41,114,41,61,41v-14,1,-28,1,-42,c4,40,,35,,20,1,13,4,7,5,xe" fillcolor="#171717" stroked="f">
                <v:path arrowok="t"/>
              </v:shape>
              <v:shape id="_x0000_s1390" style="position:absolute;left:556;top:564;width:25;height:1" coordsize="299,19" path="m299,6hdc295,8,290,11,286,12v-27,2,-54,5,-81,6c179,19,152,18,126,18,113,17,100,15,87,14,79,13,71,12,63,12,43,13,24,7,4,4,2,3,1,1,,,15,1,30,2,45,3v3,1,6,2,9,2c106,8,159,15,211,11,236,9,260,7,284,5v5,,10,1,15,1xe" fillcolor="#252525" stroked="f">
                <v:path arrowok="t"/>
              </v:shape>
              <v:shape id="_x0000_s1391" style="position:absolute;left:646;top:402;width:1;height:9" coordsize="17,102" path="m2,80hdc1,63,,46,,29,,20,3,10,5,v9,8,9,20,10,31c17,54,14,77,8,99v,1,-3,2,-5,3c3,102,3,102,3,102,3,94,2,87,2,80xe" fillcolor="#e2e2e2" stroked="f">
                <v:path arrowok="t"/>
              </v:shape>
              <v:shape id="_x0000_s1392" style="position:absolute;left:553;top:570;width:18;height:1" coordsize="228,19" path="m,1hdc17,,34,,51,5v7,2,16,1,24,1c105,6,134,7,164,6v20,,40,5,60,9c225,15,226,17,228,19v-7,,-14,,-21,-1c169,10,130,12,92,12,64,13,37,12,10,6,7,5,3,3,,1xe" fillcolor="#252525" stroked="f">
                <v:path arrowok="t"/>
              </v:shape>
              <v:shape id="_x0000_s1393" style="position:absolute;left:534;top:383;width:3;height:4" coordsize="30,43" path="m11,43hdc,30,1,19,5,7,6,2,12,,17,1v6,,10,3,11,8c30,23,27,35,11,43xe" fillcolor="#252525" stroked="f">
                <v:path arrowok="t"/>
              </v:shape>
              <v:shape id="_x0000_s1394" style="position:absolute;left:512;top:481;width:2;height:4" coordsize="27,50" path="m22,44hdc18,46,14,48,10,50,,39,3,28,10,17,15,11,21,6,27,,26,6,25,12,24,17v-1,7,-2,14,-2,21c22,38,22,38,22,38v-5,1,-5,1,,6xe" fillcolor="#838383" stroked="f">
                <v:path arrowok="t"/>
              </v:shape>
              <v:shape id="_x0000_s1395" style="position:absolute;left:532;top:546;width:5;height:1" coordsize="62,16" path="m,6hdc21,4,41,2,62,,60,6,56,9,49,10v-6,1,-13,3,-19,5c24,15,18,16,12,16,10,14,8,12,6,11,4,9,2,8,,6xe" fillcolor="#4a4a4a" stroked="f">
                <v:path arrowok="t"/>
              </v:shape>
              <v:shape id="_x0000_s1396" style="position:absolute;left:525;top:547;width:8;height:1" coordsize="92,12" path="m86,hdc88,1,90,3,92,5v-4,2,-9,5,-13,5c52,11,26,11,,12,5,6,12,5,19,5v17,,33,,50,c75,4,80,1,86,xe" fillcolor="#252525" stroked="f">
                <v:path arrowok="t"/>
              </v:shape>
              <v:shape id="_x0000_s1397" style="position:absolute;left:523;top:552;width:5;height:2" coordsize="66,24" path="m66,hdc61,6,54,6,47,6,36,7,25,4,13,10v,4,-1,9,-1,14c9,21,5,19,4,15,,7,3,,12,,30,,48,,66,xe" fillcolor="#252525" stroked="f">
                <v:path arrowok="t"/>
              </v:shape>
              <v:shape id="_x0000_s1398" style="position:absolute;left:534;top:546;width:4;height:2" coordsize="50,21" path="m,16hdc6,14,13,12,19,11,26,10,30,7,32,1,36,1,39,,43,v2,4,4,8,7,11c34,21,17,17,,16xe" fillcolor="#252525" stroked="f">
                <v:path arrowok="t"/>
              </v:shape>
              <v:shape id="_x0000_s1399" style="position:absolute;left:613;top:517;width:2;height:3" coordsize="28,33" path="m4,33hdc,24,6,18,11,12,15,6,20,,28,3,25,17,15,26,4,33xe" fillcolor="#838383" stroked="f">
                <v:path arrowok="t"/>
              </v:shape>
              <v:shape id="_x0000_s1400" style="position:absolute;left:538;top:546;width:2;height:1" coordsize="31,12" path="m7,12hdc4,9,2,5,,1,10,1,20,,31,v,2,,4,,6c31,8,30,9,30,11v-8,,-15,1,-23,1xe" fillcolor="#4a4a4a" stroked="f">
                <v:path arrowok="t"/>
              </v:shape>
              <v:shape id="_x0000_s1401" style="position:absolute;left:611;top:521;width:2;height:2" coordsize="19,25" path="m,25hdc2,13,4,2,19,,17,12,8,18,,25xe" fillcolor="#838383" stroked="f">
                <v:path arrowok="t"/>
              </v:shape>
              <v:shape id="_x0000_s1402" style="position:absolute;left:614;top:550;width:2;height:1" coordsize="24,18" path="m,10hdc6,3,15,1,23,,24,10,19,16,10,18,7,15,3,13,,10xe" fillcolor="#252525" stroked="f">
                <v:path arrowok="t"/>
              </v:shape>
              <v:shape id="_x0000_s1403" style="position:absolute;left:579;top:525;width:3;height:1" coordsize="38,9" path="m,9hdc13,2,25,,38,8,26,8,13,9,,9xe" fillcolor="#343434" stroked="f">
                <v:path arrowok="t"/>
              </v:shape>
              <v:shape id="_x0000_s1404" style="position:absolute;left:549;top:546;width:1;height:3" coordsize="11,38" path="m1,38hdc1,30,,22,1,15,2,10,5,5,8,v,13,3,26,-7,38xe" fillcolor="#252525" stroked="f">
                <v:path arrowok="t"/>
              </v:shape>
              <v:shape id="_x0000_s1405" style="position:absolute;left:553;top:563;width:3;height:1" coordsize="38,10" path="m38,9hdc31,9,23,10,16,9,11,8,6,5,,2,13,3,26,,38,9xe" fillcolor="#252525" stroked="f">
                <v:path arrowok="t"/>
              </v:shape>
              <v:shape id="_x0000_s1406" style="position:absolute;left:581;top:563;width:3;height:1" coordsize="38,13" path="m38,3hdc27,13,13,8,,9,11,,25,3,38,3xe" fillcolor="#252525" stroked="f">
                <v:path arrowok="t"/>
              </v:shape>
              <v:shape id="_x0000_s1407" style="position:absolute;left:540;top:546;width:3;height:1" coordsize="31,7" path="m,6hdc,4,1,3,1,1,7,1,13,,19,1v4,1,8,4,12,6c21,7,11,6,,6xe" fillcolor="#252525" stroked="f">
                <v:path arrowok="t"/>
              </v:shape>
              <v:shape id="_x0000_s1408" style="position:absolute;left:534;top:467;width:1;height:3" coordsize="8,32" path="m,32hdc,21,1,11,1,,8,11,8,22,,32xe" fillcolor="#343434" stroked="f">
                <v:path arrowok="t"/>
              </v:shape>
              <v:shape id="_x0000_s1409" style="position:absolute;left:584;top:563;width:3;height:1" coordsize="33,12" path="m33,2hdc24,12,11,7,,7,10,,22,2,33,2xe" fillcolor="#252525" stroked="f">
                <v:path arrowok="t"/>
              </v:shape>
              <v:shape id="_x0000_s1410" style="position:absolute;left:543;top:560;width:2;height:1" coordsize="25,10" path="m25,7hdc16,7,6,10,,1,9,1,18,,25,7xe" fillcolor="#252525" stroked="f">
                <v:path arrowok="t"/>
              </v:shape>
              <v:shape id="_x0000_s1411" style="position:absolute;left:520;top:547;width:2;height:1" coordsize="27,10" path="m,3hdc9,3,19,,27,9,17,9,7,10,,3xe" fillcolor="#252525" stroked="f">
                <v:path arrowok="t"/>
              </v:shape>
              <v:shape id="_x0000_s1412" style="position:absolute;left:530;top:552;width:2;height:1" coordsize="26,10" path="m26,2hdc19,10,9,7,,7,7,,17,1,26,2xe" fillcolor="#252525" stroked="f">
                <v:path arrowok="t"/>
              </v:shape>
              <v:shape id="_x0000_s1413" style="position:absolute;left:528;top:556;width:2;height:1" coordsize="21,8" path="m,2hdc8,1,16,,21,8,13,8,6,8,,2xe" fillcolor="#252525" stroked="f">
                <v:path arrowok="t"/>
              </v:shape>
              <v:shape id="_x0000_s1414" style="position:absolute;left:526;top:555;width:2;height:1" coordsize="19,8" path="m,1hdc7,1,14,,19,7,12,7,5,8,,1xe" fillcolor="#252525" stroked="f">
                <v:path arrowok="t"/>
              </v:shape>
              <v:shape id="_x0000_s1415" style="position:absolute;left:587;top:562;width:2;height:1" coordsize="21,8" path="m21,1hdc15,8,8,7,,6,6,,13,,21,1xe" fillcolor="#252525" stroked="f">
                <v:path arrowok="t"/>
              </v:shape>
              <v:shape id="_x0000_s1416" style="position:absolute;left:551;top:562;width:2;height:1" coordsize="20,8" path="m20,6hdc13,7,5,8,,1,7,,15,,20,6xe" fillcolor="#252525" stroked="f">
                <v:path arrowok="t"/>
              </v:shape>
              <v:shape id="_x0000_s1417" style="position:absolute;left:589;top:562;width:2;height:1" coordsize="20,8" path="m20,1hdc15,8,7,7,,6,6,1,13,,20,1xe" fillcolor="#252525" stroked="f">
                <v:path arrowok="t"/>
              </v:shape>
              <v:shape id="_x0000_s1418" style="position:absolute;left:549;top:562;width:2;height:1" coordsize="20,8" path="m20,6hdc13,7,6,8,,1,8,,15,,20,6xe" fillcolor="#252525" stroked="f">
                <v:path arrowok="t"/>
              </v:shape>
              <v:shape id="_x0000_s1419" style="position:absolute;left:533;top:551;width:1;height:1" coordsize="20,7" path="m20,1hdc15,7,7,7,,6,5,,13,,20,1xe" fillcolor="#252525" stroked="f">
                <v:path arrowok="t"/>
              </v:shape>
              <v:shape id="_x0000_s1420" style="position:absolute;left:535;top:551;width:1;height:1" coordsize="20,9" path="m20,1hdc15,9,7,7,,7,5,1,13,,20,1xe" fillcolor="#252525" stroked="f">
                <v:path arrowok="t"/>
              </v:shape>
              <v:shape id="_x0000_s1421" style="position:absolute;left:645;top:411;width:1;height:2" coordsize="7,21" path="m5,hdc5,,5,,5,,7,8,7,15,,21,2,14,3,7,5,xe" fillcolor="#969696" stroked="f">
                <v:path arrowok="t"/>
              </v:shape>
              <v:shape id="_x0000_s1422" style="position:absolute;left:591;top:565;width:2;height:1" coordsize="18,8" path="m,8hdc4,,11,1,18,1,13,8,7,8,,8xe" fillcolor="#252525" stroked="f">
                <v:path arrowok="t"/>
              </v:shape>
              <v:shape id="_x0000_s1423" style="position:absolute;left:591;top:561;width:2;height:1" coordsize="20,8" path="m20,1hdc14,8,7,7,,6,5,,12,,20,1xe" fillcolor="#252525" stroked="f">
                <v:path arrowok="t"/>
              </v:shape>
              <v:shape id="_x0000_s1424" style="position:absolute;left:547;top:561;width:2;height:1" coordsize="20,8" path="m20,6hdc13,7,5,8,,1,7,,14,,20,6xe" fillcolor="#252525" stroked="f">
                <v:path arrowok="t"/>
              </v:shape>
              <v:shape id="_x0000_s1425" style="position:absolute;left:545;top:561;width:2;height:1" coordsize="20,8" path="m20,6hdc12,7,5,8,,,7,,14,,20,6xe" fillcolor="#252525" stroked="f">
                <v:path arrowok="t"/>
              </v:shape>
              <v:shape id="_x0000_s1426" style="position:absolute;left:595;top:560;width:1;height:1" coordsize="19,8" path="m19,1hdc14,8,7,8,,7,5,,12,1,19,1xe" fillcolor="#252525" stroked="f">
                <v:path arrowok="t"/>
              </v:shape>
              <v:shape id="_x0000_s1427" style="position:absolute;left:629;top:547;width:1;height:1" coordsize="11,9" path="m,5hdc4,3,7,1,11,,6,9,6,9,,5xe" fillcolor="#252525" stroked="f">
                <v:path arrowok="t"/>
              </v:shape>
              <v:shape id="_x0000_s1428" style="position:absolute;left:586;top:568;width:1;height:0" coordsize="19,7" path="m,7hdc5,,12,1,19,1,14,7,7,7,,7xe" fillcolor="#252525" stroked="f">
                <v:path arrowok="t"/>
              </v:shape>
              <v:shape id="_x0000_s1429" style="position:absolute;left:593;top:561;width:2;height:1" coordsize="19,8" path="m19,hdc14,8,7,7,,6,5,,12,,19,xe" fillcolor="#252525" stroked="f">
                <v:path arrowok="t"/>
              </v:shape>
            </v:group>
            <v:group id="_x0000_s1430" style="position:absolute;left:161;top:408;width:471;height:366" coordorigin="161,408" coordsize="471,366">
              <v:shape id="_x0000_s1431" style="position:absolute;left:584;top:568;width:2;height:1" coordsize="18,8" path="m,7hdc4,,11,1,18,1,14,7,7,8,,7xe" fillcolor="#252525" stroked="f">
                <v:path arrowok="t"/>
              </v:shape>
              <v:shape id="_x0000_s1432" style="position:absolute;left:560;top:525;width:2;height:0" coordsize="20,7" path="m20,2hdc14,7,8,7,,6,6,,13,,20,2xe" fillcolor="#343434" stroked="f">
                <v:path arrowok="t"/>
              </v:shape>
              <v:shape id="_x0000_s1433" style="position:absolute;left:547;top:568;width:2;height:1" coordsize="19,8" path="m,1hdc7,1,14,,19,7,12,8,5,8,,1xe" fillcolor="#252525" stroked="f">
                <v:path arrowok="t"/>
              </v:shape>
              <v:shape id="_x0000_s1434" style="position:absolute;left:550;top:569;width:2;height:1" coordsize="19,8" path="m,1hdc7,1,14,,19,7,12,7,5,8,,1xe" fillcolor="#252525" stroked="f">
                <v:path arrowok="t"/>
              </v:shape>
              <v:shape id="_x0000_s1435" style="position:absolute;left:549;top:568;width:1;height:1" coordsize="18,8" path="m,1hdc7,1,14,,18,7,11,8,4,8,,1xe" fillcolor="#252525" stroked="f">
                <v:path arrowok="t"/>
              </v:shape>
              <v:shape id="_x0000_s1436" style="position:absolute;left:605;top:556;width:1;height:1" coordsize="13,7" path="m13,hdc10,6,5,7,,6,4,4,8,2,13,xe" fillcolor="#252525" stroked="f">
                <v:path arrowok="t"/>
              </v:shape>
              <v:shape id="_x0000_s1437" style="position:absolute;left:571;top:571;width:1;height:1" coordsize="13,7" path="m,1hdc5,,10,2,13,7,9,5,4,3,,1xe" fillcolor="#252525" stroked="f">
                <v:path arrowok="t"/>
              </v:shape>
              <v:shape id="_x0000_s1438" style="position:absolute;left:539;top:556;width:0;height:1" coordsize="7,12" path="m7,12hdc,7,,7,6,v,4,1,8,1,12xe" fillcolor="#252525" stroked="f">
                <v:path arrowok="t"/>
              </v:shape>
              <v:shape id="_x0000_s1439" style="position:absolute;left:540;top:555;width:1;height:0" coordsize="12,6" path="m,6hdc4,4,8,2,12,,8,2,4,4,,6xe" fillcolor="#252525" stroked="f">
                <v:path arrowok="t"/>
              </v:shape>
              <v:shape id="_x0000_s1440" style="position:absolute;left:525;top:555;width:1;height:0" coordsize="15,6" path="m,1hdc6,,11,,15,6,10,4,5,2,,1xe" fillcolor="#252525" stroked="f">
                <v:path arrowok="t"/>
              </v:shape>
              <v:shape id="_x0000_s1441" style="position:absolute;left:541;top:554;width:1;height:1" coordsize="14,6" path="m,6hdc3,,8,,14,,9,2,5,4,,6xe" fillcolor="#252525" stroked="f">
                <v:path arrowok="t"/>
              </v:shape>
              <v:shape id="_x0000_s1442" style="position:absolute;left:611;top:553;width:1;height:1" coordsize="12,8" path="m12,hdc10,6,6,8,,8,4,5,8,3,12,xe" fillcolor="#252525" stroked="f">
                <v:path arrowok="t"/>
              </v:shape>
              <v:shape id="_x0000_s1443" style="position:absolute;left:536;top:550;width:1;height:1" coordsize="13,6" path="m13,1hdc8,2,4,4,,6,3,1,8,,13,1xe" fillcolor="#252525" stroked="f">
                <v:path arrowok="t"/>
              </v:shape>
              <v:shape id="_x0000_s1444" style="position:absolute;left:549;top:549;width:0;height:1" coordsize="6,13" path="m,13hdc,7,,2,6,,4,4,2,8,,13xe" fillcolor="#252525" stroked="f">
                <v:path arrowok="t"/>
              </v:shape>
              <v:shape id="_x0000_s1445" style="position:absolute;left:540;top:549;width:1;height:0" coordsize="13,7" path="m13,hdc10,6,5,7,,7,4,5,9,3,13,xe" fillcolor="#252525" stroked="f">
                <v:path arrowok="t"/>
              </v:shape>
              <v:shape id="_x0000_s1446" style="position:absolute;left:630;top:546;width:0;height:1" coordsize="7,12" path="m,12hdc2,8,5,4,7,,7,6,5,10,,12xe" fillcolor="#252525" stroked="f">
                <v:path arrowok="t"/>
              </v:shape>
              <v:shape id="_x0000_s1447" style="position:absolute;left:549;top:544;width:1;height:1" coordsize="6,13" path="m,12hdc,8,1,4,2,,3,4,5,8,6,13,4,12,2,12,,12xe" fillcolor="#252525" stroked="f">
                <v:path arrowok="t"/>
              </v:shape>
              <v:shape id="_x0000_s1448" style="position:absolute;left:542;top:554;width:1;height:0" coordsize="14,6" path="m,6hdc3,1,8,,14,1,9,3,4,5,,6xe" fillcolor="#252525" stroked="f">
                <v:path arrowok="t"/>
              </v:shape>
              <v:shape id="_x0000_s1449" style="position:absolute;left:546;top:568;width:1;height:0" coordsize="14,6" path="m,hdc6,,11,,14,6,10,4,5,2,,xe" fillcolor="#252525" stroked="f">
                <v:path arrowok="t"/>
              </v:shape>
              <v:shape id="_x0000_s1450" style="position:absolute;left:587;top:567;width:1;height:1" coordsize="13,6" path="m,6hdc3,,8,,13,,9,2,4,4,,6xe" fillcolor="#252525" stroked="f">
                <v:path arrowok="t"/>
              </v:shape>
              <v:shape id="_x0000_s1451" style="position:absolute;left:589;top:567;width:1;height:0" coordsize="15,6" path="m,6hdc4,1,9,,15,1,10,3,5,5,,6xe" fillcolor="#252525" stroked="f">
                <v:path arrowok="t"/>
              </v:shape>
              <v:shape id="_x0000_s1452" style="position:absolute;left:544;top:567;width:1;height:0" coordsize="13,6" path="m,hdc4,2,8,4,13,6,8,4,4,2,,xe" fillcolor="#252525" stroked="f">
                <v:path arrowok="t"/>
              </v:shape>
              <v:shape id="_x0000_s1453" style="position:absolute;left:590;top:566;width:1;height:1" coordsize="13,5" path="m,5hdc4,3,8,1,13,,8,1,4,3,,5xe" fillcolor="#252525" stroked="f">
                <v:path arrowok="t"/>
              </v:shape>
              <v:shape id="_x0000_s1454" style="position:absolute;left:543;top:566;width:1;height:1" coordsize="12,7" path="m,hdc4,2,8,5,12,7,8,5,4,2,,xe" fillcolor="#252525" stroked="f">
                <v:path arrowok="t"/>
              </v:shape>
              <v:shape id="_x0000_s1455" style="position:absolute;left:594;top:565;width:1;height:0" coordsize="14,6" path="m,6hdc3,1,8,,14,,9,2,4,4,,6xe" fillcolor="#252525" stroked="f">
                <v:path arrowok="t"/>
              </v:shape>
              <v:shape id="_x0000_s1456" style="position:absolute;left:601;top:562;width:1;height:1" coordsize="13,7" path="m,7hdc3,1,7,,13,1,9,3,4,5,,7xe" fillcolor="#252525" stroked="f">
                <v:path arrowok="t"/>
              </v:shape>
              <v:shape id="_x0000_s1457" style="position:absolute;left:537;top:562;width:1;height:1" coordsize="12,9" path="m,hdc6,1,11,2,12,9,8,6,4,3,,xe" fillcolor="#252525" stroked="f">
                <v:path arrowok="t"/>
              </v:shape>
              <v:shape id="_x0000_s1458" style="position:absolute;left:596;top:564;width:1;height:0" coordsize="14,5" path="m,5hdc3,,8,,14,,9,2,5,4,,5xe" fillcolor="#252525" stroked="f">
                <v:path arrowok="t"/>
              </v:shape>
              <v:shape id="_x0000_s1459" style="position:absolute;left:598;top:563;width:1;height:1" coordsize="15,7" path="m,7hdc4,1,9,,15,1,10,3,5,5,,7xe" fillcolor="#252525" stroked="f">
                <v:path arrowok="t"/>
              </v:shape>
              <v:shape id="_x0000_s1460" style="position:absolute;left:606;top:560;width:1;height:0" coordsize="13,6" path="m,6hdc4,4,9,2,13,,9,2,4,4,,6xe" fillcolor="#252525" stroked="f">
                <v:path arrowok="t"/>
              </v:shape>
              <v:shape id="_x0000_s1461" style="position:absolute;left:607;top:559;width:1;height:1" coordsize="13,6" path="m,6hdc3,1,8,,13,,9,2,4,4,,6xe" fillcolor="#252525" stroked="f">
                <v:path arrowok="t"/>
              </v:shape>
              <v:shape id="_x0000_s1462" style="position:absolute;left:599;top:559;width:1;height:0" coordsize="13,6" path="m13,hdc10,5,5,6,,6,4,4,9,2,13,xe" fillcolor="#252525" stroked="f">
                <v:path arrowok="t"/>
              </v:shape>
              <v:shape id="_x0000_s1463" style="position:absolute;left:583;top:569;width:1;height:0" coordsize="13,6" path="m,6hdc4,4,9,2,13,,10,6,5,6,,6xe" fillcolor="#252525" stroked="f">
                <v:path arrowok="t"/>
              </v:shape>
              <v:shape id="_x0000_s1464" style="position:absolute;left:610;top:558;width:1;height:0" coordsize="13,5" path="m,5hdc4,3,9,2,13,,9,2,4,3,,5xe" fillcolor="#252525" stroked="f">
                <v:path arrowok="t"/>
              </v:shape>
              <v:shape id="_x0000_s1465" style="position:absolute;left:602;top:558;width:1;height:1" coordsize="14,6" path="m14,hdc11,5,6,6,,6,5,4,9,2,14,xe" fillcolor="#252525" stroked="f">
                <v:path arrowok="t"/>
              </v:shape>
              <v:shape id="_x0000_s1466" style="position:absolute;left:611;top:557;width:1;height:1" coordsize="13,7" path="m,7hdc3,1,8,,13,1,9,3,5,5,,7xe" fillcolor="#252525" stroked="f">
                <v:path arrowok="t"/>
              </v:shape>
              <v:shape id="_x0000_s1467" style="position:absolute;left:600;top:563;width:1;height:0" coordsize="13,5" path="m,5hdc4,3,8,1,13,,8,1,4,3,,5xe" fillcolor="#252525" stroked="f">
                <v:path arrowok="t"/>
              </v:shape>
              <v:shape id="_x0000_s1468" style="position:absolute;left:593;top:565;width:1;height:1" coordsize="14,6" path="m,6hdc3,1,9,,14,1,9,3,5,5,,6xe" fillcolor="#252525" stroked="f">
                <v:path arrowok="t"/>
              </v:shape>
              <v:shape id="_x0000_s1469" style="position:absolute;left:616;top:517;width:0;height:0" coordsize="6,7" path="m,7hdc,2,2,,6,,4,2,2,4,,7xe" fillcolor="#838383" stroked="f">
                <v:path arrowok="t"/>
              </v:shape>
              <v:shape id="_x0000_s1470" style="position:absolute;left:615;top:517;width:1;height:1" coordsize="6,7" path="m,7hdc,2,2,,6,1,4,3,2,5,,7xe" fillcolor="#838383" stroked="f">
                <v:path arrowok="t"/>
              </v:shape>
              <v:shape id="_x0000_s1471" style="position:absolute;left:539;top:555;width:1;height:1" coordsize="6,6" path="m,6hdc2,4,4,2,6,,4,2,2,4,,6xe" fillcolor="#252525" stroked="f">
                <v:path arrowok="t"/>
              </v:shape>
              <v:shape id="_x0000_s1472" style="position:absolute;left:573;top:572;width:1;height:1" coordsize="6,6" path="m,hdc2,2,4,4,6,6,4,4,2,2,,xe" fillcolor="#252525" stroked="f">
                <v:path arrowok="t"/>
              </v:shape>
              <v:shape id="_x0000_s1473" style="position:absolute;left:606;top:556;width:1;height:0" coordsize="7,5" path="m7,hdc5,2,2,4,,5,2,4,5,2,7,xe" fillcolor="#252525" stroked="f">
                <v:path arrowok="t"/>
              </v:shape>
              <v:shape id="_x0000_s1474" style="position:absolute;left:531;top:557;width:1;height:0" coordsize="8,5" path="m,hdc3,2,5,4,8,5,5,4,3,2,,xe" fillcolor="#252525" stroked="f">
                <v:path arrowok="t"/>
              </v:shape>
              <v:shape id="_x0000_s1475" style="position:absolute;left:518;top:520;width:0;height:1" coordsize="4,4" path="m2,4hdc1,3,1,2,,1,2,1,3,,4,,4,2,3,3,2,4xe" fillcolor="#373737" stroked="f">
                <v:path arrowok="t"/>
              </v:shape>
              <v:shape id="_x0000_s1476" style="position:absolute;left:532;top:557;width:0;height:1" coordsize="7,5" path="m,hdc2,2,4,4,7,5,4,4,2,2,,xe" fillcolor="#252525" stroked="f">
                <v:path arrowok="t"/>
              </v:shape>
              <v:shape id="_x0000_s1477" style="position:absolute;left:613;top:520;width:0;height:1" coordsize="7,6" path="m1,6hdc,2,2,,7,,5,2,3,4,1,6xe" fillcolor="#838383" stroked="f">
                <v:path arrowok="t"/>
              </v:shape>
              <v:shape id="_x0000_s1478" style="position:absolute;left:543;top:547;width:0;height:0" coordsize="5,7" path="m,hdc5,2,4,4,,7,,5,,2,,xe" fillcolor="#252525" stroked="f">
                <v:path arrowok="t"/>
              </v:shape>
              <v:shape id="_x0000_s1479" style="position:absolute;left:536;top:561;width:1;height:1" coordsize="7,6" path="m,hdc3,2,5,4,7,6,5,4,3,2,,xe" fillcolor="#252525" stroked="f">
                <v:path arrowok="t"/>
              </v:shape>
              <v:shape id="_x0000_s1480" style="position:absolute;left:541;top:549;width:0;height:0" coordsize="7,5" path="m7,hdc5,1,2,3,,5,2,3,5,1,7,xe" fillcolor="#252525" stroked="f">
                <v:path arrowok="t"/>
              </v:shape>
              <v:shape id="_x0000_s1481" style="position:absolute;left:542;top:566;width:1;height:0" coordsize="8,5" path="m,hdc3,2,6,3,8,5,6,3,3,2,,xe" fillcolor="#252525" stroked="f">
                <v:path arrowok="t"/>
              </v:shape>
              <v:shape id="_x0000_s1482" style="position:absolute;left:611;top:523;width:0;height:0" coordsize="6,7" path="m,7hdc2,5,4,3,6,,4,3,2,5,,7xe" fillcolor="#838383" stroked="f">
                <v:path arrowok="t"/>
              </v:shape>
              <v:shape id="_x0000_s1483" style="position:absolute;left:627;top:549;width:1;height:0" coordsize="7,5" path="m,5hdc2,4,5,2,7,,5,2,2,4,,5xe" fillcolor="#252525" stroked="f">
                <v:path arrowok="t"/>
              </v:shape>
              <v:shape id="_x0000_s1484" style="position:absolute;left:540;top:565;width:1;height:0" coordsize="7,5" path="m,hdc2,2,4,3,7,5,4,3,2,2,,xe" fillcolor="#252525" stroked="f">
                <v:path arrowok="t"/>
              </v:shape>
              <v:shape id="_x0000_s1485" style="position:absolute;left:627;top:549;width:0;height:1" coordsize="7,5" path="m,5hdc2,3,4,1,7,,4,1,2,3,,5xe" fillcolor="#252525" stroked="f">
                <v:path arrowok="t"/>
              </v:shape>
              <v:shape id="_x0000_s1486" style="position:absolute;left:540;top:564;width:0;height:1" coordsize="8,6" path="m,hdc2,2,5,4,8,6,5,4,2,2,,xe" fillcolor="#252525" stroked="f">
                <v:path arrowok="t"/>
              </v:shape>
              <v:shape id="_x0000_s1487" style="position:absolute;left:582;top:569;width:1;height:1" coordsize="9,5" path="m,5hdc3,3,6,2,9,,6,2,3,3,,5xe" fillcolor="#343434" stroked="f">
                <v:path arrowok="t"/>
              </v:shape>
              <v:shape id="_x0000_s1488" style="position:absolute;left:539;top:564;width:0;height:0" coordsize="6,5" path="m,hdc2,2,4,3,6,5,4,3,2,2,,xe" fillcolor="#252525" stroked="f">
                <v:path arrowok="t"/>
              </v:shape>
              <v:shape id="_x0000_s1489" style="position:absolute;left:610;top:554;width:1;height:0" coordsize="8,5" path="m8,hdc5,2,3,3,,5,2,3,5,2,8,xe" fillcolor="#252525" stroked="f">
                <v:path arrowok="t"/>
              </v:shape>
              <v:shape id="_x0000_s1490" style="position:absolute;left:538;top:563;width:1;height:1" coordsize="8,6" path="m,hdc3,2,5,4,8,6,5,4,3,2,,xe" fillcolor="#252525" stroked="f">
                <v:path arrowok="t"/>
              </v:shape>
              <v:shape id="_x0000_s1491" style="position:absolute;left:617;top:516;width:0;height:0" coordsize="4,4" path="m,4hdc2,3,3,1,4,,3,2,2,3,,4xe" fillcolor="#838383" stroked="f">
                <v:path arrowok="t"/>
              </v:shape>
              <v:shape id="_x0000_s1492" style="position:absolute;left:616;top:516;width:1;height:1" coordsize="6,6" path="m,6hdc2,4,4,2,6,,4,2,2,4,,6xe" fillcolor="#838383" stroked="f">
                <v:path arrowok="t"/>
              </v:shape>
              <v:shape id="_x0000_s1493" style="position:absolute;left:378;top:412;width:43;height:38" coordsize="530,459" path="m346,387hdc332,401,328,418,329,437v1,12,-3,19,-10,20c311,459,302,451,299,439v-4,-22,-7,-44,-1,-66c301,361,305,352,313,344v13,-14,30,-22,46,-29c374,308,389,303,404,295v48,-27,69,-69,72,-123c476,169,476,166,476,163v-2,-12,-11,-18,-22,-13c444,154,436,160,431,169v-5,12,-12,24,-16,36c402,238,379,259,345,267v-17,5,-34,7,-51,9c286,277,281,268,286,261v5,-8,12,-15,19,-23c310,232,314,225,319,219v3,-1,6,-1,8,-3c354,193,381,169,407,145v3,-3,4,-9,6,-13c391,115,367,107,344,96v-11,-5,-22,-1,-31,8c307,110,301,118,296,125v-12,15,-28,20,-47,16c234,137,218,132,202,127v-7,-2,-15,-5,-18,-16c188,104,193,97,198,89v8,-13,,-28,-15,-27c163,63,143,66,125,72v-15,53,3,89,51,105c187,181,199,184,211,189v12,4,22,10,23,25c173,237,129,215,105,184,95,171,90,155,85,140,81,129,78,119,74,108,67,91,56,77,40,67,31,62,23,55,17,47,3,27,,20,16,2,25,,32,2,40,6v22,14,45,15,70,9c128,10,146,7,164,4,186,,207,2,226,15v16,10,34,13,52,12c287,27,295,27,303,27v29,-1,54,8,75,27c386,61,393,68,401,75v14,12,30,19,50,19c483,94,502,111,513,140v17,46,11,90,-13,131c495,280,488,287,482,295v-8,8,-17,16,-25,24c457,319,457,319,457,319v-28,14,-56,26,-84,41c362,366,352,374,346,387xe" fillcolor="black" stroked="f">
                <v:path arrowok="t"/>
              </v:shape>
              <v:shape id="_x0000_s1494" style="position:absolute;left:447;top:410;width:40;height:20" coordsize="482,244" path="m,203hdc97,201,189,180,278,141,332,117,380,84,420,39,430,29,440,19,451,10,461,2,471,,482,8v-4,43,-52,117,-98,150c379,160,373,162,367,164v-22,10,-43,22,-66,30c274,204,247,214,218,214v-19,,-38,-1,-56,9c156,226,148,224,141,226v-21,3,-42,5,-61,17c69,243,58,243,47,243,27,244,14,234,6,217,3,213,2,208,,203xe" fillcolor="#171717" stroked="f">
                <v:path arrowok="t"/>
              </v:shape>
              <v:shape id="_x0000_s1495" style="position:absolute;left:387;top:537;width:27;height:21" coordsize="338,261" path="m304,84hdc306,83,309,81,311,80v6,-4,12,-5,17,-1c334,84,338,90,337,97v-2,7,-5,14,-9,20c315,139,302,161,287,181v-8,13,-20,23,-30,34c246,226,232,233,216,234v-18,,-34,6,-49,14c153,256,140,261,124,252v-5,-3,-12,-2,-18,-3c90,247,80,238,76,223,72,200,68,177,64,154,62,143,61,132,59,121,56,101,47,85,31,72,,46,13,39,36,30,49,25,62,19,75,13,87,9,99,5,113,v,12,,21,1,31c110,52,106,73,103,94v-4,23,-4,46,3,69c115,190,128,199,156,194v12,-2,23,-6,35,-9c217,180,237,166,254,145v16,-20,33,-40,50,-61xe" fillcolor="black" stroked="f">
                <v:path arrowok="t"/>
              </v:shape>
              <v:shape id="_x0000_s1496" style="position:absolute;left:387;top:417;width:25;height:13" coordsize="303,158" path="m124,153hdc123,138,113,132,101,128,89,123,77,120,66,116,18,100,,64,15,11,33,5,53,2,73,1,88,,96,15,88,28,83,36,78,43,74,50v3,11,11,14,18,16c108,71,124,76,139,80v19,4,35,-1,47,-16c191,57,197,49,203,43v9,-9,20,-13,31,-8c257,46,281,54,303,71v-2,4,-3,10,-6,13c271,108,244,132,217,155v-2,2,-5,2,-8,3c192,157,174,156,157,155v-11,,-22,-1,-33,-2xe" fillcolor="#b9b9b9" stroked="f">
                <v:path arrowok="t"/>
              </v:shape>
              <v:shape id="_x0000_s1497" style="position:absolute;left:384;top:576;width:19;height:35" coordsize="225,422" path="m73,21hdc73,27,72,34,71,39,58,96,67,150,92,202v25,53,52,104,90,149c191,362,202,373,212,384v6,7,13,15,8,25c216,418,206,420,197,421v-13,1,-25,-2,-35,-9c146,401,132,387,123,370,114,351,105,333,97,315,77,266,52,221,23,178,1,145,,112,12,77,20,56,29,35,41,17,44,12,47,7,51,5,54,2,60,,64,1v3,,6,5,7,8c73,13,73,17,73,21xe" fillcolor="black" stroked="f">
                <v:path arrowok="t"/>
              </v:shape>
              <v:shape id="_x0000_s1498" style="position:absolute;left:379;top:410;width:44;height:27" coordsize="535,331" path="m466,324hdc472,316,479,309,484,300v24,-41,30,-85,13,-131c486,140,467,123,435,123v-20,,-36,-7,-50,-19c377,97,370,90,362,83,341,64,316,55,287,56v-8,,-16,,-25,c244,57,226,54,210,44,191,31,170,29,148,33v-18,3,-36,6,-54,11c69,50,46,49,24,35,16,31,9,29,,31,,21,2,13,10,6,17,1,25,,33,1v30,2,59,5,88,8c129,10,137,11,145,12v37,2,73,3,110,8c271,21,288,28,304,34v24,8,47,18,71,26c410,72,442,90,474,107v16,9,26,23,40,32c518,142,520,148,521,153v3,10,4,21,5,32c527,195,526,204,529,213v6,18,,33,-8,49c508,287,498,314,473,331v-2,-2,-5,-4,-7,-7xe" fillcolor="#171717" stroked="f">
                <v:path arrowok="t"/>
              </v:shape>
              <v:shape id="_x0000_s1499" style="position:absolute;left:411;top:450;width:21;height:19" coordsize="254,232" path="m101,2hdc112,,121,4,126,14v5,8,9,16,13,24c145,51,151,64,157,77v5,11,13,17,26,17c195,94,207,94,220,95v8,,16,2,23,5c249,103,254,108,252,115v-1,5,-6,10,-9,15c242,131,239,131,237,131v-21,2,-41,12,-61,17c164,151,158,156,154,166v-2,6,-4,12,-6,17c145,191,142,199,137,205v-16,23,-34,27,-58,14c67,212,56,203,47,192,32,171,15,152,,133,1,118,12,118,22,116v18,10,33,22,46,38c71,158,74,163,78,166v12,10,25,7,32,-7c119,138,121,117,114,94,105,64,100,33,101,2xe" fillcolor="black" stroked="f">
                <v:path arrowok="t"/>
              </v:shape>
              <v:shape id="_x0000_s1500" style="position:absolute;left:421;top:498;width:13;height:38" coordsize="148,455" path="m148,hdc139,73,130,145,101,214,89,245,78,276,66,308,50,348,41,389,38,432v,7,-2,14,-3,23c28,454,22,454,18,451,8,445,2,436,,424v2,-3,6,-5,7,-9c15,388,23,360,30,332v2,-6,,-12,,-18c30,314,30,314,30,314v10,-2,9,-11,10,-17c54,254,66,211,79,168,92,122,105,76,118,30,122,14,130,3,148,xe" fillcolor="#171717" stroked="f">
                <v:path arrowok="t"/>
              </v:shape>
              <v:shape id="_x0000_s1501" style="position:absolute;left:421;top:539;width:12;height:29" coordsize="146,361" path="m125,361hdc121,319,106,282,83,248,68,226,54,204,41,181,19,143,2,103,1,58,,41,3,24,5,7,5,5,9,3,11,,26,7,31,24,42,33v,6,,12,2,18c60,94,76,138,92,182v16,43,32,85,48,128c142,317,143,324,144,331v2,15,-4,26,-19,30xe" fillcolor="#171717" stroked="f">
                <v:path arrowok="t"/>
              </v:shape>
              <v:shape id="_x0000_s1502" style="position:absolute;left:395;top:537;width:17;height:16" coordsize="205,192" path="m205,77hdc188,98,171,118,155,138v-17,21,-37,35,-63,40c80,181,69,185,57,187,29,192,16,183,7,156,,133,,110,4,87,7,66,11,45,15,24v2,-4,3,-9,5,-13c22,7,24,4,25,v7,9,6,19,6,30c31,49,31,68,31,88v,19,8,35,16,52c51,148,61,150,68,144v9,-7,17,-14,24,-23c113,94,144,82,172,66v13,-8,25,-2,33,11xe" fillcolor="#171717" stroked="f">
                <v:path arrowok="t"/>
              </v:shape>
              <v:shape id="_x0000_s1503" style="position:absolute;left:332;top:408;width:40;height:9" coordsize="490,110" path="m,60hdc36,21,83,8,134,3,181,,227,7,273,19v36,11,72,22,108,33c402,59,424,65,445,72v17,6,35,13,45,30c475,109,461,110,446,102v-5,-2,-10,-3,-14,-5c395,77,354,68,314,56,282,47,250,38,216,39v-12,,-24,-3,-36,-5c150,31,122,39,93,42,66,46,42,54,18,65,11,64,4,66,,60xe" fillcolor="#171717" stroked="f">
                <v:path arrowok="t"/>
              </v:shape>
              <v:shape id="_x0000_s1504" style="position:absolute;left:332;top:415;width:29;height:9" coordsize="351,107" path="m,48hdc2,42,1,39,3,37,21,14,44,,74,1v23,1,46,4,69,8c181,16,219,24,257,31v21,4,38,13,53,28c318,66,328,72,336,79v5,4,9,8,13,13c350,95,351,100,349,103v-1,3,-7,4,-10,4c331,105,323,102,316,99,300,92,284,85,269,77,229,56,187,49,142,50v-14,,-28,1,-41,-8c94,36,86,40,78,42,57,50,36,53,15,51,11,50,7,49,,48xe" fillcolor="black" stroked="f">
                <v:path arrowok="t"/>
              </v:shape>
              <v:shape id="_x0000_s1505" style="position:absolute;left:445;top:463;width:9;height:30" coordsize="109,370" path="m15,103hdc21,80,15,60,2,41,3,28,,14,4,v2,,5,,7,c35,3,47,10,52,44v2,9,2,18,2,27c54,153,68,233,92,311v4,12,9,25,13,37c107,354,107,360,109,367,93,370,82,362,71,356v,-4,1,-8,1,-12c56,270,39,197,23,123v-2,-7,-5,-13,-8,-20xe" fillcolor="#171717" stroked="f">
                <v:path arrowok="t"/>
              </v:shape>
              <v:shape id="_x0000_s1506" style="position:absolute;left:426;top:426;width:19;height:6" coordsize="225,74" path="m89,72hdc80,72,74,71,68,72,40,74,22,59,6,39,1,32,,24,3,16,6,9,13,4,20,5v5,1,10,2,15,4c62,22,90,19,118,14v12,-2,24,-7,36,-9c177,,198,3,216,20v9,8,8,20,-3,24c203,49,192,52,182,55,150,64,119,73,89,72xe" fillcolor="black" stroked="f">
                <v:path arrowok="t"/>
              </v:shape>
              <v:shape id="_x0000_s1507" style="position:absolute;left:438;top:480;width:6;height:32" coordsize="79,389" path="m,56hdc4,37,3,18,18,v4,5,8,9,9,13c42,63,56,114,71,165v7,24,8,48,3,72c64,284,52,330,40,376v-1,5,-4,8,-7,13c19,381,9,372,6,356,17,324,29,291,40,259v1,-3,1,-6,2,-9c47,234,56,217,55,201v,-17,-9,-33,-14,-49c32,126,23,100,14,74,12,67,10,58,,56xe" fillcolor="#171717" stroked="f">
                <v:path arrowok="t"/>
              </v:shape>
              <v:shape id="_x0000_s1508" style="position:absolute;left:371;top:459;width:27;height:5" coordsize="326,65" path="m,37hdc45,28,89,16,134,9,202,,266,14,326,49,311,65,291,63,272,60,221,53,170,48,118,49,91,49,64,50,37,45,25,43,13,45,1,45,,42,,40,,37xe" fillcolor="#171717" stroked="f">
                <v:path arrowok="t"/>
              </v:shape>
              <v:shape id="_x0000_s1509" style="position:absolute;left:426;top:436;width:17;height:18" coordsize="206,224" path="m198,224hdc195,221,191,217,188,213,174,195,157,186,135,181,80,167,45,132,31,76,30,73,29,70,29,67,27,48,18,35,,27,2,24,4,20,6,16,17,,40,,49,22v4,10,7,20,8,30c58,66,64,77,74,86v27,28,53,56,88,74c173,165,181,175,190,183v13,12,16,25,8,41xe" fillcolor="#171717" stroked="f">
                <v:path arrowok="t"/>
              </v:shape>
              <v:shape id="_x0000_s1510" style="position:absolute;left:413;top:450;width:8;height:14" coordsize="99,174" path="m79,hdc78,31,83,62,92,92v7,23,5,44,-4,65c81,171,68,174,56,164v-4,-3,-7,-8,-10,-12c33,136,18,124,,114,13,87,19,90,53,96,56,80,51,64,48,49,41,11,42,8,79,xe" fillcolor="#171717" stroked="f">
                <v:path arrowok="t"/>
              </v:shape>
              <v:shape id="_x0000_s1511" style="position:absolute;left:454;top:428;width:32;height:7" coordsize="391,93" path="m47,33hdc29,39,29,39,22,52,35,63,52,63,68,66v74,11,145,,215,-28c308,28,334,18,359,8v7,-2,14,-5,21,-6c388,,391,6,389,16v,1,-2,3,-4,4c378,22,369,23,362,26,311,44,259,62,208,81v-23,9,-47,12,-71,6c131,85,125,85,119,85,90,83,60,80,31,78v-3,,-6,-1,-9,-2c5,72,,65,,46,,43,,40,1,37,16,30,31,26,47,33xe" fillcolor="#171717" stroked="f">
                <v:path arrowok="t"/>
              </v:shape>
              <v:shape id="_x0000_s1512" style="position:absolute;left:446;top:449;width:9;height:13" coordsize="114,152" path="m,35hdc5,24,10,13,16,,28,1,39,6,47,15v5,6,10,11,13,17c80,69,96,107,114,145v-21,7,-21,7,-46,-6c66,135,65,130,62,126,42,96,21,65,,35xe" fillcolor="#171717" stroked="f">
                <v:path arrowok="t"/>
              </v:shape>
              <v:shape id="_x0000_s1513" style="position:absolute;left:415;top:487;width:13;height:11" coordsize="165,142" path="m165,37hdc148,61,131,84,113,108v-9,12,-21,22,-35,28c66,142,55,142,43,136,22,125,8,109,5,85,,55,3,26,17,v5,12,8,25,4,38c18,49,21,58,25,67v4,6,7,13,9,19c38,100,48,106,61,110,84,96,104,76,123,57,135,45,148,37,165,37xe" fillcolor="#171717" stroked="f">
                <v:path arrowok="t"/>
              </v:shape>
              <v:shape id="_x0000_s1514" style="position:absolute;left:350;top:460;width:21;height:5" coordsize="258,54" path="m257,23hdc257,26,257,28,258,31,238,44,216,52,193,53,144,54,96,51,49,36,40,33,31,31,22,30v-3,,-6,4,-9,6c10,32,6,28,5,24,,9,8,,23,3v10,3,20,6,29,9c111,29,170,34,230,25v9,-1,18,-1,27,-2xe" fillcolor="#171717" stroked="f">
                <v:path arrowok="t"/>
              </v:shape>
              <v:shape id="_x0000_s1515" style="position:absolute;left:429;top:476;width:7;height:13" coordsize="83,161" path="m73,hdc83,8,82,18,80,28,71,69,60,109,43,147v-4,9,-11,14,-22,14c14,161,7,160,,160,11,150,15,136,18,122,25,96,31,69,38,43v1,-4,2,-8,3,-12c45,13,55,3,73,xe" fillcolor="#171717" stroked="f">
                <v:path arrowok="t"/>
              </v:shape>
              <v:shape id="_x0000_s1516" style="position:absolute;left:328;top:413;width:5;height:13" coordsize="66,159" path="m48,hdc52,6,59,4,66,5v-3,3,-6,5,-10,7c45,19,39,29,40,43v1,34,2,68,3,103c40,148,37,152,34,154v-11,5,-18,3,-22,-8c,116,,85,11,54,19,34,30,14,48,xe" fillcolor="#171717" stroked="f">
                <v:path arrowok="t"/>
              </v:shape>
              <v:shape id="_x0000_s1517" style="position:absolute;left:446;top:435;width:13;height:9" coordsize="157,118" path="m10,hdc34,21,57,42,81,62v23,20,48,37,76,49c157,113,157,116,157,118v-10,,-20,-1,-30,-1c108,115,91,109,77,96,59,78,40,62,21,45,5,33,,18,10,xe" fillcolor="#171717" stroked="f">
                <v:path arrowok="t"/>
              </v:shape>
              <v:shape id="_x0000_s1518" style="position:absolute;left:459;top:441;width:10;height:4" coordsize="128,56" path="m,45hdc,43,,40,,38v6,,12,1,18,1c31,40,42,37,51,28,73,6,99,,128,2v-6,11,-15,19,-26,24c96,30,89,33,84,37,71,50,55,55,37,56,25,52,12,49,,45xe" fillcolor="#171717" stroked="f">
                <v:path arrowok="t"/>
              </v:shape>
              <v:shape id="_x0000_s1519" style="position:absolute;left:438;top:437;width:6;height:11" coordsize="69,139" path="m14,hdc16,7,17,13,21,19v16,31,32,63,42,97c66,123,67,131,69,139,50,112,31,86,12,59,4,47,,34,1,19,2,10,6,4,14,xe" fillcolor="#171717" stroked="f">
                <v:path arrowok="t"/>
              </v:shape>
              <v:shape id="_x0000_s1520" style="position:absolute;left:351;top:570;width:3;height:9" coordsize="43,103" path="m28,hdc43,32,37,78,18,98,14,103,5,101,3,95,2,90,,85,1,81,5,60,9,39,14,19,15,13,22,8,28,xe" fillcolor="black" stroked="f">
                <v:path arrowok="t"/>
              </v:shape>
              <v:shape id="_x0000_s1521" style="position:absolute;left:406;top:439;width:9;height:5" coordsize="111,68" path="m,68hdc6,55,16,47,27,41,55,26,83,14,111,v-1,4,-2,9,-5,11c79,28,51,45,23,62,17,66,8,66,,68xe" fillcolor="#171717" stroked="f">
                <v:path arrowok="t"/>
              </v:shape>
              <v:shape id="_x0000_s1522" style="position:absolute;left:441;top:436;width:5;height:5" coordsize="64,66" path="m64,66hdc39,47,17,26,,,14,,26,6,34,17,46,32,60,46,64,66xe" fillcolor="#171717" stroked="f">
                <v:path arrowok="t"/>
              </v:shape>
              <v:shape id="_x0000_s1523" style="position:absolute;left:413;top:555;width:3;height:2" coordsize="43,27" path="m2,25hdc,13,6,8,14,5,20,2,27,,34,1v3,,7,6,8,11c43,14,40,19,37,21,29,27,23,27,2,25xe" fillcolor="black" stroked="f">
                <v:path arrowok="t"/>
              </v:shape>
              <v:shape id="_x0000_s1524" style="position:absolute;left:394;top:446;width:3;height:3" coordsize="30,34" path="m29,34hdc10,30,4,17,,,8,,14,,21,v9,16,9,16,8,34xe" fillcolor="black" stroked="f">
                <v:path arrowok="t"/>
              </v:shape>
              <v:shape id="_x0000_s1525" style="position:absolute;left:393;top:535;width:4;height:4" coordsize="49,47" path="m49,23hdc48,27,46,30,44,34v-2,4,-3,9,-5,13c38,37,38,28,38,16,24,21,12,25,,29,2,26,3,24,5,22,21,,32,1,49,23xe" fillcolor="#838383" stroked="f">
                <v:path arrowok="t"/>
              </v:shape>
              <v:shape id="_x0000_s1526" style="position:absolute;left:395;top:578;width:2;height:2" coordsize="27,26" path="m27,8hdc26,19,22,25,13,26,10,26,5,23,4,20,,13,3,6,13,1,16,,21,,24,1v2,1,3,5,3,7xe" fillcolor="black" stroked="f">
                <v:path arrowok="t"/>
              </v:shape>
              <v:shape id="_x0000_s1527" style="position:absolute;left:415;top:437;width:3;height:2" coordsize="32,27" path="m25,hdc27,3,30,5,32,7,24,17,15,27,,24,8,16,17,8,25,xe" fillcolor="#838383" stroked="f">
                <v:path arrowok="t"/>
              </v:shape>
              <v:shape id="_x0000_s1528" style="position:absolute;left:446;top:441;width:1;height:1" coordsize="10,8" path="m10,8hdc7,5,3,3,,,5,,9,2,10,8xe" fillcolor="#3b3b3b" stroked="f">
                <v:path arrowok="t"/>
              </v:shape>
              <v:shape id="_x0000_s1529" style="position:absolute;left:196;top:595;width:39;height:39" coordsize="477,465" path="m216,222hdc211,223,206,222,202,225v-14,9,-28,17,-40,28c151,263,139,273,142,291v-10,7,-20,13,-29,21c108,315,103,319,100,324v-5,7,,11,7,13c94,360,81,383,69,406v-4,7,-12,14,-6,25c63,431,62,432,62,432v-6,-2,-8,1,-7,7c40,451,23,460,1,465,1,457,,451,2,446,12,419,22,391,35,365,115,203,239,86,403,11,413,7,424,3,434,v13,8,23,18,25,35c459,42,465,49,468,56v3,8,6,17,9,25c469,83,461,84,454,86v-16,4,-32,7,-48,11c396,99,388,104,381,113v-2,,-2,,-2,c378,116,378,116,378,116v-1,1,-2,3,-4,5c370,121,366,120,363,122v-37,23,-73,46,-109,70c252,194,251,197,250,200v-14,3,-26,8,-34,22xe" fillcolor="#171717" stroked="f">
                <v:path arrowok="t"/>
              </v:shape>
              <v:shape id="_x0000_s1530" style="position:absolute;left:207;top:614;width:39;height:40" coordsize="476,491" path="m292,188hdc286,190,280,190,275,193v-33,22,-66,45,-99,68c171,265,164,269,164,277v-13,9,-29,12,-40,25c110,319,94,335,80,351v-4,4,-6,9,-11,17c76,368,80,368,83,368v-6,21,-13,42,-20,63c59,441,55,450,58,461,44,476,29,491,5,491,,479,4,468,6,458,23,387,56,325,101,268,158,195,228,136,307,88,331,73,356,60,381,47,407,33,433,19,456,v7,8,15,14,17,25c476,43,472,59,456,70v-12,9,-24,18,-37,27c412,99,406,104,403,112v-4,,-8,-1,-11,1c360,135,328,157,296,179v-1,2,-2,5,-2,8hal292,188hdxe" fillcolor="#171717" stroked="f">
                <v:path arrowok="t"/>
              </v:shape>
              <v:shape id="_x0000_s1531" style="position:absolute;left:222;top:632;width:33;height:46" coordsize="405,564" path="m392,hdc393,2,393,4,394,6v11,26,10,34,-10,53c373,70,361,79,349,89v-25,21,-51,43,-76,65c267,159,262,165,257,172v-3,-2,-7,-4,-11,-7c231,173,228,189,223,203v-4,2,-10,3,-13,6c193,227,175,245,159,264v-22,26,-42,52,-63,78c83,358,72,374,72,396v-1,26,-6,52,-10,78c61,484,59,494,65,504v-9,21,-26,38,-42,55c21,562,16,562,10,564,8,558,6,553,5,547,,500,6,454,19,408,38,344,70,286,112,235,158,178,212,130,270,87,293,70,317,54,340,38,358,25,375,13,392,xe" fillcolor="#171717" stroked="f">
                <v:path arrowok="t"/>
              </v:shape>
              <v:shape id="_x0000_s1532" style="position:absolute;left:189;top:684;width:86;height:31" coordsize="1052,375" path="m788,278hdc788,283,789,288,789,292v17,3,33,7,48,9c883,307,928,319,973,330v26,7,52,14,79,21c1046,355,1040,359,1034,363v-17,11,-35,12,-55,5c953,358,926,350,899,342,843,325,788,322,731,338v6,-12,21,-17,24,-33c750,304,746,302,743,302v-15,,-31,,-46,c667,302,639,297,610,289v-5,-2,-9,-5,-14,-5c571,285,551,270,530,260,498,246,470,223,440,204,405,181,374,154,344,125v-8,-8,-17,-15,-26,-20c293,93,272,74,252,56,238,44,223,38,205,39v-39,,-78,,-116,c83,39,77,39,69,40v-2,6,-3,12,-4,18c48,52,31,47,14,40,1,36,,22,12,14,23,6,35,2,49,1v18,,36,,55,c136,,169,2,201,8v58,11,108,36,145,83c400,158,468,206,546,238v75,32,153,48,235,40c783,278,785,278,788,278xe" fillcolor="#676767" stroked="f">
                <v:path arrowok="t"/>
              </v:shape>
              <v:shape id="_x0000_s1533" style="position:absolute;left:265;top:685;width:53;height:17" coordsize="657,213" path="m656,169hdc656,175,657,181,656,187v-2,16,-15,26,-30,22c609,205,592,201,576,194,545,181,515,167,485,152v-18,-9,-34,-22,-51,-33c409,104,384,88,359,74,337,62,315,52,293,42v-5,-3,-12,-3,-18,-3c229,36,222,37,168,64,140,78,113,84,83,82v-16,-1,-33,,-49,c21,82,10,79,,70v15,,29,,43,-1c48,69,52,66,56,64v,,1,-1,1,-1c64,64,70,65,75,59,107,45,139,32,170,18,213,,255,1,297,18v33,13,62,32,91,51c407,81,427,95,446,107v43,28,89,45,140,48c601,156,616,160,631,162v5,7,12,6,20,5c653,167,654,168,656,169xe" fillcolor="#676767" stroked="f">
                <v:path arrowok="t"/>
              </v:shape>
              <v:shape id="_x0000_s1534" style="position:absolute;left:200;top:716;width:29;height:12" coordsize="350,145" path="m6,145hdc,138,1,132,6,126v2,-3,6,-6,9,-8c38,105,54,86,64,62,72,45,85,35,104,34v20,-1,38,-7,55,-16c163,16,168,14,173,12,201,,227,6,251,21v10,6,17,15,18,27c270,61,279,67,291,70v20,5,40,12,59,22c349,105,341,111,332,115,321,108,309,101,298,94,277,80,256,65,235,51,225,44,214,38,201,41v-27,6,-55,13,-82,21c113,63,108,67,103,71,76,94,48,117,25,144v-6,,-13,,-19,1xe" fillcolor="#636363" stroked="f">
                <v:path arrowok="t"/>
              </v:shape>
              <v:shape id="_x0000_s1535" style="position:absolute;left:202;top:719;width:25;height:9" coordsize="307,106" path="m,106hdc23,79,51,56,78,33v5,-4,10,-8,16,-9c121,16,149,9,176,3v13,-3,24,3,34,10c231,27,252,42,273,56v11,7,23,14,34,21c294,87,278,87,263,87v-11,,-20,-3,-27,-11c217,52,188,46,162,35v-7,-2,-16,-1,-24,c111,41,86,52,64,69,47,83,31,99,9,106v-3,,-6,,-9,xe" fillcolor="#161616" stroked="f">
                <v:path arrowok="t"/>
              </v:shape>
              <v:shape id="_x0000_s1536" style="position:absolute;left:198;top:690;width:26;height:16" coordsize="315,188" path="m112,93hdc111,100,111,107,117,113v4,5,10,10,14,15c140,138,151,141,164,141v36,-1,73,,109,c281,141,288,141,295,141v9,1,15,5,20,12c309,154,304,154,299,154v-8,,-16,-1,-24,-2c253,151,232,155,214,167v-5,3,-9,6,-14,8c174,188,152,185,130,165,114,151,102,133,92,114,79,88,63,63,42,41,29,27,14,15,,2,3,1,6,,10,v9,,14,7,19,13c48,31,66,49,84,68v6,5,11,12,20,12c107,84,110,88,112,93xe" fillcolor="#636363" stroked="f">
                <v:path arrowok="t"/>
              </v:shape>
              <v:shape id="_x0000_s1537" style="position:absolute;left:244;top:684;width:25;height:6" coordsize="304,75" path="m304,69hdc300,71,296,74,291,74v-14,1,-28,1,-43,1c239,73,229,71,219,68,194,59,170,48,145,42,116,34,86,28,55,33v-1,1,-2,3,-5,6c69,49,87,59,105,69,80,64,55,60,30,61v-2,,-4,,-6,-1c6,58,,45,11,30,24,13,41,3,62,2,86,,109,6,130,16v24,11,48,21,71,33c231,65,262,71,295,68v3,,6,,9,1xe" fillcolor="#5d5d5d" stroked="f">
                <v:path arrowok="t"/>
              </v:shape>
              <v:shape id="_x0000_s1538" style="position:absolute;left:256;top:691;width:19;height:9" coordsize="236,101" path="m,hdc7,2,15,4,22,7v45,21,90,42,134,64c174,80,192,88,214,86v7,,15,4,22,6c231,93,225,96,219,96v-22,2,-45,3,-67,3c112,101,78,85,53,54,37,35,17,18,,xe" fillcolor="#676767" stroked="f">
                <v:path arrowok="t"/>
              </v:shape>
              <v:shape id="_x0000_s1539" style="position:absolute;left:285;top:699;width:14;height:14" coordsize="173,161" path="m,hdc13,,26,,39,,52,,63,4,73,12v10,8,20,17,30,25c125,55,138,78,148,104v7,17,13,34,25,48c170,159,164,161,158,158v-8,-5,-15,-11,-21,-18c130,131,123,120,118,110,93,62,58,25,7,5,4,4,2,2,,xe" fillcolor="#636363" stroked="f">
                <v:path arrowok="t"/>
              </v:shape>
              <v:shape id="_x0000_s1540" style="position:absolute;left:254;top:719;width:26;height:4" coordsize="318,51" path="m,50hdc16,34,38,35,57,33v21,-2,41,-4,60,-8c135,21,153,19,172,20v18,,36,-3,53,-9c258,,286,14,314,31v2,1,3,5,4,7c313,37,308,36,304,34,294,31,285,27,276,23v-15,-5,-28,-3,-41,6c229,34,223,40,214,38v-30,-5,-59,3,-87,10c120,49,113,50,106,51v-28,,-55,,-83,c15,51,8,50,,50xe" fillcolor="#5d5d5d" stroked="f">
                <v:path arrowok="t"/>
              </v:shape>
              <v:shape id="_x0000_s1541" style="position:absolute;left:228;top:706;width:18;height:13" coordsize="214,153" path="m,hdc9,4,19,7,28,12v16,9,31,19,46,29c82,47,91,55,95,63v5,16,17,22,29,29c150,109,176,124,202,141v5,3,8,8,12,12c201,151,188,149,175,146v-17,-3,-33,-10,-46,-21c110,110,92,96,76,79,50,54,25,27,,xe" fillcolor="#636363" stroked="f">
                <v:path arrowok="t"/>
              </v:shape>
              <v:shape id="_x0000_s1542" style="position:absolute;left:232;top:723;width:22;height:6" coordsize="264,78" path="m,2hdc13,,23,8,33,14v27,17,55,30,86,39c131,57,143,59,154,56v20,-5,40,-5,61,-5c227,51,235,46,241,35,247,23,255,13,263,2v,6,1,11,1,16c264,28,264,37,264,46,225,70,182,78,137,72,93,66,55,50,21,24,13,18,7,9,,2xe" fillcolor="#5d5d5d" stroked="f">
                <v:path arrowok="t"/>
              </v:shape>
              <v:shape id="_x0000_s1543" style="position:absolute;left:273;top:716;width:19;height:5" coordsize="240,62" path="m240,45hdc224,62,204,59,186,56,152,51,118,44,84,38v-1,,-2,,-3,c55,24,27,28,,27,1,25,1,23,2,21,26,8,50,,78,2v24,1,47,6,65,21c171,46,200,51,234,46v2,-1,4,,6,-1xe" fillcolor="#636363" stroked="f">
                <v:path arrowok="t"/>
              </v:shape>
              <v:shape id="_x0000_s1544" style="position:absolute;left:296;top:711;width:20;height:7" coordsize="249,77" path="m249,9hdc232,17,215,21,197,22v-7,,-13,,-19,c152,20,128,26,105,38,81,50,56,61,31,72v-6,3,-14,4,-20,5c8,77,5,77,2,77,,76,,76,,76,24,58,48,40,72,22,92,6,115,,140,2v15,1,30,3,45,4c206,8,227,8,249,9xe" fillcolor="#636363" stroked="f">
                <v:path arrowok="t"/>
              </v:shape>
              <v:shape id="_x0000_s1545" style="position:absolute;left:213;top:707;width:12;height:7" coordsize="150,81" path="m150,26hdc134,26,118,26,102,26v-11,,-21,1,-30,9c78,47,86,55,100,57v14,2,22,9,23,24c88,54,45,50,4,51,,39,5,34,10,29,28,9,51,,78,v27,,52,7,72,26xe" fillcolor="#5d5d5d" stroked="f">
                <v:path arrowok="t"/>
              </v:shape>
              <v:shape id="_x0000_s1546" style="position:absolute;left:250;top:715;width:18;height:3" coordsize="222,44" path="m222,43hdc173,43,125,43,76,44,59,44,44,40,31,28,21,18,5,15,,,42,7,84,14,126,21v20,4,41,7,62,11c196,38,206,38,216,37v1,,2,,3,c220,39,221,41,222,43xe" fillcolor="#636363" stroked="f">
                <v:path arrowok="t"/>
              </v:shape>
              <v:shape id="_x0000_s1547" style="position:absolute;left:284;top:721;width:15;height:6" coordsize="178,71" path="m,43hdc28,45,54,40,80,30,105,20,129,11,154,3,161,,170,1,178,,156,20,132,37,105,51,94,57,83,62,72,65,47,71,22,70,,55,,51,,47,,43xe" fillcolor="#636363" stroked="f">
                <v:path arrowok="t"/>
              </v:shape>
              <v:shape id="_x0000_s1548" style="position:absolute;left:282;top:710;width:11;height:5" coordsize="144,57" path="m,6hdc13,5,26,4,39,3,51,2,64,,75,3v18,4,34,3,52,3c135,19,144,33,140,50v-7,7,-16,6,-23,3c107,50,98,46,90,41,65,25,38,14,8,10,6,10,3,8,,6xe" fillcolor="#636363" stroked="f">
                <v:path arrowok="t"/>
              </v:shape>
              <v:shape id="_x0000_s1549" style="position:absolute;left:226;top:717;width:6;height:6" coordsize="81,79" path="m,hdc5,2,11,4,15,7,31,19,46,32,62,44v13,9,19,20,16,35c75,77,71,76,68,73,45,49,22,24,,xe" fillcolor="#5d5d5d" stroked="f">
                <v:path arrowok="t"/>
              </v:shape>
              <v:shape id="_x0000_s1550" style="position:absolute;left:195;top:688;width:4;height:2" coordsize="52,30" path="m52,28hdc48,28,45,29,42,30,28,21,14,13,,4,9,3,18,2,27,,38,6,48,15,52,28xe" fillcolor="#676767" stroked="f">
                <v:path arrowok="t"/>
              </v:shape>
              <v:shape id="_x0000_s1551" style="position:absolute;left:280;top:722;width:4;height:4" coordsize="55,44" path="m55,32hdc55,36,55,40,55,44,51,42,47,41,44,39,29,27,15,14,,1,8,,15,2,22,8v11,8,22,16,33,24xe" fillcolor="#5d5d5d" stroked="f">
                <v:path arrowok="t"/>
              </v:shape>
              <v:shape id="_x0000_s1552" style="position:absolute;left:300;top:718;width:5;height:3" coordsize="68,32" path="m54,hdc58,,63,,68,,45,11,22,21,,32,,29,,27,,24,18,16,36,8,54,xe" fillcolor="#3b3b3b" stroked="f">
                <v:path arrowok="t"/>
              </v:shape>
              <v:shape id="_x0000_s1553" style="position:absolute;left:316;top:709;width:3;height:3" coordsize="31,37" path="m31,hdc31,3,31,6,31,9,30,35,29,36,,37,11,25,21,13,31,xe" fillcolor="#4a4a4a" stroked="f">
                <v:path arrowok="t"/>
              </v:shape>
              <v:shape id="_x0000_s1554" style="position:absolute;left:256;top:723;width:6;height:1" coordsize="83,8" path="m,hdc28,,55,,83,,57,8,25,8,,xe" fillcolor="#343434" stroked="f">
                <v:path arrowok="t"/>
              </v:shape>
              <v:shape id="_x0000_s1555" style="position:absolute;left:230;top:714;width:3;height:3" coordsize="31,40" path="m31,40hdc22,32,13,25,6,16,2,12,2,5,,,8,9,18,18,26,27v3,4,3,9,5,13xe" fillcolor="#252525" stroked="f">
                <v:path arrowok="t"/>
              </v:shape>
              <v:shape id="_x0000_s1556" style="position:absolute;left:292;top:717;width:4;height:3" coordsize="47,26" path="m43,7hdc30,17,17,26,,25,15,17,30,8,44,v1,,3,1,3,1c45,3,44,5,43,7xe" fillcolor="#3b3b3b" stroked="f">
                <v:path arrowok="t"/>
              </v:shape>
              <v:shape id="_x0000_s1557" style="position:absolute;left:268;top:718;width:5;height:0" coordsize="57,6" path="m3,6hdc2,4,1,2,,,19,,38,,57,,56,2,56,4,55,6,38,6,20,6,3,6xe" fillcolor="#343434" stroked="f">
                <v:path arrowok="t"/>
              </v:shape>
              <v:shape id="_x0000_s1558" style="position:absolute;left:222;top:703;width:4;height:1" coordsize="45,19" path="m,1hdc5,1,10,1,16,,27,4,39,7,45,19,30,13,15,7,,1xe" fillcolor="#3b3b3b" stroked="f">
                <v:path arrowok="t"/>
              </v:shape>
              <v:shape id="_x0000_s1559" style="position:absolute;left:226;top:704;width:2;height:2" coordsize="24,19" path="m,hdc12,1,19,8,24,19,13,17,5,10,,xe" fillcolor="#252525" stroked="f">
                <v:path arrowok="t"/>
              </v:shape>
              <v:shape id="_x0000_s1560" style="position:absolute;left:246;top:719;width:1;height:1" coordsize="19,18" path="m,hdc12,,18,7,19,18,13,12,6,6,,xe" fillcolor="#4a4a4a" stroked="f">
                <v:path arrowok="t"/>
              </v:shape>
              <v:shape id="_x0000_s1561" style="position:absolute;left:307;top:717;width:2;height:1" coordsize="27,8" path="m,8hdc7,,17,1,27,2,19,8,9,8,,8xe" fillcolor="#343434" stroked="f">
                <v:path arrowok="t"/>
              </v:shape>
              <v:shape id="_x0000_s1562" style="position:absolute;left:266;top:717;width:2;height:1" coordsize="28,8" path="m28,7hdc18,8,8,8,,2,10,1,20,,28,7xe" fillcolor="#343434" stroked="f">
                <v:path arrowok="t"/>
              </v:shape>
              <v:shape id="_x0000_s1563" style="position:absolute;left:249;top:713;width:1;height:2" coordsize="19,14" path="m19,14hdc8,14,2,9,,,6,4,12,9,19,14xe" fillcolor="#636363" stroked="f">
                <v:path arrowok="t"/>
              </v:shape>
              <v:shape id="_x0000_s1564" style="position:absolute;left:254;top:724;width:1;height:3" coordsize="9,28" path="m,28hdc,19,,10,,,9,16,9,18,,28xe" fillcolor="#4a4a4a" stroked="f">
                <v:path arrowok="t"/>
              </v:shape>
              <v:shape id="_x0000_s1565" style="position:absolute;left:200;top:728;width:3;height:0" coordsize="28,9" path="m19,hdc22,,25,,28,,19,7,9,9,,1,6,,13,,19,xe" fillcolor="#343434" stroked="f">
                <v:path arrowok="t"/>
              </v:shape>
              <v:shape id="_x0000_s1566" style="position:absolute;left:317;top:732;width:1;height:2" coordsize="7,23" path="m,23hdc,15,,7,,,7,8,7,15,,23xe" fillcolor="black" stroked="f">
                <v:path arrowok="t"/>
              </v:shape>
              <v:shape id="_x0000_s1567" style="position:absolute;left:299;top:720;width:1;height:1" coordsize="12,13" path="m12,hdc12,3,12,5,12,8,8,10,4,11,,13,1,6,6,3,12,xe" fillcolor="#636363" stroked="f">
                <v:path arrowok="t"/>
              </v:shape>
              <v:shape id="_x0000_s1568" style="position:absolute;left:269;top:689;width:2;height:1" coordsize="18,6" path="m18,hdc13,6,7,5,,4,6,3,12,1,18,xe" fillcolor="#5d5d5d" stroked="f">
                <v:path arrowok="t"/>
              </v:shape>
              <v:shape id="_x0000_s1569" style="position:absolute;left:319;top:724;width:0;height:1" coordsize="7,19" path="m6,hdc6,7,7,14,,19,,12,,5,6,xe" fillcolor="black" stroked="f">
                <v:path arrowok="t"/>
              </v:shape>
              <v:shape id="_x0000_s1570" style="position:absolute;left:318;top:726;width:1;height:1" coordsize="7,19" path="m6,hdc7,7,7,14,1,19,1,13,,6,6,xe" fillcolor="black" stroked="f">
                <v:path arrowok="t"/>
              </v:shape>
              <v:shape id="_x0000_s1571" style="position:absolute;left:316;top:698;width:2;height:0" coordsize="20,9" path="m20,7hdc12,8,5,9,,2,7,1,14,,20,7xe" fillcolor="#3b3b3b" stroked="f">
                <v:path arrowok="t"/>
              </v:shape>
              <v:shape id="_x0000_s1572" style="position:absolute;left:200;top:631;width:1;height:1" coordsize="8,9" path="m1,9hdc,3,2,,8,2,6,4,3,6,1,9xe" fillcolor="#353535" stroked="f">
                <v:path arrowok="t"/>
              </v:shape>
              <v:shape id="_x0000_s1573" style="position:absolute;left:225;top:716;width:1;height:0" coordsize="3,4" path="m,hdc1,1,2,3,3,4,1,3,,2,,xe" fillcolor="#5d5d5d" stroked="f">
                <v:path arrowok="t"/>
              </v:shape>
              <v:shape id="_x0000_s1574" style="position:absolute;left:223;top:714;width:1;height:0" coordsize="5,5" path="m,hdc2,2,4,3,5,5,4,3,2,2,,xe" fillcolor="#5d5d5d" stroked="f">
                <v:path arrowok="t"/>
              </v:shape>
              <v:shape id="_x0000_s1575" style="position:absolute;left:473;top:568;width:23;height:26" coordsize="273,306" path="m,299hdc1,294,,288,2,285v6,-8,12,-15,19,-20c33,255,45,246,54,234v5,-6,13,-10,20,-14c85,214,90,206,87,193v-4,-19,-2,-37,2,-55c96,114,109,94,129,79,143,69,158,60,172,50v12,-9,24,-19,36,-28c216,16,225,10,234,6v15,-6,31,3,36,18c273,33,270,40,265,46v-5,5,-10,8,-15,12c226,75,203,93,178,109v-21,14,-33,32,-37,56c138,177,135,189,131,200v-3,11,-11,20,-23,22c96,225,89,233,83,243v-8,13,-16,26,-25,38c44,300,25,306,,299xe" fillcolor="black" stroked="f">
                <v:path arrowok="t"/>
              </v:shape>
              <v:shape id="_x0000_s1576" style="position:absolute;left:544;top:606;width:27;height:19" coordsize="336,233" path="m6,9hdc24,,41,2,58,13v13,9,29,14,43,22c139,58,178,80,215,106v25,18,47,41,70,62c294,177,302,185,314,189v13,5,20,14,22,28c318,231,312,233,295,224,278,214,264,202,259,181v-1,-8,-5,-15,-8,-24c218,156,190,142,163,126,148,117,133,108,120,97,93,74,64,56,31,45,25,42,18,40,12,36,1,30,,25,6,9xe" fillcolor="black" stroked="f">
                <v:path arrowok="t"/>
              </v:shape>
              <v:shape id="_x0000_s1577" style="position:absolute;left:487;top:590;width:17;height:9" coordsize="200,118" path="m112,18hdc130,25,148,31,165,38v9,3,18,5,26,9c198,49,200,59,196,65v-5,7,-10,14,-16,22c174,92,168,97,162,101v-6,4,-12,9,-18,12c133,118,124,112,124,100v,-7,,-14,,-20c117,71,108,70,99,68,79,64,59,61,39,56,30,54,22,52,13,48,4,44,,36,1,26,2,17,6,11,15,8,29,3,44,,59,5v17,5,35,9,53,13xe" fillcolor="black" stroked="f">
                <v:path arrowok="t"/>
              </v:shape>
              <v:shape id="_x0000_s1578" style="position:absolute;left:541;top:621;width:13;height:11" coordsize="160,137" path="m10,hdc56,26,98,58,134,96v9,9,16,20,26,32c153,131,148,135,143,136v-13,1,-24,-4,-34,-11c101,119,93,113,84,107,71,93,58,80,44,66,27,48,13,28,,5,4,3,7,2,10,xe" fillcolor="black" stroked="f">
                <v:path arrowok="t"/>
              </v:shape>
              <v:shape id="_x0000_s1579" style="position:absolute;left:497;top:573;width:10;height:6" coordsize="123,70" path="m86,hdc100,2,112,9,123,17v-1,10,-7,17,-16,20c77,48,46,58,15,67,7,70,,62,3,52,9,23,25,8,56,3,66,2,76,1,86,xe" fillcolor="black" stroked="f">
                <v:path arrowok="t"/>
              </v:shape>
              <v:shape id="_x0000_s1580" style="position:absolute;left:484;top:508;width:5;height:5" coordsize="66,51" path="m,19hdc6,11,14,4,25,v8,,17,,26,1c60,4,66,12,66,21v,7,-3,14,-7,20c57,44,52,48,47,49,36,51,25,50,14,44,4,39,1,30,,19xe" fillcolor="black" stroked="f">
                <v:path arrowok="t"/>
              </v:shape>
              <v:shape id="_x0000_s1581" style="position:absolute;left:500;top:529;width:4;height:2" coordsize="40,33" path="m,5hdc9,3,16,1,22,1,32,,39,5,40,10v,8,-6,12,-11,16c27,28,25,28,23,29,15,33,8,31,4,21,3,18,2,13,,5xe" fillcolor="black" stroked="f">
                <v:path arrowok="t"/>
              </v:shape>
              <v:shape id="_x0000_s1582" style="position:absolute;left:501;top:548;width:3;height:2" coordsize="36,22" path="m36,9hdc21,16,15,19,8,22,6,22,3,21,3,19,1,17,,14,1,11,4,4,10,1,17,1,21,,25,4,36,9xe" fillcolor="black" stroked="f">
                <v:path arrowok="t"/>
              </v:shape>
              <v:shape id="_x0000_s1583" style="position:absolute;left:562;top:650;width:3;height:2" coordsize="28,21" path="m,10hdc2,7,3,3,4,3,15,,23,5,28,15,19,21,12,14,5,13,3,12,2,11,,10xe" fillcolor="black" stroked="f">
                <v:path arrowok="t"/>
              </v:shape>
              <v:shape id="_x0000_s1584" style="position:absolute;left:511;top:522;width:1;height:2" coordsize="18,21" path="m11,21hdc6,20,,19,,13,,10,3,6,6,4,11,,15,2,18,14v-2,2,-5,5,-7,7xe" fillcolor="#171717" stroked="f">
                <v:path arrowok="t"/>
              </v:shape>
              <v:shape id="_x0000_s1585" style="position:absolute;left:486;top:508;width:2;height:0" coordsize="26,7" path="m26,7hdc17,6,8,6,,6,5,4,11,2,16,v4,2,7,4,10,7xe" fillcolor="#343434" stroked="f">
                <v:path arrowok="t"/>
              </v:shape>
              <v:shape id="_x0000_s1586" style="position:absolute;left:420;top:524;width:4;height:9" coordsize="49,110" path="m47,hdc47,6,49,12,47,18,40,46,32,74,24,101v-1,4,-5,6,-7,9c,81,5,54,23,28,30,18,39,9,47,xe" fillcolor="#171717" stroked="f">
                <v:path arrowok="t"/>
              </v:shape>
              <v:shape id="_x0000_s1587" style="position:absolute;left:490;top:704;width:23;height:17" coordsize="279,196" path="m241,194hdc228,176,210,163,195,146v-13,9,-24,16,-34,24c147,182,130,186,113,182,90,177,67,177,43,178,28,178,16,173,9,159v57,-9,115,-18,171,-38c167,97,144,72,114,52v-3,5,-6,10,-8,15c99,65,93,62,86,60,71,56,55,54,42,48,28,41,16,29,4,19,2,13,,7,6,3,10,1,17,,21,1,40,9,60,17,79,26v11,4,21,9,31,13c119,34,127,30,135,26v11,-6,23,-9,35,-7c200,25,227,37,244,64v24,38,35,79,28,124c266,191,259,193,253,196v-4,-1,-8,-1,-12,-2xe" fillcolor="#676767" stroked="f">
                <v:path arrowok="t"/>
              </v:shape>
              <v:shape id="_x0000_s1588" style="position:absolute;left:514;top:709;width:30;height:15" coordsize="368,176" path="m,35hdc24,42,44,57,65,68v26,15,51,30,76,45c152,119,162,119,173,114v13,-7,27,-14,40,-22c240,74,266,55,293,37,309,26,326,17,342,6,350,1,359,,368,1v-2,3,-4,8,-7,10c345,24,333,40,323,58,268,155,129,176,43,103,22,85,4,64,,35xe" fillcolor="#676767" stroked="f">
                <v:path arrowok="t"/>
              </v:shape>
              <v:shape id="_x0000_s1589" style="position:absolute;left:504;top:723;width:33;height:8" coordsize="413,94" path="m413,39hdc406,58,394,70,373,70v-2,,-5,,-6,1c350,85,331,81,312,82v-9,,-17,,-25,c259,81,231,82,203,89,192,82,181,74,166,76,151,47,132,48,107,55,84,63,67,77,51,94,39,92,27,90,14,88,9,87,3,87,,80,49,53,95,23,147,v8,6,16,11,23,17c239,71,313,78,392,43v4,-1,8,-3,11,-5c406,39,410,39,413,39xe" fillcolor="#676767" stroked="f">
                <v:path arrowok="t"/>
              </v:shape>
              <v:shape id="_x0000_s1590" style="position:absolute;left:550;top:715;width:28;height:11" coordsize="347,137" path="m,45hdc1,41,1,35,3,31,11,20,22,13,35,9,58,2,81,,104,5v46,10,90,25,129,53c259,77,288,89,318,99v9,3,19,6,29,10c333,134,326,137,303,122,283,108,264,93,243,80,232,73,220,67,207,65,187,60,166,60,144,58,112,55,80,53,48,51v-3,,-6,-1,-9,-1c26,48,13,47,,45xe" fillcolor="#676767" stroked="f">
                <v:path arrowok="t"/>
              </v:shape>
              <v:shape id="_x0000_s1591" style="position:absolute;left:491;top:706;width:8;height:6" coordsize="103,73" path="m,hdc12,10,24,22,38,29v13,6,29,8,44,12c89,43,95,46,102,48v1,9,-1,18,-9,21c87,72,77,73,70,70,56,64,44,54,31,46,25,42,18,37,11,33,8,32,5,31,2,30,5,24,6,18,2,11,,8,,4,,xe" fillcolor="#161616" stroked="f">
                <v:path arrowok="t"/>
              </v:shape>
              <v:shape id="_x0000_s1592" style="position:absolute;left:541;top:713;width:5;height:9" coordsize="58,107" path="m49,65hdc49,60,48,55,48,49,37,58,32,68,28,80,23,93,16,105,,107,19,74,35,40,44,v4,3,8,4,8,6c57,26,58,46,49,65xe" fillcolor="#3b3b3b" stroked="f">
                <v:path arrowok="t"/>
              </v:shape>
              <v:shape id="_x0000_s1593" style="position:absolute;left:550;top:711;width:3;height:3" coordsize="39,30" path="m39,11hdc32,24,23,28,13,30,10,30,4,26,1,23,,21,,15,2,12,8,3,15,,25,3v4,2,8,5,14,8xe" fillcolor="#090909" stroked="f">
                <v:path arrowok="t"/>
              </v:shape>
              <v:shape id="_x0000_s1594" style="position:absolute;left:537;top:722;width:4;height:4" coordsize="57,49" path="m10,49hdc7,49,3,49,,48,19,32,38,16,57,v,2,,4,-1,6c44,23,30,40,10,49xe" fillcolor="#3b3b3b" stroked="f">
                <v:path arrowok="t"/>
              </v:shape>
              <v:shape id="_x0000_s1595" style="position:absolute;left:502;top:729;width:3;height:2" coordsize="37,21" path="m23,hdc26,7,32,7,37,8v-4,4,-8,9,-12,13c17,17,8,12,,8,8,5,16,3,23,xe" fillcolor="#3b3b3b" stroked="f">
                <v:path arrowok="t"/>
              </v:shape>
              <v:shape id="_x0000_s1596" style="position:absolute;left:544;top:708;width:3;height:2" coordsize="33,13" path="m,13hdc3,4,10,1,18,v5,,10,,15,c23,7,12,12,,13xe" fillcolor="#676767" stroked="f">
                <v:path arrowok="t"/>
              </v:shape>
              <v:shape id="_x0000_s1597" style="position:absolute;left:473;top:720;width:1;height:1" coordsize="20,7" path="m20,1hdc14,7,7,7,,6,5,,12,,20,1xe" fillcolor="black" stroked="f">
                <v:path arrowok="t"/>
              </v:shape>
              <v:shape id="_x0000_s1598" style="position:absolute;left:511;top:720;width:2;height:1" coordsize="19,10" path="m,8hdc6,5,13,3,19,,15,10,8,9,,8xe" fillcolor="#343434" stroked="f">
                <v:path arrowok="t"/>
              </v:shape>
              <v:shape id="_x0000_s1599" style="position:absolute;left:583;top:484;width:49;height:41" coordsize="600,497" path="m20,497hdc17,497,14,497,11,497,,481,3,468,16,456v8,-7,17,-15,26,-21c124,381,207,327,284,266,372,198,456,126,533,46,544,34,556,23,567,11,575,3,584,,594,2v2,6,6,13,2,20c590,31,586,40,580,48,534,105,484,159,432,210,351,290,264,361,171,426v-29,20,-59,36,-92,47c59,479,40,489,20,497xe" fillcolor="black" stroked="f">
                <v:path arrowok="t"/>
              </v:shape>
              <v:shape id="_x0000_s1600" style="position:absolute;left:567;top:508;width:50;height:34" coordsize="615,406" path="m,397hdc6,393,11,389,17,386v42,-20,85,-39,127,-59c197,302,250,279,301,252,370,217,430,170,484,116,520,81,556,47,592,13,598,7,603,,615,5v-3,6,-5,12,-8,16c565,72,521,122,472,166,421,211,368,251,311,287,241,332,167,367,88,393v-23,8,-47,13,-71,13c12,405,7,404,2,403v,-2,-1,-4,-2,-6xe" fillcolor="black" stroked="f">
                <v:path arrowok="t"/>
              </v:shape>
              <v:shape id="_x0000_s1601" style="position:absolute;left:508;top:727;width:9;height:5" coordsize="115,67" path="m,47hdc16,30,33,16,56,8,81,1,100,,115,29v-6,8,-14,17,-20,26c89,63,82,67,72,66v-6,,-13,1,-18,-1c35,60,16,57,,47xe" fillcolor="#161616" stroked="f">
                <v:path arrowok="t"/>
              </v:shape>
              <v:shape id="_x0000_s1602" style="position:absolute;left:492;top:771;width:7;height:3" coordsize="86,38" path="m86,15hdc81,20,80,24,77,26,55,38,32,37,9,34,6,33,1,27,1,23,,19,3,13,7,11,12,8,18,6,24,6,44,5,64,,86,15xe" fillcolor="#161616" stroked="f">
                <v:path arrowok="t"/>
              </v:shape>
              <v:shape id="_x0000_s1603" style="position:absolute;left:562;top:696;width:6;height:6" coordsize="80,73" path="m38,22hdc45,17,53,12,61,6,67,1,73,,80,1,69,37,42,58,10,72,8,73,4,71,2,69,1,68,,65,1,64,3,59,6,55,9,51,14,44,20,37,26,30v,,1,-1,1,-1c30,27,34,24,38,22xe" fillcolor="black" stroked="f">
                <v:path arrowok="t"/>
              </v:shape>
              <v:shape id="_x0000_s1604" style="position:absolute;left:548;top:704;width:1;height:1" coordsize="15,7" path="m1,6hdc,4,1,3,2,1,6,1,10,,15,,11,5,7,7,1,6xe" fillcolor="#676767" stroked="f">
                <v:path arrowok="t"/>
              </v:shape>
              <v:shape id="_x0000_s1605" style="position:absolute;left:519;top:665;width:7;height:10" coordsize="89,125" path="m89,102hdc88,109,87,116,85,125,77,121,70,119,65,115,41,96,21,72,8,44,,28,,13,15,,30,1,36,10,41,22v12,29,28,56,48,80xe" fillcolor="black" stroked="f">
                <v:path arrowok="t"/>
              </v:shape>
              <v:shape id="_x0000_s1606" style="position:absolute;left:520;top:663;width:6;height:10" coordsize="74,117" path="m74,117hdc54,93,38,66,26,37,21,25,15,16,,15,2,6,8,1,17,1,26,,33,5,37,13,47,37,56,61,67,85v5,11,7,21,7,32xe" fillcolor="#5d5d5d" stroked="f">
                <v:path arrowok="t"/>
              </v:shape>
              <v:shape id="_x0000_s1607" style="position:absolute;left:198;top:582;width:39;height:15" coordsize="475,188" path="m296,45hdc304,44,312,43,319,41,353,30,387,19,421,8v6,-2,11,-4,17,-5c448,,456,4,463,11v12,14,9,30,-7,38c449,53,441,55,433,57,364,69,300,95,237,122v-40,18,-81,35,-122,50c94,179,72,182,50,187,35,185,18,188,,179v4,-5,6,-10,10,-12c20,162,30,158,40,153,100,129,159,106,219,81v10,-4,20,-8,30,-13c265,61,280,53,296,45xe" fillcolor="black" stroked="f">
                <v:path arrowok="t"/>
              </v:shape>
              <v:shape id="_x0000_s1608" style="position:absolute;left:172;top:549;width:55;height:11" coordsize="663,139" path="m,hdc26,3,52,6,78,11,179,30,280,50,381,68v47,9,94,13,143,10c562,76,601,78,639,86v5,2,9,4,13,7c663,100,662,111,652,118v-10,6,-21,9,-32,7c596,120,573,124,550,126v-23,2,-46,7,-70,9c445,139,409,139,374,135,275,121,181,91,87,64,62,57,39,45,19,29,9,22,,14,,xe" fillcolor="black" stroked="f">
                <v:path arrowok="t"/>
              </v:shape>
              <v:shape id="_x0000_s1609" style="position:absolute;left:213;top:634;width:20;height:10" coordsize="248,119" path="m14,119hdc11,119,7,119,,119v5,-8,7,-13,11,-17c25,86,41,70,55,53,66,40,82,37,95,28v12,-4,23,-7,35,-11c164,5,200,5,235,1v7,-1,13,9,9,15c241,22,236,28,230,32,208,47,182,56,156,65v-8,2,-16,4,-24,6c91,83,51,97,14,119xe" fillcolor="black" stroked="f">
                <v:path arrowok="t"/>
              </v:shape>
              <v:shape id="_x0000_s1610" style="position:absolute;left:226;top:602;width:15;height:6" coordsize="185,77" path="m14,33hdc21,24,29,19,39,17,55,13,71,10,87,6,94,4,102,3,110,1v12,,24,-1,36,1c156,3,166,6,175,11v9,4,10,16,2,22c170,38,163,41,155,43v-16,5,-33,10,-49,14c74,65,42,73,9,77,,64,6,52,7,41v2,-2,3,-4,4,-5c11,36,14,35,14,35hal14,33hdxe" fillcolor="black" stroked="f">
                <v:path arrowok="t"/>
              </v:shape>
              <v:shape id="_x0000_s1611" style="position:absolute;left:240;top:618;width:14;height:7" coordsize="168,95" path="m,68hdc3,60,9,55,16,53,34,56,48,50,60,37,77,20,98,10,120,3,129,1,138,,147,1v6,,11,5,15,8c168,14,167,22,162,25v-7,6,-15,11,-22,16c117,55,94,68,72,81v-6,3,-11,6,-17,8c44,93,31,95,20,90,9,87,5,77,,68xe" fillcolor="black" stroked="f">
                <v:path arrowok="t"/>
              </v:shape>
              <v:shape id="_x0000_s1612" style="position:absolute;left:257;top:669;width:9;height:9" coordsize="104,103" path="m19,103hdc9,102,,91,4,83,9,72,15,61,22,52,35,37,49,24,62,10,72,,76,,89,6v4,2,8,4,10,7c101,17,104,23,103,26,98,45,50,97,27,102v-3,,-6,1,-8,1xe" fillcolor="black" stroked="f">
                <v:path arrowok="t"/>
              </v:shape>
              <v:shape id="_x0000_s1613" style="position:absolute;left:255;top:578;width:8;height:5" coordsize="106,62" path="m70,hdc76,3,87,6,96,11v10,7,10,20,1,26c75,51,50,62,23,59,8,57,,40,7,27,13,15,23,8,35,5,45,3,55,2,70,xe" fillcolor="black" stroked="f">
                <v:path arrowok="t"/>
              </v:shape>
              <v:shape id="_x0000_s1614" style="position:absolute;left:213;top:612;width:9;height:5" coordsize="105,62" path="m,22hdc8,8,20,3,34,v7,1,14,2,21,2c68,4,80,10,91,17v7,5,14,10,14,19c105,48,99,56,89,62,77,55,88,45,84,37v-2,,-4,-2,-6,-1c64,44,48,45,32,47,12,50,9,48,2,28,1,26,1,24,,22xe" fillcolor="black" stroked="f">
                <v:path arrowok="t"/>
              </v:shape>
              <v:shape id="_x0000_s1615" style="position:absolute;left:248;top:643;width:7;height:5" coordsize="88,65" path="m12,65hdc2,61,,52,3,42,11,20,29,8,50,3,62,,74,6,83,14v2,1,3,3,3,5c88,30,80,45,70,50v-5,2,-10,3,-14,4c42,58,28,61,12,65xe" fillcolor="black" stroked="f">
                <v:path arrowok="t"/>
              </v:shape>
              <v:shape id="_x0000_s1616" style="position:absolute;left:265;top:599;width:8;height:3" coordsize="99,46" path="m45,46hdc35,45,25,45,15,43,5,42,,32,4,22,7,13,14,6,23,4,46,,70,,90,15v8,5,9,15,1,20c86,39,79,43,72,44v-9,1,-18,,-27,c45,45,45,45,45,46xe" fillcolor="black" stroked="f">
                <v:path arrowok="t"/>
              </v:shape>
              <v:shape id="_x0000_s1617" style="position:absolute;left:203;top:618;width:10;height:5" coordsize="121,57" path="m12,57hdc5,55,,51,5,44,8,39,13,35,18,32,27,24,37,18,47,11,66,8,84,,104,3v5,1,10,4,17,6c115,25,102,30,90,34,64,42,38,49,12,57xe" fillcolor="black" stroked="f">
                <v:path arrowok="t"/>
              </v:shape>
              <v:shape id="_x0000_s1618" style="position:absolute;left:231;top:628;width:6;height:5" coordsize="77,60" path="m7,14hdc14,11,22,8,29,6,44,1,59,,74,11,77,30,68,44,52,55v-6,5,-13,4,-20,1c18,51,9,41,,29,1,24,3,20,5,15v,,2,-1,2,-1xe" fillcolor="black" stroked="f">
                <v:path arrowok="t"/>
              </v:shape>
              <v:shape id="_x0000_s1619" style="position:absolute;left:258;top:634;width:6;height:5" coordsize="68,56" path="m15,55hdc8,56,,47,1,39,1,21,22,1,42,,54,,65,10,66,23,68,37,61,48,48,51,38,53,28,54,19,55v-1,,-3,,-4,xe" fillcolor="black" stroked="f">
                <v:path arrowok="t"/>
              </v:shape>
              <v:shape id="_x0000_s1620" style="position:absolute;left:258;top:602;width:4;height:4" coordsize="58,43" path="m1,29hdc1,25,1,21,,17,10,6,22,,37,v8,,14,2,18,9c58,16,57,23,52,29,47,37,39,41,30,42,20,43,12,39,4,34v,,-1,-1,-1,-1c3,32,3,30,1,29xe" fillcolor="black" stroked="f">
                <v:path arrowok="t"/>
              </v:shape>
              <v:shape id="_x0000_s1621" style="position:absolute;left:249;top:583;width:5;height:4" coordsize="57,44" path="m4,43hdc,26,11,17,21,8,26,4,32,3,38,v2,2,5,4,7,6c52,10,57,16,55,25,51,36,44,42,33,43v-10,1,-19,,-29,xe" fillcolor="black" stroked="f">
                <v:path arrowok="t"/>
              </v:shape>
              <v:shape id="_x0000_s1622" style="position:absolute;left:161;top:545;width:6;height:4" coordsize="77,39" path="m,4hdc2,2,5,,8,,33,3,58,7,77,26,75,34,70,39,62,37,50,34,39,30,28,25,18,19,9,11,,4xe" fillcolor="black" stroked="f">
                <v:path arrowok="t"/>
              </v:shape>
              <v:shape id="_x0000_s1623" style="position:absolute;left:450;top:626;width:53;height:66" coordsize="649,800" path="m640,hdc643,3,646,6,649,9,621,37,594,66,572,99v-15,23,-27,48,-35,75c525,219,530,262,557,301v19,27,38,53,57,79c615,383,616,386,618,388v19,34,15,69,1,103c601,532,571,561,532,581v-8,5,-16,8,-24,12c501,595,494,597,488,599v-18,5,-36,9,-54,13c406,615,378,617,349,621v-2,,-5,2,-8,4c325,627,309,629,293,631v-58,10,-112,29,-162,61c87,720,47,753,17,796,10,800,5,797,,793v2,-6,4,-12,4,-18c6,759,11,743,18,728,29,705,43,684,61,666v32,-32,68,-59,108,-80c209,564,250,544,290,522v51,-26,95,-60,133,-102c442,399,458,375,468,348v11,-28,14,-57,7,-87c470,244,465,226,460,209v3,-53,29,-93,67,-127c537,73,547,65,556,56v1,,1,,1,c559,54,561,52,563,50,589,34,615,17,640,xm398,540v-20,-5,-38,,-53,13c339,557,335,562,336,570v1,8,7,12,14,14c365,593,381,596,399,593v16,-4,27,-15,27,-28c426,560,424,555,421,551v-6,-7,-13,-12,-23,-11xm507,477v-6,-12,-16,-18,-28,-22c468,451,459,453,453,463v-10,14,-19,29,-26,45c424,513,424,522,426,528v7,16,19,30,33,40c472,559,483,551,494,543v7,1,14,3,21,3c532,546,541,533,533,518v-8,-15,-18,-27,-26,-41xm502,385v,19,7,33,17,44c536,449,557,466,571,489v2,3,9,5,13,4c588,491,593,486,593,482v1,-7,1,-15,-2,-20c572,434,553,406,533,379v-3,-5,-9,-8,-14,-11c514,366,509,368,506,373v-2,5,-3,10,-4,12xe" fillcolor="black" stroked="f">
                <v:path arrowok="t"/>
                <o:lock v:ext="edit" verticies="t"/>
              </v:shape>
              <v:shape id="_x0000_s1624" style="position:absolute;left:426;top:688;width:43;height:29" coordsize="533,351" path="m533,19hdc528,25,523,32,518,38v-4,1,-8,1,-12,3c473,62,446,89,426,123v-8,15,-18,30,-28,43c364,213,320,252,278,292v-10,10,-23,15,-38,14c210,305,182,312,153,320,119,330,85,338,50,347,32,351,17,347,,335,6,324,11,313,17,302v16,-8,34,-11,52,-9c93,296,111,287,123,267v4,-7,8,-14,12,-21c146,229,159,215,175,202v4,-1,9,-3,13,-5c188,197,188,197,188,197v5,-1,10,-2,15,-3c215,192,228,188,240,187v15,-2,21,3,23,19c264,209,263,212,263,215v-6,5,-12,9,-19,14c231,233,217,237,204,242v-3,2,-7,8,-7,12c198,258,203,262,206,265v3,2,8,3,12,3c250,272,270,260,285,226v4,-18,15,-31,30,-41c317,183,320,180,323,178v,,,,,c329,176,332,172,333,165v11,-19,23,-37,27,-60c360,105,360,105,360,105v3,-3,7,-6,10,-10c398,54,435,24,482,6v3,-1,5,-3,7,-5c493,1,497,2,501,1v15,-1,26,5,32,18xe" fillcolor="black" stroked="f">
                <v:path arrowok="t"/>
              </v:shape>
              <v:shape id="_x0000_s1625" style="position:absolute;left:420;top:667;width:40;height:16" coordsize="488,196" path="m34,141hdc60,136,86,131,112,126v24,-4,49,-3,73,c192,127,199,127,206,129v18,3,34,-1,49,-13c267,106,281,97,293,87,314,68,338,55,364,46v23,-7,44,-17,63,-30c434,11,441,8,449,5,459,,469,1,478,7v9,6,10,15,9,24c481,38,475,45,469,52,428,74,387,97,347,119v-20,11,-38,25,-51,43c283,180,265,188,244,188v-60,1,-120,8,-179,-3c52,184,39,183,26,182v-8,,-15,,-24,c,168,7,161,15,155v6,-5,13,-9,19,-14xe" fillcolor="black" stroked="f">
                <v:path arrowok="t"/>
              </v:shape>
              <v:shape id="_x0000_s1626" style="position:absolute;left:449;top:643;width:41;height:49" coordsize="496,584" path="m474,hdc479,17,484,35,489,52v7,30,4,59,-7,87c472,166,456,190,437,211v-38,42,-82,76,-133,102c264,335,223,355,183,377v-40,21,-76,48,-108,80c57,475,43,496,32,519v-7,15,-12,31,-14,47c18,572,16,578,14,584,,569,1,550,3,532v2,-17,7,-34,19,-47c38,468,53,450,68,432v18,-21,41,-36,65,-50c189,348,246,314,302,281v35,-21,70,-41,105,-62c432,204,432,204,442,176v9,-24,14,-49,13,-74c454,87,458,71,459,56v1,-9,1,-18,2,-27c462,19,465,9,467,v2,,4,,7,xe" fillcolor="#636363" stroked="f">
                <v:path arrowok="t"/>
              </v:shape>
              <v:shape id="_x0000_s1627" style="position:absolute;left:425;top:671;width:34;height:15" coordsize="404,181" path="m,133hdc59,144,119,137,179,136v21,,39,-8,52,-26c244,92,262,78,282,67,322,45,363,22,404,,388,24,372,48,346,64,281,101,217,141,150,173v-14,6,-28,8,-42,6c81,174,53,167,25,162,9,159,1,149,,133xe" fillcolor="#636363" stroked="f">
                <v:path arrowok="t"/>
              </v:shape>
              <v:shape id="_x0000_s1628" style="position:absolute;left:400;top:653;width:7;height:20" coordsize="76,234" path="m56,hdc70,21,75,43,75,68v-1,34,1,67,-7,100c64,186,60,203,48,218v-11,14,-19,16,-34,8c9,223,4,218,,215v1,-6,1,-13,5,-18c15,185,19,171,21,156,28,113,38,72,38,29v,-5,,-10,1,-15c40,5,46,,56,xe" fillcolor="black" stroked="f">
                <v:path arrowok="t"/>
              </v:shape>
              <v:shape id="_x0000_s1629" style="position:absolute;left:401;top:688;width:21;height:15" coordsize="256,185" path="m225,40hdc156,90,88,141,14,185,5,159,,88,1,15v7,32,15,65,22,97c26,122,29,131,32,140v9,5,15,,20,-5c103,98,153,60,203,23v9,-6,17,-12,26,-17c243,,247,2,256,19v-13,3,-23,11,-31,21xe" fillcolor="#636363" stroked="f">
                <v:path arrowok="t"/>
              </v:shape>
              <v:shape id="_x0000_s1630" style="position:absolute;left:451;top:678;width:31;height:14" coordsize="377,172" path="m,172hdc30,129,70,96,114,68,164,36,218,17,276,7,292,5,308,3,324,1,342,1,359,,377,v-9,10,-23,9,-34,12c309,20,275,25,241,33v-10,2,-21,7,-30,12c173,69,135,93,97,116,73,132,49,148,25,162,17,167,8,169,,172xe" fillcolor="#636363" stroked="f">
                <v:path arrowok="t"/>
              </v:shape>
            </v:group>
            <v:shape id="_x0000_s1631" style="position:absolute;left:401;top:690;width:22;height:23" coordsize="269,278" path="m34,269hdc27,272,19,275,11,277v-2,1,-5,,-8,c,267,7,263,11,259,58,210,106,162,153,113,182,82,212,52,241,21,249,14,257,7,265,v4,19,-2,33,-16,46c182,112,116,178,50,245v-6,7,-16,12,-16,24xe" fillcolor="#5d5d5d" stroked="f">
              <v:path arrowok="t"/>
            </v:shape>
            <v:shape id="_x0000_s1632" style="position:absolute;left:404;top:684;width:14;height:13" coordsize="164,158" path="m146,hdc152,1,158,3,164,5v-2,12,-9,20,-16,27c128,52,108,72,88,93v-2,2,-4,4,-6,6c56,110,38,131,18,150v-3,3,-6,4,-12,8c4,152,,148,,144v,-7,2,-14,3,-21c9,116,15,107,23,101,64,67,105,33,146,xe" fillcolor="black" stroked="f">
              <v:path arrowok="t"/>
            </v:shape>
            <v:shape id="_x0000_s1633" style="position:absolute;left:364;top:696;width:12;height:11" coordsize="146,135" path="m62,12hdc63,13,65,14,67,15v4,4,9,8,13,12c80,27,80,27,80,27v7,13,13,26,21,37c109,75,120,85,129,95v6,10,11,20,16,29c146,127,146,131,144,133v-2,2,-5,2,-8,2c133,135,130,134,128,132,110,116,89,102,74,83,57,62,40,43,14,33,3,29,,20,,9,2,7,4,5,6,3v,,,,,c26,,43,8,62,12xe" fillcolor="black" stroked="f">
              <v:path arrowok="t"/>
            </v:shape>
            <v:shape id="_x0000_s1634" style="position:absolute;left:400;top:651;width:5;height:20" coordsize="61,238" path="m61,23hdc51,23,45,28,44,37v-1,5,-1,10,-1,15c43,95,33,136,26,179v-2,15,-6,29,-16,41c6,225,6,232,5,238,3,234,,230,,227,1,204,2,181,3,158v,-3,2,-6,2,-9c7,118,9,87,12,55,13,44,15,31,18,20,23,3,38,,51,11v4,3,7,8,10,12xe" fillcolor="#676767" stroked="f">
              <v:path arrowok="t"/>
            </v:shape>
            <v:shape id="_x0000_s1635" style="position:absolute;left:429;top:693;width:9;height:9" coordsize="110,114" path="m,107hdc4,74,25,40,53,20,63,14,74,8,85,4v9,-4,18,1,21,8c110,19,109,29,104,35v-2,2,-4,4,-7,6c72,58,50,79,29,101v-8,8,-16,13,-29,6xe" fillcolor="black" stroked="f">
              <v:path arrowok="t"/>
            </v:shape>
            <v:shape id="_x0000_s1636" style="position:absolute;left:382;top:687;width:18;height:25" coordsize="218,296" path="m218,8hdc150,87,86,167,32,256,24,270,14,283,5,296,,290,3,285,6,280,20,255,35,231,49,207,80,157,115,110,150,63,161,48,170,31,181,15,192,1,198,,218,8xe" fillcolor="#4a4a4a" stroked="f">
              <v:path arrowok="t"/>
            </v:shape>
            <v:shape id="_x0000_s1637" style="position:absolute;left:389;top:682;width:8;height:10" coordsize="99,122" path="m,94hdc12,68,29,44,46,21,53,12,61,3,74,v3,2,8,3,11,5c97,14,99,22,90,33,71,58,51,82,30,106v-6,7,-15,14,-28,16c1,112,1,103,,94xe" fillcolor="black" stroked="f">
              <v:path arrowok="t"/>
            </v:shape>
            <v:shape id="_x0000_s1638" style="position:absolute;left:404;top:683;width:12;height:11" coordsize="150,139" path="m150,16hdc109,49,68,83,27,117v-8,6,-14,15,-20,22c,126,,115,12,104,24,95,35,85,46,75,68,56,89,38,110,19v4,-3,7,-7,11,-10c132,,139,2,150,16xe" fillcolor="#636363" stroked="f">
              <v:path arrowok="t"/>
            </v:shape>
            <v:shape id="_x0000_s1639" style="position:absolute;left:421;top:694;width:7;height:5" coordsize="81,60" path="m22,60hdc20,59,15,58,11,56,3,53,,43,3,36,13,14,42,,64,7v13,4,17,19,9,29c65,47,39,60,22,60xe" fillcolor="black" stroked="f">
              <v:path arrowok="t"/>
            </v:shape>
            <v:shape id="_x0000_s1640" style="position:absolute;left:397;top:675;width:6;height:5" coordsize="79,61" path="m53,2hdc59,8,67,13,72,20v7,8,4,18,-4,24c45,61,27,61,1,45,,28,7,16,21,7,31,,42,3,53,2xe" fillcolor="black" stroked="f">
              <v:path arrowok="t"/>
            </v:shape>
            <v:shape id="_x0000_s1641" style="position:absolute;left:375;top:712;width:8;height:6" coordsize="94,79" path="m94,hdc82,25,70,49,58,73v-2,2,-5,3,-9,6c30,69,17,50,,38,17,42,30,37,42,24v3,-4,6,-7,10,-10c58,11,65,8,71,6,79,3,87,2,94,xe" fillcolor="black" stroked="f">
              <v:path arrowok="t"/>
            </v:shape>
            <v:shape id="_x0000_s1642" style="position:absolute;left:427;top:708;width:10;height:5" coordsize="119,56" path="m119,hdc115,7,111,14,107,21,95,41,77,50,53,47,35,45,17,48,1,56,,54,,52,,50,,44,1,38,1,31,18,22,37,20,56,19,78,16,99,11,119,xe" fillcolor="#5d5d5d" stroked="f">
              <v:path arrowok="t"/>
            </v:shape>
            <v:shape id="_x0000_s1643" style="position:absolute;left:487;top:631;width:9;height:12" coordsize="107,155" path="m11,155hdc8,155,6,155,4,155,,130,9,107,11,83,12,74,19,64,26,57,44,40,63,24,82,7,89,,98,1,107,2,98,11,88,19,78,28,40,62,14,102,11,155xe" fillcolor="#4a4a4a" stroked="f">
              <v:path arrowok="t"/>
            </v:shape>
            <v:shape id="_x0000_s1644" style="position:absolute;left:442;top:706;width:7;height:4" coordsize="88,46" path="m88,hdc73,34,53,46,21,42,17,42,12,41,9,39,6,36,1,32,,28,,24,4,18,7,16,20,11,34,7,47,3v5,1,9,3,13,3c70,5,79,2,88,xe" fillcolor="#5d5d5d" stroked="f">
              <v:path arrowok="t"/>
            </v:shape>
            <v:shape id="_x0000_s1645" style="position:absolute;left:455;top:687;width:11;height:9" coordsize="133,111" path="m133,7hdc131,9,129,11,126,12,79,30,42,60,14,101v-3,4,-7,7,-10,10c,86,15,69,33,55,54,39,77,24,99,8,110,,122,1,133,7xe" fillcolor="#4a4a4a" stroked="f">
              <v:path arrowok="t"/>
            </v:shape>
            <v:shape id="_x0000_s1646" style="position:absolute;left:441;top:702;width:7;height:3" coordsize="87,43" path="m75,43hdc75,40,76,37,75,34,73,18,67,13,52,15,40,16,27,20,15,22,10,23,5,24,,25,3,22,4,17,8,16,25,6,44,2,63,1,80,,87,8,86,25,85,33,81,39,75,43xe" fillcolor="#4a4a4a" stroked="f">
              <v:path arrowok="t"/>
            </v:shape>
            <v:shape id="_x0000_s1647" style="position:absolute;left:371;top:698;width:4;height:6" coordsize="49,68" path="m49,68hdc40,58,29,48,21,37,13,26,7,13,,,19,5,30,19,44,31v3,2,4,9,5,13c49,52,49,60,49,68xe" fillcolor="#4a4a4a" stroked="f">
              <v:path arrowok="t"/>
            </v:shape>
            <v:shape id="_x0000_s1648" style="position:absolute;left:396;top:675;width:5;height:4" coordsize="64,55" path="m64,12hdc53,13,42,10,32,17,18,26,11,38,12,55,9,47,6,40,4,32,,14,13,,32,4v10,2,21,5,32,8xe" fillcolor="#4a4a4a" stroked="f">
              <v:path arrowok="t"/>
            </v:shape>
            <v:shape id="_x0000_s1649" style="position:absolute;left:443;top:695;width:4;height:3" coordsize="45,31" path="m,20hdc7,14,13,9,20,5,29,,38,3,43,13v2,4,1,11,-4,13c34,28,29,29,25,30,17,30,8,31,,20xe" fillcolor="black" stroked="f">
              <v:path arrowok="t"/>
            </v:shape>
            <v:shape id="_x0000_s1650" style="position:absolute;left:365;top:694;width:4;height:3" coordsize="56,33" path="m56,33hdc37,29,20,21,,24,,15,2,9,10,4,19,,26,2,33,7v9,6,19,13,23,26xe" fillcolor="#4a4a4a" stroked="f">
              <v:path arrowok="t"/>
            </v:shape>
            <v:shape id="_x0000_s1651" style="position:absolute;left:478;top:677;width:8;height:1" coordsize="93,13" path="m53,12hdc35,12,18,13,,13,3,11,6,9,8,9,37,5,65,3,93,v,2,,3,,5c79,7,66,10,53,12xe" fillcolor="#343434" stroked="f">
              <v:path arrowok="t"/>
            </v:shape>
            <v:shape id="_x0000_s1652" style="position:absolute;left:452;top:696;width:3;height:5" coordsize="32,61" path="m32,hdc28,23,16,41,5,60v-1,,-3,,-5,1c5,38,12,16,32,xe" fillcolor="#4a4a4a" stroked="f">
              <v:path arrowok="t"/>
            </v:shape>
            <v:shape id="_x0000_s1653" style="position:absolute;left:486;top:676;width:5;height:1" coordsize="62,18" path="m,18hdc,16,,15,,13,18,9,36,5,54,v2,1,5,1,8,2c43,14,21,14,,18xe" fillcolor="#252525" stroked="f">
              <v:path arrowok="t"/>
            </v:shape>
            <v:shape id="_x0000_s1654" style="position:absolute;left:419;top:689;width:3;height:2" coordsize="36,27" path="m36,6hdc28,13,20,20,12,27,11,20,5,20,,21,8,11,18,3,31,v2,2,4,4,5,6xe" fillcolor="black" stroked="f">
              <v:path arrowok="t"/>
            </v:shape>
            <v:shape id="_x0000_s1655" style="position:absolute;left:407;top:716;width:2;height:1" coordsize="26,10" path="m,8hdc13,,16,,26,10,17,9,9,9,,8xe" fillcolor="black" stroked="f">
              <v:path arrowok="t"/>
            </v:shape>
            <v:shape id="_x0000_s1656" style="position:absolute;left:452;top:701;width:1;height:1" coordsize="10,13" path="m5,1hdc7,,9,,10,,9,7,6,11,,13,1,9,3,5,5,1xe" fillcolor="#252525" stroked="f">
              <v:path arrowok="t"/>
            </v:shape>
            <v:shape id="_x0000_s1657" style="position:absolute;left:490;top:675;width:2;height:1" coordsize="20,8" path="m8,8hdc5,7,2,7,,6,6,4,13,2,20,,19,2,18,5,17,7v-3,,-6,,-9,1xe" fillcolor="#343434" stroked="f">
              <v:path arrowok="t"/>
            </v:shape>
            <v:shape id="_x0000_s1658" style="position:absolute;left:370;top:697;width:1;height:1" coordsize="13,12" path="m13,12hdc9,8,4,4,,,8,,13,4,13,12xe" fillcolor="#4a4a4a" stroked="f">
              <v:path arrowok="t"/>
            </v:shape>
            <v:shape id="_x0000_s1659" style="position:absolute;left:440;top:704;width:1;height:0" coordsize="13,5" path="m13,hdc9,2,4,4,,5,4,4,9,2,13,xe" fillcolor="#4a4a4a" stroked="f">
              <v:path arrowok="t"/>
            </v:shape>
            <v:shape id="_x0000_s1660" style="position:absolute;left:405;top:717;width:1;height:0" coordsize="8,5" path="m,5hdc2,4,5,2,8,,5,2,2,4,,5xe" fillcolor="black" stroked="f">
              <v:path arrowok="t"/>
            </v:shape>
            <v:shape id="_x0000_s1661" style="position:absolute;left:364;top:696;width:1;height:1" coordsize="6,6" path="m6,hdc4,2,2,4,,6,2,4,4,2,6,xe" fillcolor="#4a4a4a" stroked="f">
              <v:path arrowok="t"/>
            </v:shape>
            <v:shape id="_x0000_s1662" style="position:absolute;left:496;top:630;width:0;height:1" coordsize="8,6" path="m8,hdc6,2,4,4,2,6,1,4,,3,,1,2,1,5,1,8,xe" fillcolor="#4a4a4a" stroked="f">
              <v:path arrowok="t"/>
            </v:shape>
            <v:shape id="_x0000_s1663" style="position:absolute;left:451;top:702;width:1;height:1" coordsize="8,7" path="m8,hdc5,2,2,5,,7,2,5,5,2,8,xe" fillcolor="#252525" stroked="f">
              <v:path arrowok="t"/>
            </v:shape>
            <v:shape id="_x0000_s1664" style="position:absolute;left:365;top:652;width:18;height:31" coordsize="220,372" path="m205,235hdc209,251,213,266,216,282v4,22,4,44,-2,65c211,359,204,367,194,372v-6,-6,-12,-12,-17,-18c176,340,176,327,175,314v-1,-29,-6,-56,-19,-82c142,205,125,182,103,162,80,133,58,105,36,75,23,57,12,38,,19,4,12,8,6,11,v5,1,10,1,14,3c35,12,44,21,53,30v25,26,49,53,74,79c127,109,127,109,127,109v2,3,4,5,6,8c136,122,139,127,143,132v26,31,46,66,62,103xe" fillcolor="black" stroked="f">
              <v:path arrowok="t"/>
            </v:shape>
            <v:shape id="_x0000_s1665" style="position:absolute;left:373;top:665;width:6;height:16" coordsize="74,192" path="m,hdc22,20,39,43,53,70v13,26,18,53,19,82c73,165,73,178,74,192v-3,,-5,,-8,c59,184,60,174,61,166,66,130,51,101,34,72,30,64,25,56,19,49,5,35,,18,,xe" fillcolor="#4a4a4a" stroked="f">
              <v:path arrowok="t"/>
            </v:shape>
            <v:shape id="_x0000_s1666" style="position:absolute;left:366;top:651;width:9;height:10" coordsize="116,122" path="m116,122hdc91,96,67,69,42,43,33,34,24,25,14,16,10,14,5,14,,13,12,,26,6,40,7v10,,14,10,19,17c61,27,64,30,66,34v9,22,23,40,36,58c109,101,115,110,116,122xe" fillcolor="#5d5d5d" stroked="f">
              <v:path arrowok="t"/>
            </v:shape>
            <v:shape id="_x0000_s1667" style="position:absolute;left:313;top:620;width:6;height:5" coordsize="72,63" path="m52,26hdc58,35,64,44,72,55v-7,3,-11,6,-16,6c38,63,23,54,11,41,,30,3,17,3,4,11,,18,,25,7v8,8,14,18,27,19xe" fillcolor="black" stroked="f">
              <v:path arrowok="t"/>
            </v:shape>
            <v:shape id="_x0000_s1668" style="position:absolute;left:313;top:619;width:4;height:3" coordsize="49,44" path="m49,44hdc36,43,30,33,22,25,15,18,8,18,,22,5,4,8,1,20,,33,,45,8,48,19v1,8,1,16,1,25xe" fillcolor="#5d5d5d" stroked="f">
              <v:path arrowok="t"/>
            </v:shape>
            <v:shape id="_x0000_s1669" style="position:absolute;left:375;top:661;width:1;height:1" coordsize="6,8" path="m6,8hdc4,5,2,3,,,2,3,4,5,6,8xe" fillcolor="#5d5d5d" stroked="f">
              <v:path arrowok="t"/>
            </v:shape>
            <v:shape id="_x0000_s1670" style="position:absolute;left:169;top:354;width:64;height:137" coordsize="773,1659" path="m770,1657hdc748,1659,731,1647,716,1632v-16,-15,-30,-33,-42,-51c650,1545,627,1509,605,1473,526,1343,452,1211,379,1078,355,1033,330,988,307,944,270,875,239,805,210,733,174,641,137,549,103,457,74,379,49,299,30,218,20,177,10,137,4,95,,70,2,43,2,16,2,8,5,,17,1v,2,1,4,2,6c21,12,23,18,25,23v9,59,25,116,40,173c96,313,133,428,177,541v49,126,102,251,163,371c404,1038,473,1160,543,1282v18,29,35,60,53,89c630,1428,664,1485,699,1540v16,26,35,50,53,75c758,1623,764,1631,770,1640v3,5,3,11,,17xe" fillcolor="black" stroked="f">
              <v:path arrowok="t"/>
            </v:shape>
            <v:shape id="_x0000_s1671" style="position:absolute;left:171;top:355;width:1;height:1" coordsize="10,16" path="m6,16hdc4,11,2,5,,,10,3,8,10,6,16xe" fillcolor="#353535" stroked="f">
              <v:path arrowok="t"/>
            </v:shape>
            <v:shape id="_x0000_s1672" style="position:absolute;left:336;top:592;width:7;height:28" coordsize="89,340" path="m19,hdc39,10,57,18,73,27v11,6,14,17,15,28c89,68,89,80,88,92,80,159,70,225,50,289v-8,24,-17,36,-40,51c2,339,,332,1,326v,-8,2,-16,4,-23c17,248,30,194,42,140v4,-18,7,-36,9,-55c54,60,48,39,22,27,19,26,16,22,14,19,13,17,13,15,13,13,14,9,16,6,19,xe" fillcolor="black" stroked="f">
              <v:path arrowok="t"/>
            </v:shape>
            <v:shape id="_x0000_s1673" style="position:absolute;left:535;top:637;width:7;height:14" coordsize="92,180" path="m76,116hdc81,131,85,145,90,160v2,6,1,12,-4,16c79,180,72,180,66,176v-5,-4,-9,-8,-13,-13c31,128,13,91,5,50,2,33,,16,9,v4,,8,,12,1c22,1,22,1,22,1,36,33,51,64,65,95v4,7,8,14,11,21xe" fillcolor="black" stroked="f">
              <v:path arrowok="t"/>
            </v:shape>
            <v:shape id="_x0000_s1674" style="position:absolute;left:509;top:632;width:9;height:15" coordsize="103,179" path="m79,99hdc83,110,88,121,92,133v3,10,8,21,10,31c103,168,100,175,97,177v-4,2,-11,1,-14,-1c76,169,69,161,64,153,43,116,25,77,11,37,8,27,4,18,,9,2,6,3,4,5,2,6,1,6,1,6,1,25,,38,11,46,27v4,9,7,17,11,26c64,68,72,83,79,99xe" fillcolor="black" stroked="f">
              <v:path arrowok="t"/>
            </v:shape>
            <v:shape id="_x0000_s1675" style="position:absolute;left:510;top:630;width:6;height:10" coordsize="73,126" path="m73,126hdc66,110,58,95,51,80,47,71,44,63,40,54,32,38,19,27,,28,,24,,20,1,16,4,3,25,,33,11v2,3,4,7,6,10c49,45,60,69,69,93v3,10,3,22,4,33xe" fillcolor="#5d5d5d" stroked="f">
              <v:path arrowok="t"/>
            </v:shape>
            <v:shape id="_x0000_s1676" style="position:absolute;left:536;top:637;width:5;height:9" coordsize="55,116" path="m54,116hdc51,109,47,102,43,95,29,64,14,33,,1,15,,24,8,29,22v5,13,10,26,15,39c51,79,55,97,54,116xe" fillcolor="#4a4a4a" stroked="f">
              <v:path arrowok="t"/>
            </v:shape>
            <v:shape id="_x0000_s1677" style="position:absolute;left:535;top:636;width:1;height:1" coordsize="12,6" path="m12,6hdc8,5,4,5,,5,4,1,8,,12,6xe" fillcolor="#4a4a4a" stroked="f">
              <v:path arrowok="t"/>
            </v:shape>
            <v:shape id="_x0000_s1678" style="position:absolute;left:509;top:632;width:1;height:1" coordsize="5,7" path="m5,hdc3,2,2,4,,7,2,4,3,2,5,xe" fillcolor="#5d5d5d" stroked="f">
              <v:path arrowok="t"/>
            </v:shape>
            <v:shape id="_x0000_s1679" style="position:absolute;left:289;top:459;width:5;height:16" coordsize="61,198" path="m54,198hdc39,190,35,176,31,164,12,112,,59,5,4,12,,16,4,18,8v4,8,8,15,10,23c37,61,45,91,55,121v6,22,6,44,4,67c59,190,57,193,54,198xe" fillcolor="black" stroked="f">
              <v:path arrowok="t"/>
            </v:shape>
            <v:shape id="_x0000_s1680" style="position:absolute;left:348;top:691;width:13;height:15" coordsize="163,189" path="m143,184hdc139,186,134,187,129,189,117,174,111,156,104,140,97,125,91,109,84,95,80,88,74,81,68,78,45,68,27,52,7,38,4,29,,20,8,12,18,3,30,,42,5v8,3,17,7,24,12c103,41,131,73,146,114v5,14,11,28,17,43c156,167,150,175,143,184xe" fillcolor="black" stroked="f">
              <v:path arrowok="t"/>
            </v:shape>
            <v:shape id="_x0000_s1681" style="position:absolute;left:471;top:698;width:3;height:3" coordsize="34,35" path="m,31hdc10,20,20,10,30,v1,1,3,3,4,4c24,14,14,24,4,35,2,33,1,32,,31xe" fillcolor="#1c1c1c" stroked="f">
              <v:path arrowok="t"/>
            </v:shape>
            <v:shape id="_x0000_s1682" style="position:absolute;left:474;top:697;width:1;height:1" coordsize="14,11" path="m,7hdc4,5,8,2,12,v,1,1,2,2,3c11,6,7,8,4,11,3,10,1,8,,7xe" fillcolor="#1c1c1c" stroked="f">
              <v:path arrowok="t"/>
            </v:shape>
            <v:shape id="_x0000_s1683" style="position:absolute;left:237;top:512;width:23;height:15" coordsize="289,181" path="m,9hdc2,3,6,1,11,1,27,,42,3,55,10v23,13,45,25,67,38c127,51,133,54,136,59v11,14,27,21,42,30c211,107,243,127,275,146v5,4,9,11,14,16c284,178,272,181,258,179v-6,-1,-12,-4,-18,-6c175,141,112,106,55,62,35,46,18,27,,9xe" fillcolor="black" stroked="f">
              <v:path arrowok="t"/>
            </v:shape>
            <v:shape id="_x0000_s1684" style="position:absolute;left:246;top:487;width:19;height:21" coordsize="231,254" path="m231,236hdc225,250,220,254,210,251v-8,-3,-17,-7,-24,-12c161,217,135,196,111,172,80,140,50,105,24,68,12,50,,32,1,10,6,3,12,,19,6v6,5,11,11,17,17c68,60,101,96,134,132v14,16,30,30,46,45c189,186,200,194,208,204v9,10,15,21,23,32xe" fillcolor="black" stroked="f">
              <v:path arrowok="t"/>
            </v:shape>
            <v:shape id="_x0000_s1685" style="position:absolute;left:418;top:691;width:50;height:37" coordsize="616,446" path="m112,258hdc112,260,112,262,113,264v-6,11,-11,22,-17,33c113,309,128,313,146,309v35,-9,69,-17,103,-27c278,274,306,267,336,268v15,1,28,-4,38,-14c416,214,460,175,494,128v10,-13,20,-28,28,-43c542,51,569,24,602,3v4,-2,8,-2,12,-3c614,2,616,6,615,7,599,30,582,53,565,76,526,127,487,179,448,231v-3,4,-6,8,-8,13c431,266,414,276,392,281v-53,12,-104,26,-157,38c197,327,162,341,136,372v-22,5,-38,17,-48,37c79,409,72,411,66,417v-10,8,-20,15,-30,21c24,446,23,446,,444,5,433,11,423,20,414v9,-9,18,-18,27,-28c60,372,70,355,71,335v1,-6,3,-12,5,-18c78,309,80,301,83,293v8,-10,9,-22,11,-35c100,258,106,258,112,258xe" fillcolor="#1c1c1c" stroked="f">
              <v:path arrowok="t"/>
            </v:shape>
            <v:shape id="_x0000_s1686" style="position:absolute;left:257;top:604;width:1;height:1" coordsize="4,4" path="m2,hdc4,1,4,3,4,4,3,4,1,4,,4,1,3,2,2,2,xe" fillcolor="#353535" stroked="f">
              <v:path arrowok="t"/>
            </v:shape>
            <v:shape id="_x0000_s1687" style="position:absolute;left:564;top:697;width:1;height:1" coordsize="11,8" path="m11,1hdc7,3,3,6,,8,,,5,,11,1xe" fillcolor="#1c1c1c" stroked="f">
              <v:path arrowok="t"/>
            </v:shape>
            <v:shape id="_x0000_s1688" style="position:absolute;left:206;top:694;width:9;height:6" coordsize="108,68" path="m8,45hdc6,40,3,36,,32,2,26,5,20,7,14,26,4,47,,68,v13,5,24,14,33,25c108,36,107,47,98,55,89,64,78,68,65,66,51,63,37,60,25,52,20,49,14,47,8,45xe" fillcolor="black" stroked="f">
              <v:path arrowok="t"/>
            </v:shape>
            <v:shape id="_x0000_s1689" style="position:absolute;left:346;top:704;width:10;height:4" coordsize="122,56" path="m87,19hdc98,24,110,27,118,37v4,6,2,15,-5,17c108,55,103,56,98,55,70,47,42,38,15,29,,24,,19,7,,22,3,36,7,51,10v10,2,20,3,30,4c81,14,80,14,80,14v3,2,5,3,7,5xe" fillcolor="black" stroked="f">
              <v:path arrowok="t"/>
            </v:shape>
            <v:shape id="_x0000_s1690" style="position:absolute;left:346;top:702;width:6;height:3" coordsize="74,37" path="m74,37hdc64,36,54,35,44,33,29,30,15,26,,23,1,16,,8,7,5,13,2,21,,27,1,46,5,61,16,73,32v1,1,,3,1,5xe" fillcolor="#636363" stroked="f">
              <v:path arrowok="t"/>
            </v:shape>
            <v:shape id="_x0000_s1691" style="position:absolute;left:270;top:693;width:4;height:3" coordsize="45,36" path="m,25hdc1,11,8,4,19,2,27,,34,3,41,9v4,4,4,12,-1,16c28,35,15,36,,25xe" fillcolor="black" stroked="f">
              <v:path arrowok="t"/>
            </v:shape>
            <v:shape id="_x0000_s1692" style="position:absolute;left:207;top:692;width:5;height:3" coordsize="61,36" path="m61,22hdc40,22,19,26,,36,2,5,10,,36,11v9,4,17,7,25,11xe" fillcolor="#5d5d5d" stroked="f">
              <v:path arrowok="t"/>
            </v:shape>
            <v:shape id="_x0000_s1693" style="position:absolute;left:296;top:718;width:1;height:0" coordsize="13,6" path="m,6hdc1,4,2,2,4,v3,,6,,9,c8,2,4,4,,6xe" fillcolor="#5d5d5d" stroked="f">
              <v:path arrowok="t"/>
            </v:shape>
            <v:shape id="_x0000_s1694" style="position:absolute;left:352;top:705;width:1;height:0" coordsize="7,5" path="m7,5hdc5,3,3,2,,,3,2,5,3,7,5xe" fillcolor="#636363" stroked="f">
              <v:path arrowok="t"/>
            </v:shape>
            <v:shape id="_x0000_s1695" style="position:absolute;left:360;top:716;width:1;height:1" coordsize="6,7" path="m6,hdc4,2,2,5,,7,2,5,4,2,6,xe" fillcolor="black" stroked="f">
              <v:path arrowok="t"/>
            </v:shape>
            <v:shape id="_x0000_s1696" style="position:absolute;left:389;top:700;width:10;height:9" coordsize="113,115" path="m65,115hdc54,110,43,106,34,100,24,92,12,99,,95,18,48,51,20,95,v17,11,18,29,13,45c101,68,90,90,75,109v-2,3,-5,3,-10,6xe" fillcolor="#161616" stroked="f">
              <v:path arrowok="t"/>
            </v:shape>
            <v:shape id="_x0000_s1697" style="position:absolute;left:491;top:709;width:14;height:9" coordsize="171,107" path="m6,hdc13,4,20,9,26,13v13,8,25,18,39,24c72,40,82,39,88,36,96,33,98,24,97,15,99,10,102,5,105,v30,20,53,45,66,69c115,89,57,98,,107,,103,,99,,94,20,70,25,43,10,14,8,10,7,5,6,xe" fillcolor="black" stroked="f">
              <v:path arrowok="t"/>
            </v:shape>
            <v:shape id="_x0000_s1698" style="position:absolute;left:481;top:742;width:1;height:6" coordsize="7,74" path="m7,hdc6,24,6,49,6,74,4,69,1,65,1,60,,44,,28,1,12,1,8,5,4,7,xe" fillcolor="black" stroked="f">
              <v:path arrowok="t"/>
            </v:shape>
            <v:shape id="_x0000_s1699" style="position:absolute;left:610;top:358;width:6;height:10" coordsize="65,125" path="m22,124hdc16,124,10,125,2,125,2,119,,114,1,110,17,75,33,40,49,6,52,,57,1,62,2v1,10,1,20,1,30c65,69,53,101,22,124xe" fillcolor="black" stroked="f">
              <v:path arrowok="t"/>
            </v:shape>
            <v:shape id="_x0000_s1700" style="position:absolute;left:606;top:406;width:2;height:5" coordsize="24,58" path="m17,hdc22,5,24,7,24,8,21,23,17,39,13,55v-1,1,-5,3,-7,3c4,57,1,54,1,51,,33,10,19,17,xe" fillcolor="black" stroked="f">
              <v:path arrowok="t"/>
            </v:shape>
            <v:shape id="_x0000_s1701" style="position:absolute;left:569;top:397;width:1;height:2" coordsize="20,26" path="m20,13hdc19,15,19,18,18,21v-1,4,-7,5,-10,3c2,18,,12,5,5,6,2,11,1,14,v2,,4,4,5,7c20,8,20,10,20,13xe" fillcolor="#252525" stroked="f">
              <v:path arrowok="t"/>
            </v:shape>
            <v:shape id="_x0000_s1702" style="position:absolute;left:603;top:446;width:24;height:34" coordsize="291,413" path="m16,413hdc10,399,5,389,,379v6,-6,11,-12,16,-17c54,329,85,290,114,249v23,-31,44,-63,68,-94c199,132,213,108,226,82,236,62,247,43,259,24,267,11,270,10,286,v5,9,,16,-3,23c261,64,241,105,218,144,182,207,143,268,98,325,78,350,57,376,36,401v-4,5,-11,7,-20,12xe" fillcolor="black" stroked="f">
              <v:path arrowok="t"/>
            </v:shape>
            <v:shape id="_x0000_s1703" style="position:absolute;left:528;top:328;width:3;height:12" coordsize="41,140" path="m10,140hdc6,107,3,74,1,41,,29,4,17,6,6,8,4,11,2,15,,30,15,35,35,38,54v3,19,2,39,-3,58c31,126,23,135,10,140xe" fillcolor="black" stroked="f">
              <v:path arrowok="t"/>
            </v:shape>
            <v:shape id="_x0000_s1704" style="position:absolute;left:515;top:481;width:9;height:10" coordsize="103,124" path="m72,22hdc80,15,88,8,97,v6,7,6,15,2,23c84,58,62,90,33,116v-4,4,-10,6,-16,7c13,124,7,121,4,118,,115,,109,3,104,9,96,15,88,21,80,25,75,28,70,31,65v,,,-1,,-1c33,62,34,60,36,58v,,1,,1,c46,55,52,49,55,40v,,1,,1,c64,36,70,31,72,22xe" fillcolor="black" stroked="f">
              <v:path arrowok="t"/>
            </v:shape>
            <v:shape id="_x0000_s1705" style="position:absolute;left:537;top:498;width:9;height:7" coordsize="111,82" path="m,70hdc6,59,14,50,25,45,49,35,71,21,90,3,92,1,95,1,98,v13,8,13,10,9,20c100,34,90,45,78,54,61,68,41,74,20,79,11,82,4,78,,70xe" fillcolor="black" stroked="f">
              <v:path arrowok="t"/>
            </v:shape>
            <v:shape id="_x0000_s1706" style="position:absolute;left:531;top:505;width:5;height:4" coordsize="65,48" path="m5,37hdc,26,4,18,14,12,27,5,41,,56,v3,3,6,5,9,8c54,40,38,48,5,37xe" fillcolor="black" stroked="f">
              <v:path arrowok="t"/>
            </v:shape>
            <v:shape id="_x0000_s1707" style="position:absolute;left:508;top:475;width:4;height:3" coordsize="54,44" path="m6,38hdc,29,1,21,8,13,11,9,16,5,20,v7,1,14,1,20,3c50,6,54,14,53,24,52,32,46,38,38,41,27,44,16,42,6,38xe" fillcolor="black" stroked="f">
              <v:path arrowok="t"/>
            </v:shape>
            <v:shape id="_x0000_s1708" style="position:absolute;left:514;top:460;width:3;height:3" coordsize="27,42" path="m5,42hdc4,40,1,39,1,38,,24,3,12,14,3,16,2,20,,22,1v2,2,5,6,5,9c27,26,25,29,5,42xe" fillcolor="black" stroked="f">
              <v:path arrowok="t"/>
            </v:shape>
            <v:shape id="_x0000_s1709" style="position:absolute;left:533;top:490;width:2;height:1" coordsize="24,19" path="m1,2hdc2,2,4,1,5,v2,,4,,6,c16,1,24,1,22,10v-1,6,-7,9,-13,8c,18,,12,1,5,1,4,1,3,1,2xe" fillcolor="black" stroked="f">
              <v:path arrowok="t"/>
            </v:shape>
            <v:shape id="_x0000_s1710" style="position:absolute;left:558;top:641;width:2;height:2" coordsize="28,27" path="m28,22hdc24,25,21,27,19,27,15,26,10,24,7,21,2,16,,11,4,4,7,,15,1,20,7v3,4,5,10,8,15xe" fillcolor="black" stroked="f">
              <v:path arrowok="t"/>
            </v:shape>
            <v:shape id="_x0000_s1711" style="position:absolute;left:518;top:564;width:15;height:12" coordsize="175,146" path="m8,5hdc23,,37,2,51,10v5,3,12,5,18,8c83,31,97,45,112,56v19,15,33,33,48,50c165,111,168,116,171,121v4,9,3,17,-1,20c163,146,156,144,150,141v-5,-3,-11,-7,-14,-12c119,100,91,83,62,67,55,64,48,60,41,56,23,47,8,36,,15,2,12,5,8,8,5xe" fillcolor="black" stroked="f">
              <v:path arrowok="t"/>
            </v:shape>
            <v:shape id="_x0000_s1712" style="position:absolute;left:526;top:577;width:0;height:1" coordsize="3,3" path="m2,3hdc1,2,,1,,,1,,2,1,3,2hal2,3hdxe" fillcolor="black" stroked="f">
              <v:path arrowok="t"/>
            </v:shape>
            <v:shape id="_x0000_s1713" style="position:absolute;left:520;top:483;width:1;height:1" coordsize="17,18" path="m17,hdc15,9,9,14,1,18,,6,7,1,17,xe" fillcolor="#353535" stroked="f">
              <v:path arrowok="t"/>
            </v:shape>
            <v:shape id="_x0000_s1714" style="position:absolute;left:518;top:484;width:2;height:2" coordsize="18,18" path="m18,hdc15,9,9,15,,18,,6,6,,18,xe" fillcolor="#353535" stroked="f">
              <v:path arrowok="t"/>
            </v:shape>
            <v:shape id="_x0000_s1715" style="position:absolute;left:518;top:486;width:0;height:0" coordsize="6,7" path="m6,1hdc4,3,3,5,1,7,,2,2,,6,1xe" fillcolor="#353535" stroked="f">
              <v:path arrowok="t"/>
            </v:shape>
            <v:shape id="_x0000_s1716" style="position:absolute;left:513;top:484;width:1;height:0" coordsize="5,6" path="m5,6hdc,1,,1,5,v,2,,4,,6xe" fillcolor="black" stroked="f">
              <v:path arrowok="t"/>
            </v:shape>
            <v:shape id="_x0000_s1717" style="position:absolute;left:227;top:605;width:0;height:0" coordsize="3,3" path="m3,hdc3,2,3,2,3,2,3,2,,3,,3,,3,1,,1,hal3,hdxe" fillcolor="#353535" stroked="f">
              <v:path arrowok="t"/>
            </v:shape>
            <v:shape id="_x0000_s1718" style="position:absolute;left:230;top:659;width:7;height:5" coordsize="81,53" path="m81,14hdc79,17,79,21,76,22,60,33,44,42,27,52v,1,-2,1,-3,1c17,53,10,53,5,46,,39,4,32,8,27,20,8,39,1,60,v6,,12,3,17,6c79,8,79,11,81,14xe" fillcolor="black" stroked="f">
              <v:path arrowok="t"/>
            </v:shape>
            <v:shape id="_x0000_s1719" style="position:absolute;left:469;top:696;width:13;height:13" coordsize="153,162" path="m59,25hdc62,22,66,20,69,17,78,14,86,10,94,6,113,,130,4,145,17v8,8,8,18,-2,23c135,45,125,50,116,52,95,56,81,68,71,85,59,105,46,125,32,144v-4,6,-10,11,-16,18c3,155,,144,3,133,7,114,13,96,19,78,21,70,25,63,29,56,39,45,49,35,59,25xe" fillcolor="black" stroked="f">
              <v:path arrowok="t"/>
            </v:shape>
            <v:shape id="_x0000_s1720" style="position:absolute;left:488;top:694;width:4;height:1" coordsize="41,16" path="m,7hdc14,,26,2,41,7v-3,4,-6,8,-8,9c24,16,15,16,6,14,4,14,3,10,,7xe" fillcolor="black" stroked="f">
              <v:path arrowok="t"/>
            </v:shape>
            <v:shape id="_x0000_s1721" style="position:absolute;left:485;top:663;width:7;height:10" coordsize="83,117" path="m70,92hdc59,100,48,108,35,117,21,107,9,93,2,77,,71,,62,3,57,10,41,19,26,29,12,35,2,44,,55,4,67,8,77,14,83,26,62,31,57,37,60,54v2,13,7,25,10,38xe" fillcolor="#161616" stroked="f">
              <v:path arrowok="t"/>
            </v:shape>
            <v:shape id="_x0000_s1722" style="position:absolute;left:491;top:656;width:8;height:11" coordsize="92,128" path="m,19hdc1,17,2,12,4,7,7,2,12,,17,2v5,3,11,6,14,11c51,40,70,68,89,96v3,5,3,13,2,20c91,120,86,125,82,127v-4,1,-11,-1,-13,-4c55,100,34,83,17,63,7,52,,38,,19xe" fillcolor="#636363" stroked="f">
              <v:path arrowok="t"/>
            </v:shape>
            <v:shape id="_x0000_s1723" style="position:absolute;left:489;top:665;width:5;height:6" coordsize="60,69" path="m13,66hdc10,53,5,41,3,28,,11,5,5,26,v8,14,18,26,26,41c60,56,51,69,34,69,27,69,20,67,13,66xe" fillcolor="#636363" stroked="f">
              <v:path arrowok="t"/>
            </v:shape>
            <v:shape id="_x0000_s1724" style="position:absolute;left:477;top:670;width:6;height:4" coordsize="63,49" path="m15,49hdc8,47,2,43,1,35,,27,4,22,10,18,25,5,43,,63,5,61,33,61,34,35,43v-7,2,-13,4,-20,6xe" fillcolor="#636363" stroked="f">
              <v:path arrowok="t"/>
            </v:shape>
            <v:shape id="_x0000_s1725" style="position:absolute;left:479;top:671;width:6;height:4" coordsize="76,57" path="m,45hdc7,43,13,41,20,39,46,30,46,29,48,1,58,,65,5,71,12v3,4,5,9,5,14c76,39,65,50,49,54,31,57,15,54,,45xe" fillcolor="#161616" stroked="f">
              <v:path arrowok="t"/>
            </v:shape>
            <v:shape id="_x0000_s1726" style="position:absolute;left:515;top:53;width:262;height:184" coordsize="3196,2227" path="m3146,2225hdc3154,2226,3161,2226,3169,2227v9,-218,16,-428,16,-555c3196,979,3186,632,3192,v-3,1,-7,1,-10,1c3178,1,3175,1,3171,1v-40,49,-164,56,-229,78c2613,189,2283,300,1953,410,1631,519,1309,627,986,735,680,837,372,937,65,1039v-23,8,-43,27,-65,41c22,1100,40,1129,66,1138v182,67,366,129,549,194c839,1411,1062,1492,1286,1572v303,108,605,215,908,322c2439,1980,2684,2065,2929,2152v44,15,144,37,199,74c3134,2225,3140,2224,3146,2225xe" fillcolor="black" stroked="f">
              <v:path arrowok="t"/>
            </v:shape>
            <v:shape id="_x0000_s1727" style="position:absolute;left:9;top:46;width:256;height:189" coordsize="3132,2281" path="m2435,904hdc2240,834,2044,763,1849,693,1527,576,1206,458,883,342,695,274,505,209,316,142,279,129,86,55,29,,25,1,22,1,19,1v-3,,-6,,-8,c7,600,11,1208,1,1800v3,25,-1,74,,99c2,2037,,2159,,2281v11,-5,22,-9,33,-12c81,2237,217,2188,244,2178v206,-74,413,-144,620,-215c1171,1858,1479,1752,1787,1648v284,-97,569,-191,854,-286c2784,1314,2926,1265,3068,1215v22,-8,42,-24,63,-37c3131,1171,3132,1164,3132,1157v-52,-21,-104,-43,-157,-62c2795,1031,2615,968,2435,904xe" fillcolor="black" stroked="f">
              <v:path arrowok="t"/>
            </v:shape>
            <v:shape id="_x0000_s1728" style="position:absolute;left:129;top:5;width:536;height:95" coordsize="6545,1152" path="m,5hdc3,9,6,14,8,19v13,3,25,6,39,12c275,120,351,144,463,182v383,133,766,268,1148,403c1894,685,2176,786,2458,885v220,77,441,149,659,230c3216,1152,3301,1122,3390,1092,3723,978,4056,863,4389,750,4745,631,5102,514,5459,396v271,-91,542,-184,813,-274c6305,112,6466,29,6545,2v,-1,,-2,,-2hal,5hdxe" fillcolor="black" stroked="f">
              <v:path arrowok="t"/>
            </v:shape>
            <v:shape id="_x0000_s1729" style="position:absolute;left:4;top:188;width:773;height:728" coordsize="9443,8820" path="m9442,1179hdc9442,1176,9442,1176,9442,1176v,,,-1,,-2c9441,1167,9440,1160,9440,1154v-1,-2,-1,-3,-1,-4c9437,1126,9437,1103,9437,1079v,,,,,c9437,1079,9437,1078,9437,1078v,-1,,-1,,-2c9437,1076,9437,1076,9437,1076v,-2,,-3,,-4c9437,1070,9437,1069,9437,1068v-1,-5,-2,-10,-2,-14c9435,1051,9435,1048,9436,1045v-1,-2,-1,-3,-1,-5c9435,1035,9436,1029,9437,1024v-2,-6,-3,-12,-3,-18c9434,1000,9434,994,9436,989v-24,-4,-75,-18,-191,-17c8909,969,8573,968,8237,967v-251,-1,-502,5,-753,-4c7399,960,7313,930,7231,902,6995,822,6760,738,6525,655,6237,553,5950,449,5662,347,5432,266,5201,187,4970,105,4913,85,4857,60,4801,36,4718,,4635,1,4549,31,4375,91,4199,149,4025,208,3690,321,3355,436,3021,549,2635,681,2250,812,1864,942v-33,11,-69,18,-104,18c1316,960,872,958,428,956v-92,,-320,17,-426,16c2,1000,1,1027,,1055v16,161,40,321,55,485c79,1796,122,2050,161,2305v64,410,140,819,257,1219c551,3981,705,4429,908,4860v306,646,700,1235,1146,1792c2257,6906,2480,7138,2714,7363v66,64,124,140,187,206c3036,7711,3200,7824,3347,7954v373,332,793,591,1231,824c4645,8814,4697,8820,4763,8785v399,-212,785,-444,1137,-726c6270,7762,6602,7423,6933,7083v294,-300,556,-626,805,-962c7822,6007,7891,5882,7975,5768v324,-441,556,-931,758,-1435c8845,4054,8928,3763,9019,3476v69,-218,142,-434,189,-657c9272,2509,9315,2195,9364,1882v28,-184,60,-368,72,-553c9438,1291,9440,1245,9443,1194v-1,-5,-1,-10,-1,-15xm9282,1487v-26,230,-49,460,-85,688c9166,2379,9120,2580,9079,2781v-27,131,-55,262,-90,391c8952,3310,8906,3446,8863,3582v-49,152,-92,306,-150,455c8599,4325,8478,4610,8356,4896v-140,329,-352,616,-546,913c7598,6134,7369,6446,7106,6731v-198,214,-408,416,-613,623c6372,7476,6254,7601,6126,7716v-379,344,-793,642,-1244,886c4858,8614,4831,8624,4810,8640v-83,65,-161,45,-245,-2c4222,8445,3882,8249,3578,7999,3334,7798,3096,7587,2873,7363,2639,7127,2419,6877,2204,6624,2032,6422,1877,6206,1717,5994,1555,5778,1423,5543,1297,5305,1184,5093,1074,4879,970,4663,809,4329,678,3983,573,3627,504,3390,441,3151,389,2909,324,2605,265,2299,217,1991,186,1791,178,1586,160,1384v-6,-79,-8,-159,-14,-238c142,1091,160,1069,220,1069v469,5,939,7,1408,10c1883,1080,2139,1080,2394,1080v472,,945,,1418,-1c4202,1078,4593,1073,4983,1073v314,-1,628,4,942,5c6362,1079,6800,1080,7237,1080v494,1,988,-1,1481,1c8912,1081,9106,1087,9317,1091v-11,128,-20,262,-35,396xe" fillcolor="black" stroked="f">
              <v:path arrowok="t"/>
              <o:lock v:ext="edit" verticies="t"/>
            </v:shape>
            <v:rect id="_x0000_s1730" style="position:absolute;width:763;height:265" filled="f" strokeweight=".5pt"/>
            <w10:wrap type="square"/>
          </v:group>
        </w:pict>
      </w:r>
    </w:p>
    <w:p w:rsidR="00D47A63" w:rsidRPr="00994EFB" w:rsidRDefault="00D47A63" w:rsidP="00994EFB">
      <w:pPr>
        <w:widowControl w:val="0"/>
        <w:ind w:left="-120"/>
        <w:rPr>
          <w:rFonts w:ascii="Goudy Old Style" w:hAnsi="Goudy Old Style"/>
          <w:sz w:val="12"/>
          <w:szCs w:val="12"/>
        </w:rPr>
      </w:pPr>
      <w:r w:rsidRPr="00762DF0">
        <w:rPr>
          <w:rFonts w:ascii="Goudy Old Style" w:hAnsi="Goudy Old Style"/>
          <w:sz w:val="32"/>
          <w:szCs w:val="32"/>
        </w:rPr>
        <w:t>Saint Andrew’s Episcopal Cathedral</w:t>
      </w:r>
    </w:p>
    <w:p w:rsidR="00D47A63" w:rsidRPr="00762DF0" w:rsidRDefault="00D47A63" w:rsidP="00762DF0">
      <w:pPr>
        <w:widowControl w:val="0"/>
        <w:rPr>
          <w:rFonts w:ascii="Goudy Old Style" w:hAnsi="Goudy Old Style"/>
          <w:sz w:val="21"/>
          <w:szCs w:val="21"/>
        </w:rPr>
      </w:pPr>
      <w:r>
        <w:rPr>
          <w:rFonts w:ascii="Goudy Old Style" w:hAnsi="Goudy Old Style"/>
          <w:sz w:val="21"/>
          <w:szCs w:val="21"/>
        </w:rPr>
        <w:t>The Fifth Sunday in Easter</w:t>
      </w:r>
      <w:r w:rsidRPr="00762DF0">
        <w:rPr>
          <w:rFonts w:ascii="Goudy Old Style" w:hAnsi="Goudy Old Style"/>
          <w:sz w:val="21"/>
          <w:szCs w:val="21"/>
        </w:rPr>
        <w:t xml:space="preserve"> </w:t>
      </w:r>
      <w:r>
        <w:rPr>
          <w:rFonts w:ascii="Goudy Old Style" w:hAnsi="Goudy Old Style"/>
          <w:sz w:val="21"/>
          <w:szCs w:val="21"/>
        </w:rPr>
        <w:t>–</w:t>
      </w:r>
      <w:r w:rsidRPr="00762DF0">
        <w:rPr>
          <w:rFonts w:ascii="Goudy Old Style" w:hAnsi="Goudy Old Style"/>
          <w:sz w:val="21"/>
          <w:szCs w:val="21"/>
        </w:rPr>
        <w:t xml:space="preserve"> </w:t>
      </w:r>
      <w:r>
        <w:rPr>
          <w:rFonts w:ascii="Goudy Old Style" w:hAnsi="Goudy Old Style"/>
          <w:sz w:val="21"/>
          <w:szCs w:val="21"/>
        </w:rPr>
        <w:t>April 29</w:t>
      </w:r>
      <w:r w:rsidRPr="00762DF0">
        <w:rPr>
          <w:rFonts w:ascii="Goudy Old Style" w:hAnsi="Goudy Old Style"/>
          <w:sz w:val="21"/>
          <w:szCs w:val="21"/>
        </w:rPr>
        <w:t>, 2018</w:t>
      </w:r>
    </w:p>
    <w:p w:rsidR="00D47A63" w:rsidRDefault="00D47A63" w:rsidP="008D22E5">
      <w:pPr>
        <w:widowControl w:val="0"/>
        <w:rPr>
          <w:rFonts w:ascii="Goudy Old Style" w:hAnsi="Goudy Old Style"/>
          <w:sz w:val="21"/>
          <w:szCs w:val="21"/>
        </w:rPr>
      </w:pPr>
      <w:r w:rsidRPr="00762DF0">
        <w:rPr>
          <w:rFonts w:ascii="Goudy Old Style" w:hAnsi="Goudy Old Style"/>
          <w:sz w:val="21"/>
          <w:szCs w:val="21"/>
        </w:rPr>
        <w:t xml:space="preserve">Celebration of Holy </w:t>
      </w:r>
      <w:r>
        <w:rPr>
          <w:rFonts w:ascii="Goudy Old Style" w:hAnsi="Goudy Old Style"/>
          <w:sz w:val="21"/>
          <w:szCs w:val="21"/>
        </w:rPr>
        <w:t>Eucharist, Rite II – 8:45 and 11</w:t>
      </w:r>
      <w:r w:rsidRPr="00762DF0">
        <w:rPr>
          <w:rFonts w:ascii="Goudy Old Style" w:hAnsi="Goudy Old Style"/>
          <w:sz w:val="21"/>
          <w:szCs w:val="21"/>
        </w:rPr>
        <w:t>:00 a.m.</w:t>
      </w:r>
    </w:p>
    <w:p w:rsidR="00D47A63" w:rsidRPr="008D22E5" w:rsidRDefault="00D47A63" w:rsidP="008D22E5">
      <w:pPr>
        <w:widowControl w:val="0"/>
        <w:jc w:val="center"/>
        <w:rPr>
          <w:rFonts w:ascii="Goudy Old Style" w:hAnsi="Goudy Old Style"/>
          <w:sz w:val="22"/>
          <w:szCs w:val="22"/>
        </w:rPr>
      </w:pPr>
    </w:p>
    <w:p w:rsidR="00D47A63" w:rsidRPr="00895639" w:rsidRDefault="00D47A63" w:rsidP="008D22E5">
      <w:pPr>
        <w:widowControl w:val="0"/>
        <w:jc w:val="center"/>
        <w:rPr>
          <w:rFonts w:ascii="Goudy Old Style" w:hAnsi="Goudy Old Style"/>
          <w:b/>
          <w:smallCaps/>
          <w:sz w:val="22"/>
          <w:szCs w:val="22"/>
        </w:rPr>
      </w:pPr>
      <w:r w:rsidRPr="00895639">
        <w:rPr>
          <w:rFonts w:ascii="Goudy Old Style" w:hAnsi="Goudy Old Style"/>
          <w:b/>
          <w:smallCaps/>
          <w:sz w:val="22"/>
          <w:szCs w:val="22"/>
        </w:rPr>
        <w:t>Ministry of the Word</w:t>
      </w:r>
    </w:p>
    <w:p w:rsidR="00D47A63" w:rsidRPr="0042060D" w:rsidRDefault="00D47A63" w:rsidP="00C42C76">
      <w:pPr>
        <w:spacing w:line="120" w:lineRule="auto"/>
        <w:jc w:val="center"/>
        <w:rPr>
          <w:rFonts w:ascii="Goudy Old Style" w:hAnsi="Goudy Old Style"/>
          <w:b/>
          <w:bCs/>
          <w:iCs/>
          <w:sz w:val="22"/>
          <w:szCs w:val="22"/>
        </w:rPr>
      </w:pPr>
      <w:r w:rsidRPr="0042060D">
        <w:rPr>
          <w:rFonts w:ascii="Goudy Old Style" w:hAnsi="Goudy Old Style"/>
          <w:b/>
          <w:bCs/>
          <w:iCs/>
          <w:sz w:val="22"/>
          <w:szCs w:val="22"/>
        </w:rPr>
        <w:t> </w:t>
      </w:r>
    </w:p>
    <w:p w:rsidR="00D47A63" w:rsidRPr="0042060D" w:rsidRDefault="00D47A63" w:rsidP="004E13AF">
      <w:pPr>
        <w:pStyle w:val="MusicLine"/>
        <w:tabs>
          <w:tab w:val="clear" w:pos="3780"/>
          <w:tab w:val="center" w:pos="3000"/>
        </w:tabs>
        <w:rPr>
          <w:sz w:val="22"/>
          <w:szCs w:val="22"/>
        </w:rPr>
      </w:pPr>
      <w:r w:rsidRPr="004E13AF">
        <w:rPr>
          <w:smallCaps/>
        </w:rPr>
        <w:t>Prelude</w:t>
      </w:r>
      <w:r>
        <w:tab/>
      </w:r>
      <w:r w:rsidRPr="00384AAB">
        <w:rPr>
          <w:i/>
          <w:iCs/>
          <w:sz w:val="22"/>
          <w:szCs w:val="22"/>
        </w:rPr>
        <w:t>Prelude and Variation in e-minor</w:t>
      </w:r>
      <w:r>
        <w:rPr>
          <w:i/>
          <w:iCs/>
          <w:sz w:val="22"/>
          <w:szCs w:val="22"/>
        </w:rPr>
        <w:tab/>
      </w:r>
      <w:r w:rsidRPr="00384AAB">
        <w:rPr>
          <w:sz w:val="22"/>
          <w:szCs w:val="22"/>
        </w:rPr>
        <w:t>Johann Heinrich Buttstedt</w:t>
      </w:r>
      <w:r w:rsidRPr="0042060D">
        <w:rPr>
          <w:sz w:val="22"/>
          <w:szCs w:val="22"/>
        </w:rPr>
        <w:t> </w:t>
      </w:r>
    </w:p>
    <w:p w:rsidR="00D47A63" w:rsidRDefault="00D47A63" w:rsidP="00C42C76">
      <w:pPr>
        <w:rPr>
          <w:rFonts w:ascii="Goudy Old Style" w:hAnsi="Goudy Old Style"/>
          <w:bCs/>
          <w:i/>
          <w:iCs/>
          <w:color w:val="4D4D4D"/>
          <w:sz w:val="22"/>
          <w:szCs w:val="22"/>
        </w:rPr>
      </w:pPr>
    </w:p>
    <w:p w:rsidR="00D47A63" w:rsidRPr="0042060D" w:rsidRDefault="00D47A63" w:rsidP="00C42C76">
      <w:pPr>
        <w:rPr>
          <w:rFonts w:ascii="Goudy Old Style" w:hAnsi="Goudy Old Style"/>
          <w:bCs/>
          <w:i/>
          <w:iCs/>
          <w:color w:val="4D4D4D"/>
          <w:sz w:val="22"/>
          <w:szCs w:val="22"/>
        </w:rPr>
      </w:pPr>
      <w:r w:rsidRPr="0042060D">
        <w:rPr>
          <w:rFonts w:ascii="Goudy Old Style" w:hAnsi="Goudy Old Style"/>
          <w:bCs/>
          <w:i/>
          <w:iCs/>
          <w:color w:val="4D4D4D"/>
          <w:sz w:val="22"/>
          <w:szCs w:val="22"/>
        </w:rPr>
        <w:t xml:space="preserve">All stand at the chiming of the bells.  </w:t>
      </w:r>
    </w:p>
    <w:p w:rsidR="00D47A63" w:rsidRPr="0042060D" w:rsidRDefault="00D47A63" w:rsidP="00C42C76">
      <w:pPr>
        <w:pStyle w:val="None"/>
      </w:pPr>
    </w:p>
    <w:p w:rsidR="00D47A63" w:rsidRPr="0042060D" w:rsidRDefault="00D47A63" w:rsidP="005C5868">
      <w:pPr>
        <w:pStyle w:val="MusicLine"/>
        <w:tabs>
          <w:tab w:val="clear" w:pos="3780"/>
          <w:tab w:val="center" w:pos="3720"/>
        </w:tabs>
      </w:pPr>
      <w:r w:rsidRPr="0041557E">
        <w:rPr>
          <w:b/>
          <w:smallCaps/>
          <w:sz w:val="22"/>
          <w:szCs w:val="22"/>
        </w:rPr>
        <w:t>Hymn,</w:t>
      </w:r>
      <w:r w:rsidRPr="0041557E">
        <w:rPr>
          <w:smallCaps/>
          <w:sz w:val="22"/>
          <w:szCs w:val="22"/>
        </w:rPr>
        <w:t xml:space="preserve"> </w:t>
      </w:r>
      <w:r w:rsidRPr="0041557E">
        <w:rPr>
          <w:b/>
          <w:smallCaps/>
          <w:sz w:val="22"/>
          <w:szCs w:val="22"/>
        </w:rPr>
        <w:t>H-1982 #</w:t>
      </w:r>
      <w:r>
        <w:rPr>
          <w:b/>
          <w:smallCaps/>
          <w:sz w:val="22"/>
          <w:szCs w:val="22"/>
        </w:rPr>
        <w:t>657</w:t>
      </w:r>
      <w:r w:rsidRPr="0042060D">
        <w:rPr>
          <w:smallCaps/>
        </w:rPr>
        <w:tab/>
      </w:r>
      <w:r>
        <w:rPr>
          <w:i/>
          <w:sz w:val="22"/>
          <w:szCs w:val="22"/>
        </w:rPr>
        <w:t>Love Divine, All Loves Excelling</w:t>
      </w:r>
      <w:r w:rsidRPr="0042060D">
        <w:tab/>
      </w:r>
      <w:r>
        <w:rPr>
          <w:smallCaps/>
          <w:sz w:val="22"/>
          <w:szCs w:val="22"/>
        </w:rPr>
        <w:t>Hyfrydol</w:t>
      </w:r>
    </w:p>
    <w:p w:rsidR="00D47A63" w:rsidRPr="0042060D" w:rsidRDefault="00D47A63" w:rsidP="003C6378">
      <w:pPr>
        <w:jc w:val="center"/>
        <w:rPr>
          <w:rFonts w:ascii="Goudy Old Style" w:hAnsi="Goudy Old Style"/>
          <w:i/>
        </w:rPr>
      </w:pPr>
    </w:p>
    <w:p w:rsidR="00D47A63" w:rsidRPr="0042060D" w:rsidRDefault="00D47A63" w:rsidP="00BC69DF">
      <w:pPr>
        <w:pStyle w:val="Reading"/>
        <w:rPr>
          <w:i/>
        </w:rPr>
      </w:pPr>
      <w:r w:rsidRPr="000F2E26">
        <w:rPr>
          <w:b/>
          <w:smallCaps/>
        </w:rPr>
        <w:t>Easter Acclamation</w:t>
      </w:r>
      <w:r>
        <w:tab/>
      </w:r>
      <w:r w:rsidRPr="00A151B5">
        <w:t>The Book of Common Prayer (BCP), page 355</w:t>
      </w:r>
    </w:p>
    <w:p w:rsidR="00D47A63" w:rsidRPr="0042060D" w:rsidRDefault="00D47A63" w:rsidP="003C6378">
      <w:pPr>
        <w:spacing w:line="156" w:lineRule="auto"/>
        <w:rPr>
          <w:rFonts w:ascii="Goudy Old Style" w:hAnsi="Goudy Old Style"/>
          <w:sz w:val="22"/>
          <w:szCs w:val="22"/>
        </w:rPr>
      </w:pPr>
      <w:r w:rsidRPr="0042060D">
        <w:rPr>
          <w:rFonts w:ascii="Goudy Old Style" w:hAnsi="Goudy Old Style"/>
          <w:sz w:val="22"/>
          <w:szCs w:val="22"/>
        </w:rPr>
        <w:t> </w:t>
      </w:r>
    </w:p>
    <w:p w:rsidR="00D47A63" w:rsidRPr="0042060D" w:rsidRDefault="00D47A63" w:rsidP="00712050">
      <w:pPr>
        <w:ind w:firstLine="432"/>
        <w:rPr>
          <w:rFonts w:ascii="Goudy Old Style" w:hAnsi="Goudy Old Style"/>
          <w:sz w:val="22"/>
          <w:szCs w:val="22"/>
        </w:rPr>
      </w:pPr>
      <w:r w:rsidRPr="0042060D">
        <w:rPr>
          <w:rFonts w:ascii="Goudy Old Style" w:hAnsi="Goudy Old Style"/>
          <w:i/>
          <w:iCs/>
          <w:sz w:val="22"/>
          <w:szCs w:val="22"/>
        </w:rPr>
        <w:t>Presider</w:t>
      </w:r>
      <w:r w:rsidRPr="0042060D">
        <w:rPr>
          <w:rFonts w:ascii="Goudy Old Style" w:hAnsi="Goudy Old Style"/>
          <w:i/>
          <w:iCs/>
          <w:sz w:val="22"/>
          <w:szCs w:val="22"/>
        </w:rPr>
        <w:tab/>
      </w:r>
      <w:r w:rsidRPr="0042060D">
        <w:rPr>
          <w:rFonts w:ascii="Goudy Old Style" w:hAnsi="Goudy Old Style"/>
          <w:sz w:val="22"/>
          <w:szCs w:val="22"/>
        </w:rPr>
        <w:t>Alleluia! Christ is Risen!</w:t>
      </w:r>
    </w:p>
    <w:p w:rsidR="00D47A63" w:rsidRPr="0042060D" w:rsidRDefault="00D47A63" w:rsidP="003C6378">
      <w:pPr>
        <w:ind w:firstLine="432"/>
        <w:jc w:val="both"/>
        <w:rPr>
          <w:rFonts w:ascii="Goudy Old Style" w:hAnsi="Goudy Old Style"/>
          <w:i/>
          <w:iCs/>
          <w:sz w:val="22"/>
          <w:szCs w:val="22"/>
        </w:rPr>
      </w:pPr>
      <w:r w:rsidRPr="0042060D">
        <w:rPr>
          <w:rFonts w:ascii="Goudy Old Style" w:hAnsi="Goudy Old Style"/>
          <w:i/>
          <w:iCs/>
          <w:sz w:val="22"/>
          <w:szCs w:val="22"/>
        </w:rPr>
        <w:t>People</w:t>
      </w:r>
      <w:r w:rsidRPr="0042060D">
        <w:rPr>
          <w:rFonts w:ascii="Goudy Old Style" w:hAnsi="Goudy Old Style"/>
          <w:sz w:val="22"/>
          <w:szCs w:val="22"/>
        </w:rPr>
        <w:t xml:space="preserve"> </w:t>
      </w:r>
      <w:r w:rsidRPr="0042060D">
        <w:rPr>
          <w:rFonts w:ascii="Goudy Old Style" w:hAnsi="Goudy Old Style"/>
          <w:sz w:val="22"/>
          <w:szCs w:val="22"/>
        </w:rPr>
        <w:tab/>
      </w:r>
      <w:r w:rsidRPr="0042060D">
        <w:rPr>
          <w:rFonts w:ascii="Goudy Old Style" w:hAnsi="Goudy Old Style"/>
          <w:b/>
          <w:sz w:val="22"/>
          <w:szCs w:val="22"/>
        </w:rPr>
        <w:t>The Lord is risen indeed!  Alleluia!</w:t>
      </w:r>
    </w:p>
    <w:p w:rsidR="00D47A63" w:rsidRPr="0042060D" w:rsidRDefault="00D47A63" w:rsidP="003C6378">
      <w:pPr>
        <w:ind w:firstLine="432"/>
        <w:jc w:val="both"/>
        <w:rPr>
          <w:rFonts w:ascii="Goudy Old Style" w:hAnsi="Goudy Old Style"/>
          <w:i/>
          <w:iCs/>
          <w:sz w:val="22"/>
          <w:szCs w:val="22"/>
        </w:rPr>
      </w:pPr>
    </w:p>
    <w:p w:rsidR="00D47A63" w:rsidRPr="004C0667" w:rsidRDefault="00D47A63" w:rsidP="004C0667">
      <w:pPr>
        <w:pStyle w:val="MusicLine"/>
        <w:tabs>
          <w:tab w:val="clear" w:pos="3780"/>
          <w:tab w:val="center" w:pos="4080"/>
        </w:tabs>
        <w:rPr>
          <w:b/>
          <w:smallCaps/>
          <w:sz w:val="22"/>
          <w:szCs w:val="22"/>
        </w:rPr>
      </w:pPr>
      <w:r w:rsidRPr="004C0667">
        <w:rPr>
          <w:b/>
          <w:smallCaps/>
          <w:sz w:val="22"/>
          <w:szCs w:val="22"/>
        </w:rPr>
        <w:t>Collect for Purity</w:t>
      </w:r>
      <w:r w:rsidRPr="004C0667">
        <w:rPr>
          <w:b/>
          <w:smallCaps/>
          <w:sz w:val="22"/>
          <w:szCs w:val="22"/>
        </w:rPr>
        <w:tab/>
      </w:r>
      <w:r w:rsidRPr="004C0667">
        <w:rPr>
          <w:b/>
          <w:smallCaps/>
          <w:sz w:val="22"/>
          <w:szCs w:val="22"/>
        </w:rPr>
        <w:tab/>
      </w:r>
      <w:r w:rsidRPr="004C0667">
        <w:rPr>
          <w:smallCaps/>
          <w:sz w:val="22"/>
          <w:szCs w:val="22"/>
        </w:rPr>
        <w:t>BCP</w:t>
      </w:r>
      <w:r>
        <w:rPr>
          <w:smallCaps/>
          <w:sz w:val="22"/>
          <w:szCs w:val="22"/>
        </w:rPr>
        <w:t xml:space="preserve">, Page </w:t>
      </w:r>
      <w:r w:rsidRPr="004C0667">
        <w:rPr>
          <w:smallCaps/>
          <w:sz w:val="22"/>
          <w:szCs w:val="22"/>
        </w:rPr>
        <w:t>355</w:t>
      </w:r>
    </w:p>
    <w:p w:rsidR="00D47A63" w:rsidRPr="004C0667" w:rsidRDefault="00D47A63" w:rsidP="004C0667">
      <w:pPr>
        <w:spacing w:line="156" w:lineRule="auto"/>
        <w:jc w:val="both"/>
        <w:rPr>
          <w:sz w:val="22"/>
          <w:szCs w:val="22"/>
        </w:rPr>
      </w:pPr>
    </w:p>
    <w:p w:rsidR="00D47A63" w:rsidRDefault="00D47A63" w:rsidP="00C42C76">
      <w:pPr>
        <w:jc w:val="both"/>
        <w:rPr>
          <w:rFonts w:ascii="Goudy Old Style" w:hAnsi="Goudy Old Style"/>
          <w:b/>
          <w:bCs/>
          <w:sz w:val="22"/>
          <w:szCs w:val="22"/>
        </w:rPr>
      </w:pPr>
      <w:r w:rsidRPr="0042060D">
        <w:rPr>
          <w:rFonts w:ascii="Goudy Old Style" w:hAnsi="Goudy Old Style"/>
          <w:bCs/>
          <w:sz w:val="22"/>
          <w:szCs w:val="22"/>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2060D">
        <w:rPr>
          <w:rFonts w:ascii="Goudy Old Style" w:hAnsi="Goudy Old Style"/>
          <w:b/>
          <w:bCs/>
          <w:sz w:val="22"/>
          <w:szCs w:val="22"/>
        </w:rPr>
        <w:t>Amen.</w:t>
      </w:r>
    </w:p>
    <w:p w:rsidR="00D47A63" w:rsidRDefault="00D47A63" w:rsidP="00C42C76">
      <w:pPr>
        <w:jc w:val="both"/>
        <w:rPr>
          <w:rFonts w:ascii="Goudy Old Style" w:hAnsi="Goudy Old Style"/>
          <w:b/>
          <w:bCs/>
          <w:sz w:val="22"/>
          <w:szCs w:val="22"/>
        </w:rPr>
      </w:pPr>
    </w:p>
    <w:p w:rsidR="00D47A63" w:rsidRPr="0042060D" w:rsidRDefault="00D47A63" w:rsidP="00F02EB8">
      <w:pPr>
        <w:pStyle w:val="MusicLine"/>
        <w:tabs>
          <w:tab w:val="clear" w:pos="3780"/>
          <w:tab w:val="center" w:pos="4200"/>
        </w:tabs>
      </w:pPr>
      <w:r w:rsidRPr="00BE1D90">
        <w:rPr>
          <w:b/>
          <w:bCs/>
          <w:smallCaps/>
          <w:sz w:val="22"/>
          <w:szCs w:val="22"/>
        </w:rPr>
        <w:t>Song of Praise</w:t>
      </w:r>
      <w:r>
        <w:rPr>
          <w:i/>
          <w:iCs/>
          <w:smallCaps/>
          <w:sz w:val="22"/>
          <w:szCs w:val="22"/>
        </w:rPr>
        <w:t xml:space="preserve">, </w:t>
      </w:r>
      <w:r w:rsidRPr="00590ABC">
        <w:rPr>
          <w:b/>
          <w:smallCaps/>
          <w:sz w:val="22"/>
          <w:szCs w:val="22"/>
        </w:rPr>
        <w:t>H-1982 #S-266</w:t>
      </w:r>
      <w:r>
        <w:rPr>
          <w:b/>
          <w:smallCaps/>
          <w:sz w:val="22"/>
          <w:szCs w:val="22"/>
        </w:rPr>
        <w:tab/>
      </w:r>
      <w:r w:rsidRPr="004C0667">
        <w:rPr>
          <w:i/>
          <w:sz w:val="22"/>
          <w:szCs w:val="22"/>
        </w:rPr>
        <w:t>A Song to the Lamb</w:t>
      </w:r>
      <w:r w:rsidRPr="004C0667">
        <w:rPr>
          <w:i/>
          <w:sz w:val="22"/>
          <w:szCs w:val="22"/>
        </w:rPr>
        <w:tab/>
      </w:r>
      <w:r w:rsidRPr="004C0667">
        <w:rPr>
          <w:sz w:val="22"/>
          <w:szCs w:val="22"/>
        </w:rPr>
        <w:t>Calvin Hampton</w:t>
      </w:r>
    </w:p>
    <w:p w:rsidR="00D47A63" w:rsidRPr="00523FB0" w:rsidRDefault="00D47A63" w:rsidP="00590ABC">
      <w:pPr>
        <w:jc w:val="both"/>
        <w:rPr>
          <w:rFonts w:ascii="Goudy Old Style" w:hAnsi="Goudy Old Style"/>
          <w:i/>
        </w:rPr>
      </w:pPr>
      <w:r>
        <w:rPr>
          <w:rFonts w:ascii="Goudy Old Style" w:hAnsi="Goudy Old Style"/>
          <w:i/>
        </w:rPr>
        <w:tab/>
      </w:r>
      <w:r w:rsidRPr="00523FB0">
        <w:rPr>
          <w:rFonts w:ascii="Goudy Old Style" w:hAnsi="Goudy Old Style"/>
          <w:i/>
        </w:rPr>
        <w:t>The antiphon is sung first by the choir and thereafter by all the people.</w:t>
      </w:r>
    </w:p>
    <w:p w:rsidR="00D47A63" w:rsidRPr="00523FB0" w:rsidRDefault="00D47A63" w:rsidP="00EF2503">
      <w:pPr>
        <w:spacing w:line="120" w:lineRule="auto"/>
        <w:ind w:left="-360" w:right="-360"/>
        <w:rPr>
          <w:rFonts w:ascii="Goudy Old Style" w:hAnsi="Goudy Old Style"/>
        </w:rPr>
      </w:pPr>
      <w:r>
        <w:rPr>
          <w:rFonts w:ascii="Goudy Old Style" w:hAnsi="Goudy Old Style"/>
        </w:rPr>
        <w:tab/>
      </w:r>
    </w:p>
    <w:p w:rsidR="00D47A63" w:rsidRPr="00523FB0" w:rsidRDefault="00D47A63" w:rsidP="00EF2503">
      <w:pPr>
        <w:ind w:right="-360"/>
        <w:rPr>
          <w:rFonts w:ascii="Goudy Old Style" w:hAnsi="Goudy Old Style"/>
        </w:rPr>
      </w:pPr>
      <w:r w:rsidRPr="004749E1">
        <w:rPr>
          <w:rFonts w:ascii="Goudy Old Style" w:hAnsi="Goudy Old Style"/>
        </w:rPr>
        <w:pict>
          <v:shape id="_x0000_i1025" type="#_x0000_t75" style="width:345pt;height:90pt">
            <v:imagedata r:id="rId6" o:title=""/>
          </v:shape>
        </w:pict>
      </w:r>
    </w:p>
    <w:p w:rsidR="00D47A63" w:rsidRDefault="00D47A63" w:rsidP="00590ABC">
      <w:pPr>
        <w:jc w:val="both"/>
        <w:rPr>
          <w:rFonts w:ascii="Goudy Old Style" w:hAnsi="Goudy Old Style"/>
          <w:b/>
          <w:bCs/>
          <w:smallCaps/>
          <w:sz w:val="22"/>
          <w:szCs w:val="22"/>
        </w:rPr>
      </w:pPr>
    </w:p>
    <w:p w:rsidR="00D47A63" w:rsidRPr="0042060D" w:rsidRDefault="00D47A63" w:rsidP="00590ABC">
      <w:pPr>
        <w:jc w:val="both"/>
        <w:rPr>
          <w:rFonts w:ascii="Goudy Old Style" w:hAnsi="Goudy Old Style"/>
          <w:bCs/>
          <w:smallCaps/>
          <w:sz w:val="22"/>
          <w:szCs w:val="22"/>
        </w:rPr>
      </w:pPr>
      <w:r w:rsidRPr="0042060D">
        <w:rPr>
          <w:rFonts w:ascii="Goudy Old Style" w:hAnsi="Goudy Old Style"/>
          <w:b/>
          <w:bCs/>
          <w:smallCaps/>
          <w:sz w:val="22"/>
          <w:szCs w:val="22"/>
        </w:rPr>
        <w:t>Collect of the Day</w:t>
      </w:r>
    </w:p>
    <w:p w:rsidR="00D47A63" w:rsidRPr="0042060D" w:rsidRDefault="00D47A63" w:rsidP="00590ABC">
      <w:pPr>
        <w:spacing w:line="156" w:lineRule="auto"/>
        <w:jc w:val="both"/>
        <w:rPr>
          <w:rFonts w:ascii="Goudy Old Style" w:hAnsi="Goudy Old Style"/>
          <w:bCs/>
          <w:smallCaps/>
          <w:sz w:val="22"/>
          <w:szCs w:val="22"/>
        </w:rPr>
      </w:pPr>
    </w:p>
    <w:p w:rsidR="00D47A63" w:rsidRPr="0042060D" w:rsidRDefault="00D47A63" w:rsidP="00590ABC">
      <w:pPr>
        <w:ind w:firstLine="432"/>
        <w:jc w:val="both"/>
        <w:rPr>
          <w:rFonts w:ascii="Goudy Old Style" w:hAnsi="Goudy Old Style"/>
          <w:bCs/>
          <w:smallCaps/>
          <w:sz w:val="22"/>
          <w:szCs w:val="22"/>
        </w:rPr>
      </w:pPr>
      <w:r w:rsidRPr="0042060D">
        <w:rPr>
          <w:rFonts w:ascii="Goudy Old Style" w:hAnsi="Goudy Old Style"/>
          <w:bCs/>
          <w:i/>
          <w:iCs/>
          <w:sz w:val="22"/>
          <w:szCs w:val="22"/>
        </w:rPr>
        <w:t>Presider</w:t>
      </w:r>
      <w:r w:rsidRPr="0042060D">
        <w:rPr>
          <w:rFonts w:ascii="Goudy Old Style" w:hAnsi="Goudy Old Style"/>
          <w:bCs/>
          <w:i/>
          <w:iCs/>
          <w:sz w:val="22"/>
          <w:szCs w:val="22"/>
        </w:rPr>
        <w:tab/>
      </w:r>
      <w:r w:rsidRPr="0042060D">
        <w:rPr>
          <w:rFonts w:ascii="Goudy Old Style" w:hAnsi="Goudy Old Style"/>
          <w:bCs/>
          <w:sz w:val="22"/>
          <w:szCs w:val="22"/>
        </w:rPr>
        <w:t>The Lord be with you.</w:t>
      </w:r>
    </w:p>
    <w:p w:rsidR="00D47A63" w:rsidRPr="0042060D" w:rsidRDefault="00D47A63" w:rsidP="00590ABC">
      <w:pPr>
        <w:ind w:firstLine="432"/>
        <w:rPr>
          <w:rFonts w:ascii="Goudy Old Style" w:hAnsi="Goudy Old Style"/>
          <w:b/>
          <w:bCs/>
          <w:sz w:val="22"/>
          <w:szCs w:val="22"/>
        </w:rPr>
      </w:pPr>
      <w:r w:rsidRPr="0042060D">
        <w:rPr>
          <w:rFonts w:ascii="Goudy Old Style" w:hAnsi="Goudy Old Style"/>
          <w:bCs/>
          <w:i/>
          <w:iCs/>
          <w:sz w:val="22"/>
          <w:szCs w:val="22"/>
        </w:rPr>
        <w:t>People</w:t>
      </w:r>
      <w:r w:rsidRPr="0042060D">
        <w:rPr>
          <w:rFonts w:ascii="Goudy Old Style" w:hAnsi="Goudy Old Style"/>
          <w:bCs/>
          <w:sz w:val="22"/>
          <w:szCs w:val="22"/>
        </w:rPr>
        <w:tab/>
      </w:r>
      <w:r w:rsidRPr="0042060D">
        <w:rPr>
          <w:rFonts w:ascii="Goudy Old Style" w:hAnsi="Goudy Old Style"/>
          <w:b/>
          <w:bCs/>
          <w:sz w:val="22"/>
          <w:szCs w:val="22"/>
        </w:rPr>
        <w:t>And also with you.</w:t>
      </w:r>
    </w:p>
    <w:p w:rsidR="00D47A63" w:rsidRPr="0042060D" w:rsidRDefault="00D47A63" w:rsidP="00590ABC">
      <w:pPr>
        <w:ind w:firstLine="432"/>
        <w:rPr>
          <w:rFonts w:ascii="Goudy Old Style" w:hAnsi="Goudy Old Style"/>
          <w:bCs/>
          <w:sz w:val="22"/>
          <w:szCs w:val="22"/>
        </w:rPr>
      </w:pPr>
      <w:r w:rsidRPr="0042060D">
        <w:rPr>
          <w:rFonts w:ascii="Goudy Old Style" w:hAnsi="Goudy Old Style"/>
          <w:bCs/>
          <w:i/>
          <w:iCs/>
          <w:sz w:val="22"/>
          <w:szCs w:val="22"/>
        </w:rPr>
        <w:t>Presider</w:t>
      </w:r>
      <w:r w:rsidRPr="0042060D">
        <w:rPr>
          <w:rFonts w:ascii="Goudy Old Style" w:hAnsi="Goudy Old Style"/>
          <w:bCs/>
          <w:i/>
          <w:iCs/>
          <w:sz w:val="22"/>
          <w:szCs w:val="22"/>
        </w:rPr>
        <w:tab/>
      </w:r>
      <w:r w:rsidRPr="0042060D">
        <w:rPr>
          <w:rFonts w:ascii="Goudy Old Style" w:hAnsi="Goudy Old Style"/>
          <w:bCs/>
          <w:sz w:val="22"/>
          <w:szCs w:val="22"/>
        </w:rPr>
        <w:t>Let us pray. </w:t>
      </w:r>
    </w:p>
    <w:p w:rsidR="00D47A63" w:rsidRPr="0042060D" w:rsidRDefault="00D47A63" w:rsidP="00590ABC">
      <w:pPr>
        <w:spacing w:line="156" w:lineRule="auto"/>
        <w:rPr>
          <w:rFonts w:ascii="Goudy Old Style" w:hAnsi="Goudy Old Style"/>
          <w:bCs/>
          <w:sz w:val="22"/>
          <w:szCs w:val="22"/>
        </w:rPr>
      </w:pPr>
    </w:p>
    <w:p w:rsidR="00D47A63" w:rsidRPr="000A5823" w:rsidRDefault="00D47A63" w:rsidP="006C4AE6">
      <w:pPr>
        <w:jc w:val="both"/>
        <w:rPr>
          <w:rFonts w:ascii="Goudy Old Style" w:hAnsi="Goudy Old Style"/>
          <w:sz w:val="22"/>
          <w:szCs w:val="22"/>
        </w:rPr>
      </w:pPr>
      <w:r w:rsidRPr="00547033">
        <w:rPr>
          <w:rFonts w:ascii="Goudy Old Style" w:hAnsi="Goudy Old Style"/>
          <w:sz w:val="22"/>
          <w:szCs w:val="22"/>
        </w:rPr>
        <w:t xml:space="preserve">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sidRPr="0042060D">
        <w:rPr>
          <w:rFonts w:ascii="Goudy Old Style" w:hAnsi="Goudy Old Style"/>
          <w:b/>
          <w:sz w:val="22"/>
          <w:szCs w:val="22"/>
        </w:rPr>
        <w:t>Amen.</w:t>
      </w:r>
      <w:r w:rsidRPr="0042060D">
        <w:rPr>
          <w:rFonts w:ascii="Goudy Old Style" w:hAnsi="Goudy Old Style"/>
          <w:sz w:val="22"/>
          <w:szCs w:val="22"/>
        </w:rPr>
        <w:tab/>
      </w:r>
    </w:p>
    <w:p w:rsidR="00D47A63" w:rsidRPr="0042060D" w:rsidRDefault="00D47A63" w:rsidP="003C6378">
      <w:pPr>
        <w:rPr>
          <w:rFonts w:ascii="Goudy Old Style" w:hAnsi="Goudy Old Style"/>
          <w:smallCaps/>
        </w:rPr>
      </w:pPr>
    </w:p>
    <w:p w:rsidR="00D47A63" w:rsidRPr="00A665C0" w:rsidRDefault="00D47A63" w:rsidP="00A665C0">
      <w:pPr>
        <w:rPr>
          <w:rFonts w:ascii="Goudy Old Style" w:hAnsi="Goudy Old Style"/>
          <w:b/>
          <w:smallCaps/>
          <w:sz w:val="22"/>
          <w:szCs w:val="22"/>
        </w:rPr>
      </w:pPr>
      <w:r w:rsidRPr="006C4AE6">
        <w:rPr>
          <w:rFonts w:ascii="Goudy Old Style" w:hAnsi="Goudy Old Style"/>
          <w:b/>
          <w:smallCaps/>
          <w:sz w:val="22"/>
          <w:szCs w:val="22"/>
        </w:rPr>
        <w:t>First Lesson</w:t>
      </w:r>
      <w:r w:rsidRPr="006C4AE6">
        <w:rPr>
          <w:rFonts w:ascii="Goudy Old Style" w:hAnsi="Goudy Old Style"/>
          <w:b/>
          <w:smallCaps/>
          <w:sz w:val="22"/>
          <w:szCs w:val="22"/>
        </w:rPr>
        <w:tab/>
      </w:r>
      <w:r>
        <w:rPr>
          <w:b/>
          <w:smallCaps/>
          <w:sz w:val="22"/>
          <w:szCs w:val="22"/>
        </w:rPr>
        <w:tab/>
      </w:r>
      <w:r>
        <w:rPr>
          <w:b/>
          <w:smallCaps/>
          <w:sz w:val="22"/>
          <w:szCs w:val="22"/>
        </w:rPr>
        <w:tab/>
      </w:r>
      <w:r>
        <w:rPr>
          <w:b/>
          <w:smallCaps/>
          <w:sz w:val="22"/>
          <w:szCs w:val="22"/>
        </w:rPr>
        <w:tab/>
      </w:r>
      <w:r>
        <w:rPr>
          <w:b/>
          <w:smallCaps/>
          <w:sz w:val="22"/>
          <w:szCs w:val="22"/>
        </w:rPr>
        <w:tab/>
      </w:r>
      <w:r>
        <w:rPr>
          <w:b/>
          <w:smallCaps/>
          <w:sz w:val="22"/>
          <w:szCs w:val="22"/>
        </w:rPr>
        <w:tab/>
      </w:r>
      <w:r>
        <w:rPr>
          <w:b/>
          <w:smallCaps/>
          <w:sz w:val="22"/>
          <w:szCs w:val="22"/>
        </w:rPr>
        <w:tab/>
        <w:t xml:space="preserve">           </w:t>
      </w:r>
      <w:r w:rsidRPr="00A665C0">
        <w:rPr>
          <w:rFonts w:ascii="Goudy Old Style" w:hAnsi="Goudy Old Style"/>
          <w:b/>
          <w:smallCaps/>
          <w:sz w:val="22"/>
          <w:szCs w:val="22"/>
        </w:rPr>
        <w:t>Acts 8:26-40</w:t>
      </w:r>
    </w:p>
    <w:p w:rsidR="00D47A63" w:rsidRDefault="00D47A63" w:rsidP="00A665C0">
      <w:pPr>
        <w:jc w:val="both"/>
        <w:rPr>
          <w:rFonts w:ascii="Goudy Old Style" w:hAnsi="Goudy Old Style"/>
          <w:sz w:val="22"/>
          <w:szCs w:val="22"/>
        </w:rPr>
      </w:pPr>
      <w:r w:rsidRPr="00547033">
        <w:rPr>
          <w:rFonts w:ascii="Goudy Old Style" w:hAnsi="Goudy Old Style"/>
          <w:sz w:val="22"/>
          <w:szCs w:val="22"/>
        </w:rPr>
        <w:t xml:space="preserve">An angel of the Lord said to Philip, “Get up and go toward the south to the road that goes down from </w:t>
      </w:r>
      <w:smartTag w:uri="urn:schemas-microsoft-com:office:smarttags" w:element="City">
        <w:r w:rsidRPr="00547033">
          <w:rPr>
            <w:rFonts w:ascii="Goudy Old Style" w:hAnsi="Goudy Old Style"/>
            <w:sz w:val="22"/>
            <w:szCs w:val="22"/>
          </w:rPr>
          <w:t>Jerusalem</w:t>
        </w:r>
      </w:smartTag>
      <w:r w:rsidRPr="00547033">
        <w:rPr>
          <w:rFonts w:ascii="Goudy Old Style" w:hAnsi="Goudy Old Style"/>
          <w:sz w:val="22"/>
          <w:szCs w:val="22"/>
        </w:rPr>
        <w:t xml:space="preserve"> to </w:t>
      </w:r>
      <w:smartTag w:uri="urn:schemas-microsoft-com:office:smarttags" w:element="City">
        <w:smartTag w:uri="urn:schemas-microsoft-com:office:smarttags" w:element="place">
          <w:r w:rsidRPr="00547033">
            <w:rPr>
              <w:rFonts w:ascii="Goudy Old Style" w:hAnsi="Goudy Old Style"/>
              <w:sz w:val="22"/>
              <w:szCs w:val="22"/>
            </w:rPr>
            <w:t>Gaza</w:t>
          </w:r>
        </w:smartTag>
      </w:smartTag>
      <w:r w:rsidRPr="00547033">
        <w:rPr>
          <w:rFonts w:ascii="Goudy Old Style" w:hAnsi="Goudy Old Style"/>
          <w:sz w:val="22"/>
          <w:szCs w:val="22"/>
        </w:rPr>
        <w:t xml:space="preserve">.” (This is a wilderness road.) So he got up and went. Now there was an Ethiopian eunuch, a court official of the Candace, queen of the Ethiopians, in charge of her entire treasury. He had come to </w:t>
      </w:r>
      <w:smartTag w:uri="urn:schemas-microsoft-com:office:smarttags" w:element="Street">
        <w:smartTag w:uri="urn:schemas-microsoft-com:office:smarttags" w:element="City">
          <w:smartTag w:uri="urn:schemas-microsoft-com:office:smarttags" w:element="place">
            <w:r w:rsidRPr="00547033">
              <w:rPr>
                <w:rFonts w:ascii="Goudy Old Style" w:hAnsi="Goudy Old Style"/>
                <w:sz w:val="22"/>
                <w:szCs w:val="22"/>
              </w:rPr>
              <w:t>Jerusalem</w:t>
            </w:r>
          </w:smartTag>
        </w:smartTag>
      </w:smartTag>
      <w:r w:rsidRPr="00547033">
        <w:rPr>
          <w:rFonts w:ascii="Goudy Old Style" w:hAnsi="Goudy Old Style"/>
          <w:sz w:val="22"/>
          <w:szCs w:val="22"/>
        </w:rPr>
        <w:t xml:space="preserve"> to worship and was returning home; seated in his chariot, he was reading the prophet Isaiah. Then the Spirit said to Philip, “Go over to this chariot and join it.” So Philip ran up to it and heard him reading the prophet Isaiah. He asked, “Do you understand what you are reading?” He replied, “How can I, unless someone guides me?” And he invited Philip to get in and sit beside him. Now the passage of the scripture that he was reading was this:</w:t>
      </w:r>
      <w:r>
        <w:rPr>
          <w:rFonts w:ascii="Goudy Old Style" w:hAnsi="Goudy Old Style"/>
          <w:sz w:val="22"/>
          <w:szCs w:val="22"/>
        </w:rPr>
        <w:t xml:space="preserve">  </w:t>
      </w:r>
      <w:r w:rsidRPr="00547033">
        <w:rPr>
          <w:rFonts w:ascii="Goudy Old Style" w:hAnsi="Goudy Old Style"/>
          <w:sz w:val="22"/>
          <w:szCs w:val="22"/>
        </w:rPr>
        <w:t>“Like a sheep he was led to the slaughter, and like a lamb silent before its shearer, so he does not open his mouth.</w:t>
      </w:r>
      <w:r>
        <w:rPr>
          <w:rFonts w:ascii="Goudy Old Style" w:hAnsi="Goudy Old Style"/>
          <w:sz w:val="22"/>
          <w:szCs w:val="22"/>
        </w:rPr>
        <w:t xml:space="preserve"> </w:t>
      </w:r>
      <w:r w:rsidRPr="00547033">
        <w:rPr>
          <w:rFonts w:ascii="Goudy Old Style" w:hAnsi="Goudy Old Style"/>
          <w:sz w:val="22"/>
          <w:szCs w:val="22"/>
        </w:rPr>
        <w:t xml:space="preserve">In his humiliation justice was denied him. </w:t>
      </w:r>
      <w:r>
        <w:rPr>
          <w:rFonts w:ascii="Goudy Old Style" w:hAnsi="Goudy Old Style"/>
          <w:sz w:val="22"/>
          <w:szCs w:val="22"/>
        </w:rPr>
        <w:t xml:space="preserve"> </w:t>
      </w:r>
      <w:r w:rsidRPr="00547033">
        <w:rPr>
          <w:rFonts w:ascii="Goudy Old Style" w:hAnsi="Goudy Old Style"/>
          <w:sz w:val="22"/>
          <w:szCs w:val="22"/>
        </w:rPr>
        <w:t xml:space="preserve">Who can describe his generation? </w:t>
      </w:r>
      <w:r>
        <w:rPr>
          <w:rFonts w:ascii="Goudy Old Style" w:hAnsi="Goudy Old Style"/>
          <w:sz w:val="22"/>
          <w:szCs w:val="22"/>
        </w:rPr>
        <w:t xml:space="preserve"> </w:t>
      </w:r>
      <w:r w:rsidRPr="00547033">
        <w:rPr>
          <w:rFonts w:ascii="Goudy Old Style" w:hAnsi="Goudy Old Style"/>
          <w:sz w:val="22"/>
          <w:szCs w:val="22"/>
        </w:rPr>
        <w:t>For his life is taken away from the earth.”</w:t>
      </w:r>
      <w:r>
        <w:rPr>
          <w:rFonts w:ascii="Goudy Old Style" w:hAnsi="Goudy Old Style"/>
          <w:sz w:val="22"/>
          <w:szCs w:val="22"/>
        </w:rPr>
        <w:t xml:space="preserve"> </w:t>
      </w:r>
      <w:r w:rsidRPr="00547033">
        <w:rPr>
          <w:rFonts w:ascii="Goudy Old Style" w:hAnsi="Goudy Old Style"/>
          <w:sz w:val="22"/>
          <w:szCs w:val="22"/>
        </w:rPr>
        <w:t xml:space="preserve">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 He commanded the chariot to stop, and both of them, Philip and the eunuch, went down into the water, and Philip baptized him. When they came up out of the water, the Spirit of the Lord snatched Philip away; the eunuch saw him no more, and went on his way rejoicing. But Philip found himself at Azotus, and as he was passing through the region, he proclaimed the good news to all the towns until he came to </w:t>
      </w:r>
      <w:smartTag w:uri="urn:schemas-microsoft-com:office:smarttags" w:element="Street">
        <w:smartTag w:uri="urn:schemas-microsoft-com:office:smarttags" w:element="place">
          <w:r w:rsidRPr="00547033">
            <w:rPr>
              <w:rFonts w:ascii="Goudy Old Style" w:hAnsi="Goudy Old Style"/>
              <w:sz w:val="22"/>
              <w:szCs w:val="22"/>
            </w:rPr>
            <w:t>Caesarea</w:t>
          </w:r>
        </w:smartTag>
      </w:smartTag>
      <w:r w:rsidRPr="00547033">
        <w:rPr>
          <w:rFonts w:ascii="Goudy Old Style" w:hAnsi="Goudy Old Style"/>
          <w:sz w:val="22"/>
          <w:szCs w:val="22"/>
        </w:rPr>
        <w:t>.</w:t>
      </w:r>
    </w:p>
    <w:p w:rsidR="00D47A63" w:rsidRDefault="00D47A63" w:rsidP="00B012F1">
      <w:pPr>
        <w:pStyle w:val="MusicLine"/>
        <w:spacing w:line="156" w:lineRule="auto"/>
        <w:jc w:val="both"/>
        <w:rPr>
          <w:rStyle w:val="initcap"/>
          <w:color w:val="000000"/>
          <w:sz w:val="22"/>
          <w:szCs w:val="22"/>
        </w:rPr>
      </w:pPr>
    </w:p>
    <w:p w:rsidR="00D47A63" w:rsidRDefault="00D47A63" w:rsidP="00CE3113">
      <w:pPr>
        <w:pStyle w:val="3Indent"/>
        <w:rPr>
          <w:b/>
        </w:rPr>
      </w:pPr>
      <w:r w:rsidRPr="0042060D">
        <w:rPr>
          <w:i/>
        </w:rPr>
        <w:t>Reader</w:t>
      </w:r>
      <w:r w:rsidRPr="0042060D">
        <w:rPr>
          <w:b/>
          <w:bCs/>
          <w:i/>
        </w:rPr>
        <w:tab/>
      </w:r>
      <w:r w:rsidRPr="0042060D">
        <w:t>The Word of the Lord.</w:t>
      </w:r>
      <w:r w:rsidRPr="0042060D">
        <w:rPr>
          <w:b/>
          <w:bCs/>
        </w:rPr>
        <w:br/>
      </w:r>
      <w:r w:rsidRPr="0042060D">
        <w:rPr>
          <w:i/>
        </w:rPr>
        <w:t>People</w:t>
      </w:r>
      <w:r w:rsidRPr="0042060D">
        <w:rPr>
          <w:b/>
          <w:bCs/>
          <w:i/>
        </w:rPr>
        <w:tab/>
      </w:r>
      <w:r w:rsidRPr="00D302E8">
        <w:rPr>
          <w:b/>
        </w:rPr>
        <w:t>Thanks be to God.</w:t>
      </w:r>
    </w:p>
    <w:p w:rsidR="00D47A63" w:rsidRPr="00D302E8" w:rsidRDefault="00D47A63" w:rsidP="00CE3113">
      <w:pPr>
        <w:pStyle w:val="3Indent"/>
        <w:rPr>
          <w:b/>
        </w:rPr>
      </w:pPr>
    </w:p>
    <w:p w:rsidR="00D47A63" w:rsidRPr="00D302E8" w:rsidRDefault="00D47A63" w:rsidP="00BC69DF">
      <w:pPr>
        <w:pStyle w:val="MusicLine"/>
        <w:rPr>
          <w:sz w:val="22"/>
          <w:szCs w:val="22"/>
        </w:rPr>
      </w:pPr>
      <w:r>
        <w:rPr>
          <w:noProof/>
        </w:rPr>
        <w:pict>
          <v:shape id="Picture 2" o:spid="_x0000_i1026" type="#_x0000_t75" style="width:345pt;height:90pt;visibility:visible">
            <v:imagedata r:id="rId7" o:title=""/>
          </v:shape>
        </w:pict>
      </w:r>
    </w:p>
    <w:p w:rsidR="00D47A63" w:rsidRPr="00FA6394" w:rsidRDefault="00D47A63" w:rsidP="00FA6394">
      <w:pPr>
        <w:rPr>
          <w:rFonts w:ascii="Goudy Old Style" w:hAnsi="Goudy Old Style"/>
          <w:b/>
          <w:smallCaps/>
          <w:sz w:val="22"/>
          <w:szCs w:val="22"/>
        </w:rPr>
      </w:pPr>
      <w:r w:rsidRPr="00FA6394">
        <w:rPr>
          <w:rFonts w:ascii="Goudy Old Style" w:hAnsi="Goudy Old Style"/>
          <w:b/>
          <w:smallCaps/>
          <w:sz w:val="22"/>
          <w:szCs w:val="22"/>
        </w:rPr>
        <w:t>Psalm 22:24-30</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24 My praise is of him in the great as/sembly;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I will perform my vows in the presence of those who / worship him.</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25 The poor shall eat and be satisfied,</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and those who seek the Lord shall / praise him: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"May your heart live for / ever!"</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26 All the ends of the earth shall remember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and turn to the / Lord,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and all the families of the nations shall bow be/fore him.</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27 For kingship belongs to the / Lord;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he rules over the/  nations.</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28 To him alone all who sleep in the earth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bow down in / worship;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all who go down to the dust fall be/fore him.</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29 My soul shall live for him;</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my descendants shall / serve him;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they shall be known as the Lord's for / ever.</w:t>
      </w:r>
    </w:p>
    <w:p w:rsidR="00D47A63" w:rsidRPr="00616D17" w:rsidRDefault="00D47A63" w:rsidP="00FA6394">
      <w:pPr>
        <w:spacing w:line="60" w:lineRule="auto"/>
        <w:rPr>
          <w:rFonts w:ascii="Goudy Old Style" w:hAnsi="Goudy Old Style"/>
          <w:sz w:val="22"/>
          <w:szCs w:val="22"/>
        </w:rPr>
      </w:pP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30 They shall come and make known to a people yet un/born *</w:t>
      </w:r>
    </w:p>
    <w:p w:rsidR="00D47A63" w:rsidRPr="00616D17" w:rsidRDefault="00D47A63" w:rsidP="00FA6394">
      <w:pPr>
        <w:rPr>
          <w:rFonts w:ascii="Goudy Old Style" w:hAnsi="Goudy Old Style"/>
          <w:sz w:val="22"/>
          <w:szCs w:val="22"/>
        </w:rPr>
      </w:pPr>
      <w:r w:rsidRPr="00616D17">
        <w:rPr>
          <w:rFonts w:ascii="Goudy Old Style" w:hAnsi="Goudy Old Style"/>
          <w:sz w:val="22"/>
          <w:szCs w:val="22"/>
        </w:rPr>
        <w:t>the saving deeds that he has / done.</w:t>
      </w:r>
    </w:p>
    <w:p w:rsidR="00D47A63" w:rsidRPr="006C4AE6" w:rsidRDefault="00D47A63" w:rsidP="005C5868">
      <w:pPr>
        <w:jc w:val="both"/>
        <w:rPr>
          <w:rFonts w:ascii="Goudy Old Style" w:hAnsi="Goudy Old Style"/>
          <w:b/>
          <w:smallCaps/>
          <w:sz w:val="22"/>
          <w:szCs w:val="22"/>
        </w:rPr>
      </w:pPr>
    </w:p>
    <w:p w:rsidR="00D47A63" w:rsidRPr="00547033" w:rsidRDefault="00D47A63" w:rsidP="00A665C0">
      <w:pPr>
        <w:rPr>
          <w:rFonts w:ascii="Goudy Old Style" w:hAnsi="Goudy Old Style"/>
          <w:sz w:val="22"/>
          <w:szCs w:val="22"/>
        </w:rPr>
      </w:pPr>
      <w:r w:rsidRPr="006C4AE6">
        <w:rPr>
          <w:rFonts w:ascii="Goudy Old Style" w:hAnsi="Goudy Old Style"/>
          <w:b/>
          <w:smallCaps/>
          <w:sz w:val="22"/>
          <w:szCs w:val="22"/>
        </w:rPr>
        <w:t>Second Lesson</w:t>
      </w:r>
      <w:r w:rsidRPr="0042060D">
        <w:tab/>
      </w:r>
      <w:r>
        <w:tab/>
      </w:r>
      <w:r>
        <w:tab/>
      </w:r>
      <w:r>
        <w:tab/>
      </w:r>
      <w:r>
        <w:tab/>
      </w:r>
      <w:r>
        <w:tab/>
        <w:t xml:space="preserve">       </w:t>
      </w:r>
      <w:r w:rsidRPr="00A665C0">
        <w:rPr>
          <w:rFonts w:ascii="Goudy Old Style" w:hAnsi="Goudy Old Style"/>
          <w:b/>
          <w:smallCaps/>
          <w:sz w:val="22"/>
          <w:szCs w:val="22"/>
        </w:rPr>
        <w:t>1 John 4:7-21</w:t>
      </w:r>
    </w:p>
    <w:p w:rsidR="00D47A63" w:rsidRDefault="00D47A63" w:rsidP="00A665C0">
      <w:pPr>
        <w:jc w:val="both"/>
        <w:rPr>
          <w:rFonts w:ascii="Goudy Old Style" w:hAnsi="Goudy Old Style"/>
          <w:sz w:val="22"/>
          <w:szCs w:val="22"/>
        </w:rPr>
      </w:pPr>
      <w:r w:rsidRPr="00547033">
        <w:rPr>
          <w:rFonts w:ascii="Goudy Old Style" w:hAnsi="Goudy Old Style"/>
          <w:sz w:val="22"/>
          <w:szCs w:val="22"/>
        </w:rPr>
        <w:t>Beloved,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lives in us, and his love is perfected in us.</w:t>
      </w:r>
      <w:r>
        <w:rPr>
          <w:rFonts w:ascii="Goudy Old Style" w:hAnsi="Goudy Old Style"/>
          <w:sz w:val="22"/>
          <w:szCs w:val="22"/>
        </w:rPr>
        <w:t xml:space="preserve"> </w:t>
      </w:r>
      <w:r w:rsidRPr="00547033">
        <w:rPr>
          <w:rFonts w:ascii="Goudy Old Style" w:hAnsi="Goudy Old Style"/>
          <w:sz w:val="22"/>
          <w:szCs w:val="22"/>
        </w:rPr>
        <w:t xml:space="preserve"> By this we know that we abide in him and he in us, because he has given us of his Spirit. And we have seen and do testify that the Father has sent his Son as the Savior of the world. God abides in those who confess that Jesus is the Son of God, and they abide in God. So we have known and believe the love that God has for us. 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love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p>
    <w:p w:rsidR="00D47A63" w:rsidRDefault="00D47A63" w:rsidP="00EF2503">
      <w:pPr>
        <w:pStyle w:val="65Space"/>
      </w:pPr>
    </w:p>
    <w:p w:rsidR="00D47A63" w:rsidRDefault="00D47A63" w:rsidP="000E2A88">
      <w:pPr>
        <w:pStyle w:val="3Indent"/>
        <w:rPr>
          <w:b/>
        </w:rPr>
      </w:pPr>
      <w:r w:rsidRPr="0042060D">
        <w:t>Reader</w:t>
      </w:r>
      <w:r w:rsidRPr="0042060D">
        <w:rPr>
          <w:b/>
          <w:bCs/>
        </w:rPr>
        <w:tab/>
      </w:r>
      <w:r w:rsidRPr="0042060D">
        <w:t>The Word of the Lord.</w:t>
      </w:r>
      <w:r w:rsidRPr="0042060D">
        <w:rPr>
          <w:b/>
          <w:bCs/>
        </w:rPr>
        <w:br/>
      </w:r>
      <w:r w:rsidRPr="0042060D">
        <w:t>People</w:t>
      </w:r>
      <w:r w:rsidRPr="0042060D">
        <w:rPr>
          <w:b/>
          <w:bCs/>
        </w:rPr>
        <w:tab/>
      </w:r>
      <w:r w:rsidRPr="0042060D">
        <w:rPr>
          <w:b/>
        </w:rPr>
        <w:t>Thanks be to God.</w:t>
      </w:r>
    </w:p>
    <w:p w:rsidR="00D47A63" w:rsidRDefault="00D47A63" w:rsidP="000E2A88">
      <w:pPr>
        <w:pStyle w:val="3Indent"/>
        <w:ind w:left="0"/>
        <w:rPr>
          <w:i/>
        </w:rPr>
      </w:pPr>
    </w:p>
    <w:p w:rsidR="00D47A63" w:rsidRPr="000E2A88" w:rsidRDefault="00D47A63" w:rsidP="000E2A88">
      <w:pPr>
        <w:pStyle w:val="3Indent"/>
        <w:ind w:left="0"/>
        <w:rPr>
          <w:b/>
          <w:i/>
        </w:rPr>
      </w:pPr>
      <w:r w:rsidRPr="000E2A88">
        <w:rPr>
          <w:i/>
        </w:rPr>
        <w:t>All now stand. All sing the following refrain as the gospel procession moves into the congregation.  After the gospel is read, the refrain is repeated again as the procession returns.  At this time, children ages 3 to 5 are invited to follow the Children's Chapel Leaders to the Chapel.  Older children are invited to come and serve as helpers.</w:t>
      </w:r>
    </w:p>
    <w:p w:rsidR="00D47A63" w:rsidRDefault="00D47A63" w:rsidP="00BC69DF">
      <w:pPr>
        <w:pStyle w:val="MusicLine"/>
      </w:pPr>
    </w:p>
    <w:p w:rsidR="00D47A63" w:rsidRPr="00AF694C" w:rsidRDefault="00D47A63" w:rsidP="00BC69DF">
      <w:pPr>
        <w:pStyle w:val="MusicLine"/>
        <w:rPr>
          <w:i/>
          <w:sz w:val="22"/>
          <w:szCs w:val="22"/>
        </w:rPr>
      </w:pPr>
      <w:r w:rsidRPr="00AF694C">
        <w:rPr>
          <w:sz w:val="22"/>
          <w:szCs w:val="22"/>
        </w:rPr>
        <w:t>Celtic Alleluia</w:t>
      </w:r>
      <w:r w:rsidRPr="0042060D">
        <w:tab/>
      </w:r>
      <w:r>
        <w:tab/>
      </w:r>
      <w:r w:rsidRPr="00AF694C">
        <w:rPr>
          <w:sz w:val="22"/>
          <w:szCs w:val="22"/>
        </w:rPr>
        <w:t>from the Taizé tradition</w:t>
      </w:r>
    </w:p>
    <w:p w:rsidR="00D47A63" w:rsidRPr="0042060D" w:rsidRDefault="00D47A63" w:rsidP="00FA0800">
      <w:pPr>
        <w:widowControl w:val="0"/>
        <w:autoSpaceDE w:val="0"/>
        <w:autoSpaceDN w:val="0"/>
        <w:adjustRightInd w:val="0"/>
        <w:rPr>
          <w:rFonts w:ascii="Goudy Old Style" w:hAnsi="Goudy Old Style"/>
        </w:rPr>
      </w:pPr>
      <w:r w:rsidRPr="004749E1">
        <w:rPr>
          <w:rFonts w:ascii="Goudy Old Style" w:hAnsi="Goudy Old Style"/>
        </w:rPr>
        <w:pict>
          <v:shape id="_x0000_i1027" type="#_x0000_t75" style="width:349.5pt;height:42.75pt">
            <v:imagedata r:id="rId8" o:title=""/>
          </v:shape>
        </w:pict>
      </w:r>
    </w:p>
    <w:p w:rsidR="00D47A63" w:rsidRPr="0042060D" w:rsidRDefault="00D47A63" w:rsidP="00FA0800">
      <w:pPr>
        <w:widowControl w:val="0"/>
        <w:autoSpaceDE w:val="0"/>
        <w:autoSpaceDN w:val="0"/>
        <w:adjustRightInd w:val="0"/>
        <w:rPr>
          <w:rFonts w:ascii="Goudy Old Style" w:hAnsi="Goudy Old Style"/>
        </w:rPr>
      </w:pPr>
      <w:r w:rsidRPr="004749E1">
        <w:rPr>
          <w:rFonts w:ascii="Goudy Old Style" w:hAnsi="Goudy Old Style"/>
        </w:rPr>
        <w:pict>
          <v:shape id="_x0000_i1028" type="#_x0000_t75" style="width:349.5pt;height:51.75pt">
            <v:imagedata r:id="rId9" o:title=""/>
          </v:shape>
        </w:pict>
      </w:r>
    </w:p>
    <w:p w:rsidR="00D47A63" w:rsidRPr="0042060D" w:rsidRDefault="00D47A63" w:rsidP="00FA0800">
      <w:pPr>
        <w:jc w:val="both"/>
        <w:rPr>
          <w:rFonts w:ascii="Goudy Old Style" w:hAnsi="Goudy Old Style"/>
          <w:bCs/>
          <w:color w:val="4D4D4D"/>
          <w:sz w:val="22"/>
          <w:szCs w:val="22"/>
        </w:rPr>
      </w:pPr>
      <w:r w:rsidRPr="004749E1">
        <w:rPr>
          <w:rFonts w:ascii="Goudy Old Style" w:hAnsi="Goudy Old Style"/>
        </w:rPr>
        <w:pict>
          <v:shape id="_x0000_i1029" type="#_x0000_t75" style="width:364.5pt;height:18pt">
            <v:imagedata r:id="rId10" o:title=""/>
          </v:shape>
        </w:pict>
      </w:r>
    </w:p>
    <w:p w:rsidR="00D47A63" w:rsidRPr="0042060D" w:rsidRDefault="00D47A63" w:rsidP="00C42C76">
      <w:pPr>
        <w:widowControl w:val="0"/>
        <w:rPr>
          <w:rFonts w:ascii="Goudy Old Style" w:hAnsi="Goudy Old Style"/>
          <w:bCs/>
          <w:iCs/>
          <w:sz w:val="22"/>
          <w:szCs w:val="22"/>
        </w:rPr>
      </w:pPr>
    </w:p>
    <w:p w:rsidR="00D47A63" w:rsidRPr="00423C36" w:rsidRDefault="00D47A63" w:rsidP="00423C36">
      <w:pPr>
        <w:pStyle w:val="Reading"/>
        <w:rPr>
          <w:b/>
          <w:smallCaps/>
        </w:rPr>
      </w:pPr>
      <w:r w:rsidRPr="00423C36">
        <w:rPr>
          <w:b/>
          <w:smallCaps/>
        </w:rPr>
        <w:t>Gospel</w:t>
      </w:r>
      <w:r>
        <w:tab/>
      </w:r>
      <w:r w:rsidRPr="00423C36">
        <w:rPr>
          <w:b/>
          <w:smallCaps/>
        </w:rPr>
        <w:t xml:space="preserve"> John 15:1-8</w:t>
      </w:r>
    </w:p>
    <w:p w:rsidR="00D47A63" w:rsidRPr="00423C36" w:rsidRDefault="00D47A63" w:rsidP="002E2755">
      <w:pPr>
        <w:pStyle w:val="Reading"/>
        <w:spacing w:line="156" w:lineRule="auto"/>
      </w:pPr>
    </w:p>
    <w:p w:rsidR="00D47A63" w:rsidRPr="0042060D" w:rsidRDefault="00D47A63" w:rsidP="00CE3113">
      <w:pPr>
        <w:pStyle w:val="3Indent"/>
      </w:pPr>
      <w:r>
        <w:rPr>
          <w:i/>
        </w:rPr>
        <w:t>Deacon</w:t>
      </w:r>
      <w:r w:rsidRPr="0042060D">
        <w:tab/>
        <w:t>The Holy Gospel of our Savior</w:t>
      </w:r>
      <w:r>
        <w:t xml:space="preserve"> Jesus Christ, according to John</w:t>
      </w:r>
      <w:r w:rsidRPr="0042060D">
        <w:t>.</w:t>
      </w:r>
    </w:p>
    <w:p w:rsidR="00D47A63" w:rsidRPr="008D22E5" w:rsidRDefault="00D47A63" w:rsidP="00CE3113">
      <w:pPr>
        <w:pStyle w:val="3Indent"/>
        <w:rPr>
          <w:b/>
        </w:rPr>
      </w:pPr>
      <w:r w:rsidRPr="0042060D">
        <w:rPr>
          <w:i/>
        </w:rPr>
        <w:t>People</w:t>
      </w:r>
      <w:r w:rsidRPr="0042060D">
        <w:tab/>
      </w:r>
      <w:r w:rsidRPr="008D22E5">
        <w:rPr>
          <w:b/>
        </w:rPr>
        <w:t>Glory to you, O Christ.</w:t>
      </w:r>
    </w:p>
    <w:p w:rsidR="00D47A63" w:rsidRPr="0042060D" w:rsidRDefault="00D47A63" w:rsidP="00AF694C">
      <w:pPr>
        <w:widowControl w:val="0"/>
        <w:spacing w:line="156" w:lineRule="auto"/>
        <w:rPr>
          <w:rFonts w:ascii="Goudy Old Style" w:hAnsi="Goudy Old Style"/>
          <w:iCs/>
          <w:sz w:val="22"/>
          <w:szCs w:val="22"/>
        </w:rPr>
      </w:pPr>
    </w:p>
    <w:p w:rsidR="00D47A63" w:rsidRPr="00547033" w:rsidRDefault="00D47A63" w:rsidP="00A665C0">
      <w:pPr>
        <w:jc w:val="both"/>
        <w:rPr>
          <w:rFonts w:ascii="Goudy Old Style" w:hAnsi="Goudy Old Style"/>
          <w:sz w:val="22"/>
          <w:szCs w:val="22"/>
        </w:rPr>
      </w:pPr>
      <w:r w:rsidRPr="00547033">
        <w:rPr>
          <w:rFonts w:ascii="Goudy Old Style" w:hAnsi="Goudy Old Style"/>
          <w:sz w:val="22"/>
          <w:szCs w:val="22"/>
        </w:rPr>
        <w:t>Jesus said to his disciples, ”I am the true vine, and my Father is the vinegrower. He removes every 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vine,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w:t>
      </w:r>
    </w:p>
    <w:p w:rsidR="00D47A63" w:rsidRDefault="00D47A63" w:rsidP="00A665C0">
      <w:pPr>
        <w:spacing w:line="156" w:lineRule="auto"/>
        <w:ind w:firstLine="432"/>
        <w:jc w:val="both"/>
        <w:rPr>
          <w:rFonts w:ascii="Goudy Old Style" w:hAnsi="Goudy Old Style"/>
          <w:i/>
          <w:sz w:val="22"/>
          <w:szCs w:val="22"/>
        </w:rPr>
      </w:pPr>
    </w:p>
    <w:p w:rsidR="00D47A63" w:rsidRPr="0042060D" w:rsidRDefault="00D47A63" w:rsidP="007B2349">
      <w:pPr>
        <w:ind w:firstLine="432"/>
        <w:jc w:val="both"/>
        <w:rPr>
          <w:rFonts w:ascii="Goudy Old Style" w:hAnsi="Goudy Old Style"/>
          <w:sz w:val="22"/>
          <w:szCs w:val="22"/>
        </w:rPr>
      </w:pPr>
      <w:r w:rsidRPr="0042060D">
        <w:rPr>
          <w:rFonts w:ascii="Goudy Old Style" w:hAnsi="Goudy Old Style"/>
          <w:i/>
          <w:sz w:val="22"/>
          <w:szCs w:val="22"/>
        </w:rPr>
        <w:t>Deacon</w:t>
      </w:r>
      <w:r>
        <w:rPr>
          <w:rFonts w:ascii="Goudy Old Style" w:hAnsi="Goudy Old Style"/>
          <w:sz w:val="22"/>
          <w:szCs w:val="22"/>
        </w:rPr>
        <w:tab/>
        <w:t>The Gospel of Christ</w:t>
      </w:r>
      <w:r w:rsidRPr="0042060D">
        <w:rPr>
          <w:rFonts w:ascii="Goudy Old Style" w:hAnsi="Goudy Old Style"/>
          <w:sz w:val="22"/>
          <w:szCs w:val="22"/>
        </w:rPr>
        <w:t>.</w:t>
      </w:r>
    </w:p>
    <w:p w:rsidR="00D47A63" w:rsidRPr="0042060D" w:rsidRDefault="00D47A63" w:rsidP="007B2349">
      <w:pPr>
        <w:ind w:firstLine="432"/>
        <w:jc w:val="both"/>
        <w:rPr>
          <w:rFonts w:ascii="Goudy Old Style" w:hAnsi="Goudy Old Style"/>
          <w:b/>
          <w:sz w:val="22"/>
          <w:szCs w:val="22"/>
        </w:rPr>
      </w:pPr>
      <w:r w:rsidRPr="0042060D">
        <w:rPr>
          <w:rFonts w:ascii="Goudy Old Style" w:hAnsi="Goudy Old Style"/>
          <w:i/>
          <w:sz w:val="22"/>
          <w:szCs w:val="22"/>
        </w:rPr>
        <w:t>People</w:t>
      </w:r>
      <w:r w:rsidRPr="0042060D">
        <w:rPr>
          <w:rFonts w:ascii="Goudy Old Style" w:hAnsi="Goudy Old Style"/>
          <w:sz w:val="22"/>
          <w:szCs w:val="22"/>
        </w:rPr>
        <w:tab/>
      </w:r>
      <w:r w:rsidRPr="0042060D">
        <w:rPr>
          <w:rFonts w:ascii="Goudy Old Style" w:hAnsi="Goudy Old Style"/>
          <w:b/>
          <w:sz w:val="22"/>
          <w:szCs w:val="22"/>
        </w:rPr>
        <w:t>Praise to you, O Christ.</w:t>
      </w:r>
    </w:p>
    <w:p w:rsidR="00D47A63" w:rsidRPr="0042060D" w:rsidRDefault="00D47A63" w:rsidP="00C42C76">
      <w:pPr>
        <w:widowControl w:val="0"/>
        <w:rPr>
          <w:rFonts w:ascii="Goudy Old Style" w:hAnsi="Goudy Old Style"/>
          <w:iCs/>
          <w:sz w:val="22"/>
          <w:szCs w:val="22"/>
        </w:rPr>
      </w:pPr>
    </w:p>
    <w:p w:rsidR="00D47A63" w:rsidRPr="0042060D" w:rsidRDefault="00D47A63" w:rsidP="00BC69DF">
      <w:pPr>
        <w:pStyle w:val="Reading"/>
      </w:pPr>
      <w:r w:rsidRPr="006F0BC4">
        <w:rPr>
          <w:b/>
          <w:smallCaps/>
        </w:rPr>
        <w:t>Sermon</w:t>
      </w:r>
      <w:r>
        <w:rPr>
          <w:b/>
          <w:smallCaps/>
        </w:rPr>
        <w:tab/>
      </w:r>
      <w:r w:rsidRPr="0042060D">
        <w:t xml:space="preserve">The </w:t>
      </w:r>
      <w:r>
        <w:t>Reverend</w:t>
      </w:r>
      <w:r w:rsidRPr="0042060D">
        <w:t xml:space="preserve"> </w:t>
      </w:r>
      <w:r>
        <w:t>Jennifer Deaton, Canon for Pastoral Care</w:t>
      </w:r>
    </w:p>
    <w:p w:rsidR="00D47A63" w:rsidRDefault="00D47A63" w:rsidP="00EF2503">
      <w:pPr>
        <w:pStyle w:val="65Space"/>
      </w:pPr>
    </w:p>
    <w:p w:rsidR="00D47A63" w:rsidRDefault="00D47A63" w:rsidP="00C42C76">
      <w:pPr>
        <w:rPr>
          <w:rFonts w:ascii="Goudy Old Style" w:hAnsi="Goudy Old Style"/>
          <w:bCs/>
          <w:i/>
          <w:sz w:val="22"/>
          <w:szCs w:val="22"/>
        </w:rPr>
      </w:pPr>
      <w:r w:rsidRPr="00816FDD">
        <w:rPr>
          <w:rFonts w:ascii="Goudy Old Style" w:hAnsi="Goudy Old Style"/>
          <w:bCs/>
          <w:i/>
          <w:sz w:val="22"/>
          <w:szCs w:val="22"/>
        </w:rPr>
        <w:t xml:space="preserve">Following </w:t>
      </w:r>
      <w:r>
        <w:rPr>
          <w:rFonts w:ascii="Goudy Old Style" w:hAnsi="Goudy Old Style"/>
          <w:bCs/>
          <w:i/>
          <w:sz w:val="22"/>
          <w:szCs w:val="22"/>
        </w:rPr>
        <w:t>the sermon, a brief silence is observed</w:t>
      </w:r>
      <w:r w:rsidRPr="00816FDD">
        <w:rPr>
          <w:rFonts w:ascii="Goudy Old Style" w:hAnsi="Goudy Old Style"/>
          <w:bCs/>
          <w:i/>
          <w:sz w:val="22"/>
          <w:szCs w:val="22"/>
        </w:rPr>
        <w:t xml:space="preserve"> for reflection</w:t>
      </w:r>
    </w:p>
    <w:p w:rsidR="00D47A63" w:rsidRPr="0042060D" w:rsidRDefault="00D47A63" w:rsidP="00EF2503">
      <w:pPr>
        <w:pStyle w:val="65Space"/>
      </w:pPr>
    </w:p>
    <w:p w:rsidR="00D47A63" w:rsidRPr="0042060D" w:rsidRDefault="00D47A63" w:rsidP="00C42C76">
      <w:pPr>
        <w:rPr>
          <w:rFonts w:ascii="Goudy Old Style" w:hAnsi="Goudy Old Style"/>
          <w:b/>
          <w:bCs/>
          <w:smallCaps/>
          <w:sz w:val="22"/>
          <w:szCs w:val="22"/>
          <w:lang w:eastAsia="zh-CN" w:bidi="hi-IN"/>
        </w:rPr>
      </w:pPr>
      <w:r w:rsidRPr="0042060D">
        <w:rPr>
          <w:rFonts w:ascii="Goudy Old Style" w:hAnsi="Goudy Old Style"/>
          <w:b/>
          <w:bCs/>
          <w:smallCaps/>
          <w:sz w:val="22"/>
          <w:szCs w:val="22"/>
          <w:lang w:eastAsia="zh-CN" w:bidi="hi-IN"/>
        </w:rPr>
        <w:t>Nicene Creed</w:t>
      </w:r>
    </w:p>
    <w:p w:rsidR="00D47A63" w:rsidRDefault="00D47A63" w:rsidP="00074944">
      <w:pPr>
        <w:pStyle w:val="65Space"/>
      </w:pPr>
    </w:p>
    <w:p w:rsidR="00D47A63" w:rsidRPr="006C28F7" w:rsidRDefault="00D47A63" w:rsidP="00EE146F">
      <w:pPr>
        <w:widowControl w:val="0"/>
        <w:jc w:val="both"/>
        <w:rPr>
          <w:rFonts w:ascii="Goudy Old Style" w:hAnsi="Goudy Old Style"/>
          <w:b/>
          <w:i/>
          <w:iCs/>
          <w:sz w:val="22"/>
          <w:szCs w:val="22"/>
        </w:rPr>
      </w:pPr>
      <w:r w:rsidRPr="006C28F7">
        <w:rPr>
          <w:rFonts w:ascii="Goudy Old Style" w:hAnsi="Goudy Old Style"/>
          <w:b/>
          <w:sz w:val="22"/>
          <w:szCs w:val="22"/>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w:t>
      </w:r>
      <w:r>
        <w:rPr>
          <w:noProof/>
        </w:rPr>
        <w:pict>
          <v:group id="_x0000_s1731" style="position:absolute;left:0;text-align:left;margin-left:4.5pt;margin-top:7.05pt;width:8.95pt;height:6.2pt;rotation:-16956861fd;flip:x;z-index:251659264;mso-position-horizontal-relative:text;mso-position-vertical-relative:text" coordorigin="266,307" coordsize="381,489">
            <v:shape id="_x0000_s1732" style="position:absolute;left:473;top:710;width:37;height:14" coordsize="448,174" path="m448,132hdc393,135,339,137,284,140v-56,4,-113,5,-169,13c91,156,67,160,46,174,28,173,13,164,,153v8,-2,16,-4,23,-7c33,142,43,137,53,132v33,-14,65,-28,98,-43c166,82,176,69,174,50v-1,-12,,-24,,-36c174,9,177,5,179,v22,11,30,32,42,46c219,60,218,72,216,84v,5,,9,,13c223,111,235,116,250,116v24,-1,47,-1,70,4c337,124,354,120,368,108v10,-8,21,-15,34,-24c417,101,435,114,448,132xe" fillcolor="#1c1c1c" stroked="f">
              <v:path arrowok="t"/>
            </v:shape>
            <v:shape id="_x0000_s1733" style="position:absolute;left:329;top:698;width:26;height:18" coordsize="319,209" path="m313,205hdc310,205,306,205,304,203,265,180,221,171,180,153v-13,-6,-26,-11,-39,-17c113,123,95,103,90,72,88,62,85,52,81,43,73,28,54,26,43,40,35,50,32,62,31,74v-1,13,-1,26,-1,40c30,144,30,175,30,205v-3,2,-5,3,-8,4c19,198,16,187,13,176,5,160,9,142,5,125,,104,1,83,1,62,,41,10,27,26,16,49,,76,5,90,29v7,11,14,25,17,38c112,86,123,97,140,104v51,19,102,40,153,61c296,166,299,166,302,167v14,7,17,15,12,32c314,201,313,203,313,205xe" fillcolor="#636363" stroked="f">
              <v:path arrowok="t"/>
            </v:shape>
            <v:shape id="_x0000_s1734" style="position:absolute;left:471;top:707;width:22;height:15" coordsize="273,185" path="m248,116hdc250,104,251,92,253,78,241,64,233,43,211,32v-2,5,-5,9,-5,14c206,58,205,70,206,82v2,19,-8,32,-23,39c150,136,118,150,85,164v-10,5,-20,10,-30,14c48,181,40,183,32,185,23,183,14,180,6,177,,174,4,170,6,167v5,,10,-1,16,-2c29,166,36,166,42,160,93,150,137,125,177,93,191,82,191,82,199,65,188,46,163,38,156,15,165,4,176,1,189,1v21,-1,40,4,56,18c248,20,251,21,254,22v1,5,2,10,4,14c273,65,268,92,248,116xe" fillcolor="#5d5d5d" stroked="f">
              <v:path arrowok="t"/>
            </v:shape>
            <v:shape id="_x0000_s1735" style="position:absolute;left:497;top:727;width:18;height:14" coordsize="219,164" path="m80,50hdc83,54,85,59,89,62v31,27,64,51,105,62c205,126,213,132,216,142v2,7,2,14,3,21c218,163,217,164,216,163,187,151,155,144,128,125,110,113,91,102,69,95,60,91,51,86,43,81,32,74,21,67,10,59,6,56,4,52,,48,8,32,15,17,21,2,33,,36,9,40,15v5,8,6,18,15,22c63,41,72,46,80,50xe" fillcolor="#161616" stroked="f">
              <v:path arrowok="t"/>
            </v:shape>
            <v:shape id="_x0000_s1736" style="position:absolute;left:478;top:733;width:10;height:22" coordsize="111,267" path="m39,194hdc40,198,42,202,43,206v6,14,15,23,31,27c86,236,97,243,111,248v-8,12,-19,14,-28,19c69,265,60,257,51,248,28,226,15,197,4,167,,156,,143,6,132,12,121,18,110,25,98,24,95,23,90,21,85,13,65,10,46,21,26v3,-4,2,-9,2,-14c22,7,21,1,28,v6,,10,4,11,9c43,23,49,39,47,53v-3,19,-1,39,-2,58c43,112,41,114,39,116v-2,4,-6,8,-6,12c32,144,32,160,33,176v,5,3,9,5,14c38,191,38,193,39,194xe" fillcolor="black" stroked="f">
              <v:path arrowok="t"/>
            </v:shape>
            <v:shape id="_x0000_s1737" style="position:absolute;left:320;top:725;width:14;height:6" coordsize="164,75" path="m18,52hdc13,51,6,51,4,48,1,44,,37,,31,2,17,16,4,31,3,61,,89,3,115,22v14,11,31,18,49,28c161,54,159,60,155,61v-14,5,-28,11,-43,13c104,75,94,71,86,70,81,66,77,61,72,58,55,50,36,50,18,52xe" fillcolor="black" stroked="f">
              <v:path arrowok="t"/>
            </v:shape>
            <v:shape id="_x0000_s1738" style="position:absolute;left:368;top:737;width:21;height:7" coordsize="251,86" path="m43,hdc56,3,70,8,81,16v10,7,21,10,32,9c119,24,125,25,132,25v8,,16,-1,24,c164,27,171,31,180,34v5,-2,12,-5,18,-9c212,15,226,17,241,24v9,4,10,12,6,22c243,47,239,49,234,49v-18,1,-37,,-55,5c173,56,165,56,158,54,148,51,140,43,128,42,117,41,106,36,95,32,83,39,75,48,82,64v3,6,5,13,-2,20c77,83,73,82,70,79,62,73,53,72,44,76v-8,3,-17,7,-26,8c13,86,7,84,,83,5,68,14,61,25,55,33,51,42,47,49,42,56,38,64,34,65,23,57,17,41,16,42,1hal43,hdxe" fillcolor="black" stroked="f">
              <v:path arrowok="t"/>
            </v:shape>
            <v:shape id="_x0000_s1739" style="position:absolute;left:278;top:741;width:12;height:14" coordsize="137,173" path="m85,74hdc80,66,75,57,70,48,57,40,44,38,29,38v-3,,-6,,-9,c2,36,,33,1,12,22,2,44,,68,3v3,7,4,17,10,23c83,31,92,32,101,36v1,20,8,38,24,53c137,100,137,151,126,164v-2,3,-8,5,-14,9c111,165,109,159,108,153v,-7,,-13,1,-20c109,110,102,90,85,74xe" fillcolor="black" stroked="f">
              <v:path arrowok="t"/>
            </v:shape>
            <v:shape id="_x0000_s1740" style="position:absolute;left:379;top:777;width:13;height:6" coordsize="148,69" path="m48,69hdc40,63,32,59,25,53,8,42,,27,9,6,17,,26,2,35,5v16,3,32,6,48,11c99,21,114,22,130,16v6,-3,12,-1,15,6c148,29,147,38,141,41v-12,6,-24,13,-37,15c85,58,66,62,48,69xe" fillcolor="black" stroked="f">
              <v:path arrowok="t"/>
            </v:shape>
            <v:shape id="_x0000_s1741" style="position:absolute;left:302;top:724;width:10;height:13" coordsize="118,156" path="m76,77hdc77,57,76,37,85,18,89,11,91,2,101,v8,3,12,11,10,19c105,43,105,67,112,91v6,19,-4,34,-19,44c77,147,58,154,39,154v-10,,-20,2,-29,2c6,156,1,153,,151v,-3,2,-8,5,-10c22,131,38,122,56,114,66,109,73,104,76,93v3,1,6,2,9,3c89,98,94,99,97,93v2,-3,3,-7,2,-10c97,77,92,77,87,78v-4,1,-7,,-11,-1xe" fillcolor="black" stroked="f">
              <v:path arrowok="t"/>
            </v:shape>
            <v:shape id="_x0000_s1742" style="position:absolute;left:286;top:759;width:16;height:11" coordsize="201,140" path="m124,29hdc139,27,151,16,167,15v8,,15,-10,22,-15c200,2,199,11,201,17v-14,9,-28,18,-44,28c149,44,138,42,126,41,111,38,98,43,88,55,81,63,74,70,66,77,58,84,54,93,51,103v-1,6,-2,12,-4,17c39,140,34,140,14,137v-4,,-9,-5,-11,-9c,122,3,116,8,112v4,-3,8,-6,12,-9c30,97,37,90,40,79v1,-7,3,-14,4,-20c45,55,44,51,44,47,44,37,50,30,58,25v9,-5,16,1,22,5c95,39,109,36,124,29xe" fillcolor="black" stroked="f">
              <v:path arrowok="t"/>
            </v:shape>
            <v:shape id="_x0000_s1743" style="position:absolute;left:354;top:779;width:13;height:8" coordsize="158,104" path="m120,hdc124,36,140,66,158,95v-17,9,-27,8,-35,-3c118,87,115,80,112,74,106,64,101,54,95,45,82,27,70,23,51,31,37,36,25,44,9,44,7,32,,20,3,5v6,2,11,3,15,5c29,16,39,16,50,10,53,8,57,6,61,5,80,3,99,2,120,xe" fillcolor="black" stroked="f">
              <v:path arrowok="t"/>
            </v:shape>
            <v:shape id="_x0000_s1744" style="position:absolute;left:404;top:752;width:6;height:17" coordsize="79,204" path="m66,80hdc75,87,79,97,79,109v,17,,34,,52c79,176,73,188,62,198v-8,6,-16,5,-20,-4c38,188,36,182,38,174v2,-7,3,-14,4,-21c45,147,47,140,49,134v3,-10,3,-20,-1,-29c43,92,36,80,30,68v1,,1,,1,c28,64,26,60,24,56v,,,,,c25,54,25,52,24,50,17,38,9,26,,12,5,9,10,4,15,,30,10,30,28,42,38v,6,,12,1,18c47,67,52,77,66,80xe" fillcolor="black" stroked="f">
              <v:path arrowok="t"/>
            </v:shape>
            <v:shape id="_x0000_s1745" style="position:absolute;left:340;top:717;width:11;height:7" coordsize="136,93" path="m96,35hdc99,37,102,40,106,41v27,11,26,15,30,40c129,93,117,93,107,89,85,79,60,75,44,54,38,47,28,42,20,37,8,31,1,22,,10,2,8,4,6,6,6,11,4,17,2,23,v6,3,12,7,18,10c43,11,45,11,47,11v-1,,-1,,-1,c59,27,75,37,96,35xe" fillcolor="black" stroked="f">
              <v:path arrowok="t"/>
            </v:shape>
            <v:shape id="_x0000_s1746" style="position:absolute;left:458;top:739;width:11;height:10" coordsize="134,115" path="m,69hdc1,60,6,57,14,58v6,1,12,4,18,4c38,63,43,61,52,60,48,53,46,49,43,45,41,42,38,39,35,35v1,-5,2,-9,5,-14c45,12,51,,65,3,77,6,76,19,80,27v5,11,-2,20,-4,30c71,78,78,91,99,93v8,1,16,,24,1c130,95,134,99,134,108v-9,7,-20,4,-30,4c96,113,88,112,80,107v-4,-3,-10,-7,-16,-7c40,97,21,85,1,72,,72,,70,,69xe" fillcolor="black" stroked="f">
              <v:path arrowok="t"/>
            </v:shape>
            <v:shape id="_x0000_s1747" style="position:absolute;left:410;top:790;width:12;height:6" coordsize="148,80" path="m69,hdc70,2,73,3,73,5,72,25,86,38,96,53v6,8,14,10,24,7c127,59,134,57,140,57v3,-1,6,4,7,8c148,66,145,71,143,72v-13,3,-26,6,-39,7c99,80,92,78,87,76,68,65,48,66,28,70v-2,1,-4,2,-6,2c16,71,9,71,5,69,,65,2,53,8,47,14,41,21,36,27,31v7,-2,15,-3,22,-5c60,21,65,13,63,v,1,,1,,1c65,1,67,1,69,xe" fillcolor="black" stroked="f">
              <v:path arrowok="t"/>
            </v:shape>
            <v:shape id="_x0000_s1748" style="position:absolute;left:480;top:762;width:18;height:3" coordsize="220,43" path="m29,27hdc22,26,15,27,8,26,5,25,,21,,19,,15,2,9,5,6,8,4,12,2,16,2,32,3,49,4,65,5v4,,8,1,11,c93,2,105,11,120,19v18,-4,37,-6,55,-12c195,,208,7,220,20v-3,9,-10,5,-16,7c199,28,193,30,187,32v-6,2,-12,4,-17,6c164,40,158,43,152,43v-8,,-17,-3,-26,-5c122,34,118,29,112,27,97,21,80,21,63,20,50,19,40,20,29,27xe" fillcolor="black" stroked="f">
              <v:path arrowok="t"/>
            </v:shape>
            <v:shape id="_x0000_s1749" style="position:absolute;left:304;top:714;width:16;height:4" coordsize="197,44" path="m,44hdc11,34,23,24,34,14,45,5,58,,73,1v26,3,52,6,78,9c157,10,163,12,169,13v20,4,23,6,28,29c194,42,192,42,190,42,163,28,133,30,103,29v-15,,-30,2,-45,4c48,32,38,31,31,39v-6,1,-12,3,-17,5c9,44,4,44,,44xe" fillcolor="#636363" stroked="f">
              <v:path arrowok="t"/>
            </v:shape>
            <v:shape id="_x0000_s1750" style="position:absolute;left:343;top:741;width:10;height:6" coordsize="124,65" path="m,36hdc2,29,3,22,6,17,13,5,24,,34,8,51,20,68,24,88,23v15,-1,24,9,31,21c124,52,119,63,109,65v-2,,-4,,-6,c68,59,33,54,,36xe" fillcolor="black" stroked="f">
              <v:path arrowok="t"/>
            </v:shape>
            <v:shape id="_x0000_s1751" style="position:absolute;left:438;top:762;width:6;height:10" coordsize="81,118" path="m58,72hdc65,84,81,92,80,111v-19,7,-36,6,-51,-11c14,83,3,64,3,40,4,28,1,15,,,4,1,8,1,10,3v8,11,16,21,24,32c31,54,45,63,58,72xe" fillcolor="black" stroked="f">
              <v:path arrowok="t"/>
            </v:shape>
            <v:shape id="_x0000_s1752" style="position:absolute;left:369;top:778;width:10;height:8" coordsize="116,93" path="m71,39hdc90,51,104,67,116,86v-2,7,-8,6,-12,5c93,90,82,88,72,84,57,79,44,72,30,65,29,45,16,32,6,17,,8,5,2,18,v1,,2,,3,c29,24,48,33,71,39xe" fillcolor="black" stroked="f">
              <v:path arrowok="t"/>
            </v:shape>
            <v:shape id="_x0000_s1753" style="position:absolute;left:441;top:751;width:7;height:10" coordsize="85,121" path="m67,73hdc73,83,79,92,84,102v1,4,-1,10,-3,14c78,121,70,121,68,118,60,106,48,96,49,80v,-2,,-4,-1,-6c45,62,36,58,25,64v-4,2,-8,6,-11,8c3,69,,62,2,53,5,37,12,32,29,30v4,,8,-1,14,-2c43,22,44,17,44,11,43,5,45,1,51,v6,,9,4,10,9c61,10,62,11,62,12,53,34,52,54,67,73xe" fillcolor="black" stroked="f">
              <v:path arrowok="t"/>
            </v:shape>
            <v:shape id="_x0000_s1754" style="position:absolute;left:302;top:741;width:9;height:5" coordsize="113,62" path="m41,62hdc30,47,7,49,,28v18,,18,,37,-11c49,10,62,5,77,5v9,,18,-3,27,-4c106,,111,2,112,4v1,3,,7,,11c112,16,111,17,110,17,89,33,70,52,41,62xe" fillcolor="black" stroked="f">
              <v:path arrowok="t"/>
            </v:shape>
            <v:shape id="_x0000_s1755" style="position:absolute;left:451;top:779;width:5;height:10" coordsize="66,120" path="m22,1hdc34,1,43,,53,v2,5,5,10,6,15c66,37,66,41,47,53,31,64,26,79,21,96v-1,5,-1,10,-2,15c17,116,14,120,8,119,3,104,,75,4,66v2,-3,5,-7,8,-9c25,48,27,37,22,22v-2,-5,,-11,,-21xe" fillcolor="black" stroked="f">
              <v:path arrowok="t"/>
            </v:shape>
            <v:shape id="_x0000_s1756" style="position:absolute;left:359;top:737;width:9;height:9" coordsize="112,112" path="m105,hdc112,11,105,16,101,18,87,28,76,39,74,56v-1,4,-4,7,-7,10c53,80,40,93,26,107v-5,5,-11,4,-17,1c3,105,,97,5,93,12,86,21,81,31,73v,-4,,-11,2,-17c37,44,41,32,56,30,61,29,66,24,70,20,81,10,94,7,105,xe" fillcolor="black" stroked="f">
              <v:path arrowok="t"/>
            </v:shape>
            <v:shape id="_x0000_s1757" style="position:absolute;left:429;top:781;width:9;height:6" coordsize="106,64" path="m91,20hdc93,15,95,10,97,3v2,1,6,2,7,4c104,12,106,18,103,21,91,34,78,48,58,47,43,47,30,50,18,60v-3,2,-7,3,-11,4c,41,1,37,17,28,33,19,50,9,68,v12,1,6,23,23,20xe" fillcolor="black" stroked="f">
              <v:path arrowok="t"/>
            </v:shape>
            <v:shape id="_x0000_s1758" style="position:absolute;left:385;top:747;width:6;height:6" coordsize="74,70" path="m10,17hdc21,5,38,6,54,2,63,,70,9,74,20,64,46,41,59,16,67,7,70,,63,2,53,5,42,7,30,10,17xe" fillcolor="black" stroked="f">
              <v:path arrowok="t"/>
            </v:shape>
            <v:shape id="_x0000_s1759" style="position:absolute;left:296;top:750;width:8;height:3" coordsize="101,42" path="m101,22hdc89,27,77,33,65,36,46,40,27,42,9,30,1,24,,20,5,2,29,2,54,,79,2v13,,16,4,22,20xe" fillcolor="black" stroked="f">
              <v:path arrowok="t"/>
            </v:shape>
            <v:shape id="_x0000_s1760" style="position:absolute;left:409;top:744;width:5;height:8" coordsize="67,93" path="m49,93hdc32,88,23,80,18,66,12,49,6,32,1,14,,11,2,7,3,,30,20,53,38,67,68,61,76,56,84,49,93xe" fillcolor="black" stroked="f">
              <v:path arrowok="t"/>
            </v:shape>
            <v:shape id="_x0000_s1761" style="position:absolute;left:454;top:732;width:11;height:3" coordsize="138,39" path="m93,37hdc92,36,87,36,82,35,80,34,78,34,76,33,64,25,53,39,41,36,30,33,22,20,8,28,5,30,,26,1,21v,-3,4,-6,7,-7c11,13,16,16,20,16v7,1,14,3,21,1c57,13,72,6,90,11v6,1,14,-4,21,-6c115,3,120,1,125,1,130,,136,,138,6v,4,-1,10,-4,14c125,31,112,37,93,37xe" fillcolor="black" stroked="f">
              <v:path arrowok="t"/>
            </v:shape>
            <v:shape id="_x0000_s1762" style="position:absolute;left:497;top:754;width:9;height:4" coordsize="101,52" path="m63,19hdc74,14,84,12,94,20v7,6,7,16,-1,20c89,42,85,43,81,43,69,44,57,44,46,49,38,52,30,50,23,44,18,38,12,32,7,26,2,20,,13,4,6,7,1,17,,26,5v5,3,9,6,13,8c46,18,54,22,63,19xe" fillcolor="black" stroked="f">
              <v:path arrowok="t"/>
            </v:shape>
            <v:shape id="_x0000_s1763" style="position:absolute;left:376;top:761;width:8;height:5" coordsize="104,67" path="m,41hdc18,32,34,25,51,16v5,2,11,5,19,9c71,20,73,16,74,13,75,8,76,3,82,1,90,,97,2,101,9v2,3,3,8,1,11c99,29,93,36,82,37,71,38,61,43,52,50,29,65,23,67,,41xe" fillcolor="black" stroked="f">
              <v:path arrowok="t"/>
            </v:shape>
            <v:shape id="_x0000_s1764" style="position:absolute;left:508;top:751;width:10;height:3" coordsize="120,42" path="m28,37hdc14,42,14,42,,38,1,35,,31,2,29,14,18,27,6,46,6,53,5,59,3,66,2,80,1,94,,108,v5,,10,3,11,8c120,13,115,21,110,22v-9,1,-18,2,-27,3c63,22,45,24,28,37xe" fillcolor="black" stroked="f">
              <v:path arrowok="t"/>
            </v:shape>
            <v:shape id="_x0000_s1765" style="position:absolute;left:472;top:732;width:5;height:6" coordsize="57,74" path="m,28hdc6,11,19,5,33,,51,18,57,39,56,63v-1,6,-7,11,-14,9c38,71,32,69,29,66,19,53,10,40,,28xe" fillcolor="black" stroked="f">
              <v:path arrowok="t"/>
            </v:shape>
            <v:shape id="_x0000_s1766" style="position:absolute;left:424;top:751;width:5;height:8" coordsize="52,101" path="m,2hdc15,,25,7,30,21v6,18,13,36,18,54c50,83,52,92,44,97,38,101,27,96,22,86,18,79,15,71,13,64,11,59,9,54,7,50,5,39,3,27,1,16,1,11,,6,,2xe" fillcolor="black" stroked="f">
              <v:path arrowok="t"/>
            </v:shape>
            <v:shape id="_x0000_s1767" style="position:absolute;left:462;top:760;width:5;height:6" coordsize="61,75" path="m33,46hdc23,56,21,75,,66,,64,,61,,58,,55,1,52,1,49v,-3,,-6,,-9c2,37,1,34,1,31,2,28,2,25,2,22,3,19,4,16,5,13,6,10,8,8,10,5,19,,29,1,41,4v6,11,12,24,20,38c50,44,41,45,33,46xe" fillcolor="black" stroked="f">
              <v:path arrowok="t"/>
            </v:shape>
            <v:shape id="_x0000_s1768" style="position:absolute;left:356;top:771;width:8;height:4" coordsize="103,40" path="m37,39hdc23,40,10,40,2,26,,22,1,17,1,10,30,9,56,,83,2v13,1,20,6,19,19c80,24,58,30,37,39xe" fillcolor="black" stroked="f">
              <v:path arrowok="t"/>
            </v:shape>
            <v:shape id="_x0000_s1769" style="position:absolute;left:449;top:763;width:9;height:5" coordsize="107,70" path="m105,70hdc84,58,63,48,40,47,34,46,29,41,24,38,14,32,6,25,,16,5,3,17,4,25,2,32,,41,4,46,4v3,5,5,6,5,8c51,31,57,43,79,44v7,,15,5,22,9c107,56,107,62,105,70xe" fillcolor="black" stroked="f">
              <v:path arrowok="t"/>
            </v:shape>
            <v:shape id="_x0000_s1770" style="position:absolute;left:473;top:767;width:7;height:4" coordsize="87,47" path="m87,36hdc78,47,66,43,56,43,38,41,21,35,7,23,3,20,,14,1,10,2,4,8,1,15,1,18,,21,,24,1,46,5,66,13,83,28v2,2,3,5,4,8xe" fillcolor="black" stroked="f">
              <v:path arrowok="t"/>
            </v:shape>
            <v:shape id="_x0000_s1771" style="position:absolute;left:490;top:740;width:6;height:4" coordsize="71,49" path="m40,hdc46,3,52,4,56,8v5,5,8,12,12,18c71,32,71,38,67,43v-4,6,-10,5,-16,3c37,43,23,40,10,36,6,35,1,30,,26,,22,3,16,7,14,17,8,29,4,40,xe" fillcolor="black" stroked="f">
              <v:path arrowok="t"/>
            </v:shape>
            <v:shape id="_x0000_s1772" style="position:absolute;left:389;top:733;width:9;height:3" coordsize="115,38" path="m115,25hdc115,26,114,27,113,27,88,32,62,38,36,36,22,36,11,30,3,18,1,15,,10,1,7,3,4,8,,11,1,25,3,41,4,55,8v7,3,12,11,19,17c87,25,101,25,115,25xe" fillcolor="black" stroked="f">
              <v:path arrowok="t"/>
            </v:shape>
            <v:shape id="_x0000_s1773" style="position:absolute;left:382;top:767;width:6;height:4" coordsize="75,52" path="m69,3hdc70,12,70,20,71,27v1,8,2,16,4,25c71,51,67,51,66,49,55,35,41,30,23,30,17,30,11,29,6,27,3,27,1,23,,21,,18,2,15,4,13,6,11,9,9,12,9,27,6,41,3,56,1,60,,64,2,69,3xe" fillcolor="black" stroked="f">
              <v:path arrowok="t"/>
            </v:shape>
            <v:shape id="_x0000_s1774" style="position:absolute;left:422;top:770;width:6;height:4" coordsize="71,39" path="m18,3hdc33,2,46,,59,6v8,4,12,9,11,16c68,31,63,38,54,38,37,39,20,38,,38,6,26,12,16,18,3xe" fillcolor="black" stroked="f">
              <v:path arrowok="t"/>
            </v:shape>
            <v:shape id="_x0000_s1775" style="position:absolute;left:266;top:747;width:2;height:9" coordsize="30,108" path="m13,108hdc9,106,3,104,2,101,1,94,,85,2,78,7,58,8,38,2,18,,13,3,7,4,,16,11,23,22,24,37v2,23,6,48,-11,71xe" fillcolor="black" stroked="f">
              <v:path arrowok="t"/>
            </v:shape>
            <v:shape id="_x0000_s1776" style="position:absolute;left:500;top:767;width:15;height:3" coordsize="190,33" path="m190,hdc179,13,165,18,148,20,106,26,65,33,22,31,14,31,6,32,,25,7,23,15,20,23,19v4,-1,8,-1,12,c81,21,126,16,169,2,176,,183,1,190,xe" fillcolor="black" stroked="f">
              <v:path arrowok="t"/>
            </v:shape>
            <v:shape id="_x0000_s1777" style="position:absolute;left:416;top:758;width:7;height:5" coordsize="91,62" path="m91,40hdc71,62,52,50,32,44,24,34,20,18,,21,2,13,2,9,4,6,5,3,8,2,11,v2,1,5,1,5,2c25,16,37,23,53,25v12,2,26,2,38,15xe" fillcolor="black" stroked="f">
              <v:path arrowok="t"/>
            </v:shape>
            <v:shape id="_x0000_s1778" style="position:absolute;left:440;top:736;width:5;height:4" coordsize="63,50" path="m,30hdc2,11,24,,39,8v4,3,8,7,11,10c63,31,60,42,43,47,28,50,15,43,3,36,1,35,1,31,,30xe" fillcolor="black" stroked="f">
              <v:path arrowok="t"/>
            </v:shape>
            <v:shape id="_x0000_s1779" style="position:absolute;left:504;top:762;width:8;height:3" coordsize="91,35" path="m,29hdc3,20,10,16,18,17,31,18,39,10,46,,57,1,68,5,78,10v9,4,13,10,11,15c86,31,81,34,74,34,62,34,50,35,39,32,25,28,13,29,,29xe" fillcolor="black" stroked="f">
              <v:path arrowok="t"/>
            </v:shape>
            <v:shape id="_x0000_s1780" style="position:absolute;left:445;top:779;width:4;height:6" coordsize="46,79" path="m46,6hdc43,14,39,22,37,30,34,44,32,58,29,72v-1,3,-5,7,-8,7c18,79,14,75,12,72,,44,7,21,31,3,36,,41,,46,6xe" fillcolor="black" stroked="f">
              <v:path arrowok="t"/>
            </v:shape>
            <v:shape id="_x0000_s1781" style="position:absolute;left:428;top:735;width:5;height:4" coordsize="59,47" path="m34,hdc44,5,46,16,51,24v3,7,8,14,1,19c47,47,39,47,33,46,25,45,17,41,10,38,2,34,,25,5,17,11,7,21,1,34,xe" fillcolor="black" stroked="f">
              <v:path arrowok="t"/>
            </v:shape>
            <v:shape id="_x0000_s1782" style="position:absolute;left:364;top:715;width:7;height:4" coordsize="84,50" path="m,24hdc12,13,27,5,44,,61,13,72,30,84,48,73,50,63,44,53,40,38,34,23,29,7,29,5,29,2,26,,24xe" fillcolor="#090909" stroked="f">
              <v:path arrowok="t"/>
            </v:shape>
            <v:shape id="_x0000_s1783" style="position:absolute;left:270;top:762;width:4;height:4" coordsize="52,54" path="m14,hdc39,5,39,5,52,17,42,29,32,42,23,53,13,54,7,50,5,43,,28,2,13,14,xe" fillcolor="black" stroked="f">
              <v:path arrowok="t"/>
            </v:shape>
            <v:shape id="_x0000_s1784" style="position:absolute;left:392;top:726;width:7;height:4" coordsize="82,49" path="m79,47hdc69,49,61,43,54,37,39,24,21,15,,11,8,2,16,,25,2,36,4,47,5,58,9v7,2,14,7,20,12c82,24,82,30,79,47xe" fillcolor="black" stroked="f">
              <v:path arrowok="t"/>
            </v:shape>
            <v:shape id="_x0000_s1785" style="position:absolute;left:393;top:741;width:8;height:2" coordsize="90,27" path="m90,18hdc83,22,80,26,76,26v-23,,-46,1,-70,c4,26,1,22,1,20,,17,2,14,4,12,12,5,22,,32,4v16,6,32,5,48,7c82,11,84,14,90,18xe" fillcolor="black" stroked="f">
              <v:path arrowok="t"/>
            </v:shape>
            <v:shape id="_x0000_s1786" style="position:absolute;left:391;top:718;width:5;height:4" coordsize="60,42" path="m,14hdc19,,35,1,52,12v5,3,8,8,7,15c58,33,53,38,45,39,25,42,10,35,,14xe" fillcolor="black" stroked="f">
              <v:path arrowok="t"/>
            </v:shape>
            <v:shape id="_x0000_s1787" style="position:absolute;left:304;top:754;width:2;height:7" coordsize="34,80" path="m31,hdc34,27,33,50,32,73v-9,6,-16,7,-21,c4,65,,56,4,45,5,43,6,41,7,40,18,30,22,18,23,5,23,4,26,3,31,xe" fillcolor="black" stroked="f">
              <v:path arrowok="t"/>
            </v:shape>
            <v:shape id="_x0000_s1788" style="position:absolute;left:412;top:781;width:5;height:4" coordsize="62,48" path="m48,5hdc62,39,39,48,13,45,6,44,,35,4,29,9,22,16,16,24,11,31,6,38,,48,5xe" fillcolor="black" stroked="f">
              <v:path arrowok="t"/>
            </v:shape>
            <v:shape id="_x0000_s1789" style="position:absolute;left:376;top:746;width:3;height:6" coordsize="44,72" path="m31,72hdc22,56,14,41,5,26,2,20,,14,6,9,11,5,17,,25,4v6,4,11,8,19,13c33,29,29,42,36,56v3,5,4,12,-5,16xe" fillcolor="black" stroked="f">
              <v:path arrowok="t"/>
            </v:shape>
            <v:shape id="_x0000_s1790" style="position:absolute;left:454;top:754;width:5;height:3" coordsize="60,41" path="m7,41hdc5,40,2,39,1,36,,34,,30,1,28,2,25,4,22,7,21,20,14,34,7,48,1,50,,56,2,58,4v2,3,1,8,-1,11c57,18,54,20,52,22,42,31,22,40,7,41xe" fillcolor="black" stroked="f">
              <v:path arrowok="t"/>
            </v:shape>
            <v:shape id="_x0000_s1791" style="position:absolute;left:346;top:776;width:4;height:4" coordsize="58,43" path="m6,43hdc,33,2,25,10,19,23,9,36,,53,v4,4,5,9,2,13c43,30,28,43,6,43xe" fillcolor="black" stroked="f">
              <v:path arrowok="t"/>
            </v:shape>
            <v:shape id="_x0000_s1792" style="position:absolute;left:315;top:744;width:4;height:3" coordsize="55,40" path="m55,40hdc43,38,35,36,27,36,14,36,8,28,3,17,,8,4,,14,v6,,12,,17,3c43,11,51,22,55,40xe" fillcolor="black" stroked="f">
              <v:path arrowok="t"/>
            </v:shape>
            <v:shape id="_x0000_s1793" style="position:absolute;left:483;top:763;width:8;height:2" coordsize="97,22" path="m,8hdc11,1,21,,34,1,51,2,68,2,83,8v6,2,10,7,14,11c68,21,39,22,10,14,7,12,4,10,,8xe" fillcolor="#090909" stroked="f">
              <v:path arrowok="t"/>
            </v:shape>
            <v:shape id="_x0000_s1794" style="position:absolute;left:487;top:769;width:8;height:2" coordsize="104,24" path="m104,1hdc100,5,97,8,93,11v-2,1,-4,1,-6,2c62,21,37,24,12,14,8,12,4,13,,13,15,3,32,2,49,1v18,-1,36,,55,xe" fillcolor="#090909" stroked="f">
              <v:path arrowok="t"/>
            </v:shape>
            <v:shape id="_x0000_s1795" style="position:absolute;left:308;top:761;width:5;height:3" coordsize="54,37" path="m,13hdc9,5,18,,26,3v10,2,18,9,25,16c53,21,54,26,53,29v-1,3,-5,6,-9,7c26,37,11,31,,13xe" fillcolor="black" stroked="f">
              <v:path arrowok="t"/>
            </v:shape>
            <v:shape id="_x0000_s1796" style="position:absolute;left:450;top:739;width:4;height:3" coordsize="57,32" path="m,18hdc2,12,4,6,7,,24,2,40,5,57,8v-1,3,-1,8,-3,10c49,22,43,28,37,29,24,32,11,30,,18xe" fillcolor="black" stroked="f">
              <v:path arrowok="t"/>
            </v:shape>
            <v:shape id="_x0000_s1797" style="position:absolute;left:285;top:747;width:2;height:7" coordsize="30,79" path="m6,hdc23,16,30,36,30,59v-1,7,-1,13,-1,20c26,78,22,78,21,77,14,54,7,30,1,7,,5,4,3,6,xe" fillcolor="#090909" stroked="f">
              <v:path arrowok="t"/>
            </v:shape>
            <v:shape id="_x0000_s1798" style="position:absolute;left:372;top:771;width:3;height:4" coordsize="43,42" path="m,38hdc,26,,18,,8,14,,26,3,37,11v5,3,6,12,2,16c29,36,18,42,,38xe" fillcolor="black" stroked="f">
              <v:path arrowok="t"/>
            </v:shape>
            <v:shape id="_x0000_s1799" style="position:absolute;left:491;top:749;width:3;height:4" coordsize="35,54" path="m14,54hdc,37,1,21,5,5,5,3,11,,14,,26,2,35,15,32,24,29,35,25,45,14,54xe" fillcolor="black" stroked="f">
              <v:path arrowok="t"/>
            </v:shape>
            <v:shape id="_x0000_s1800" style="position:absolute;left:323;top:757;width:4;height:4" coordsize="45,43" path="m,17hdc8,6,19,,33,2v4,,9,5,11,8c45,13,43,18,41,21v,1,-1,2,-1,3c23,43,14,42,,17xe" fillcolor="black" stroked="f">
              <v:path arrowok="t"/>
            </v:shape>
            <v:shape id="_x0000_s1801" style="position:absolute;left:413;top:773;width:4;height:2" coordsize="58,27" path="m2,23hdc,10,9,4,17,2,29,,41,1,53,2v2,,5,4,5,7c58,11,57,15,55,16,38,25,20,27,2,23xe" fillcolor="black" stroked="f">
              <v:path arrowok="t"/>
            </v:shape>
            <v:shape id="_x0000_s1802" style="position:absolute;left:382;top:788;width:4;height:3" coordsize="50,39" path="m49,12hdc49,15,50,19,48,20,39,26,30,32,20,36,14,39,5,34,3,27,,21,3,15,8,11,22,,36,1,49,12xe" fillcolor="black" stroked="f">
              <v:path arrowok="t"/>
            </v:shape>
            <v:shape id="_x0000_s1803" style="position:absolute;left:464;top:756;width:6;height:3" coordsize="64,37" path="m64,37hdc42,28,25,22,7,23,4,24,,21,,19,,16,1,11,4,9,13,1,23,,34,6v11,6,24,11,30,31xe" fillcolor="black" stroked="f">
              <v:path arrowok="t"/>
            </v:shape>
            <v:shape id="_x0000_s1804" style="position:absolute;left:398;top:750;width:4;height:3" coordsize="52,44" path="m,14hdc3,4,9,,16,3,30,6,42,14,50,27v1,1,2,3,2,5c51,36,50,40,48,42v-1,2,-6,2,-8,c27,33,14,24,,14xe" fillcolor="black" stroked="f">
              <v:path arrowok="t"/>
            </v:shape>
            <v:shape id="_x0000_s1805" style="position:absolute;left:385;top:712;width:3;height:10" coordsize="26,115" path="m1,115hdc,76,5,37,19,v6,5,7,11,5,17c18,49,10,81,3,113v,1,-1,1,-2,2xe" fillcolor="black" stroked="f">
              <v:path arrowok="t"/>
            </v:shape>
            <v:shape id="_x0000_s1806" style="position:absolute;left:341;top:781;width:2;height:5" coordsize="27,64" path="m10,64hdc,46,2,30,3,14,3,12,4,10,5,9,7,3,14,,20,1v6,2,7,8,6,13c23,24,20,35,16,45v-2,6,-4,12,-6,19xe" fillcolor="black" stroked="f">
              <v:path arrowok="t"/>
            </v:shape>
            <v:shape id="_x0000_s1807" style="position:absolute;left:318;top:723;width:2;height:9" coordsize="28,108" path="m17,11hdc17,7,18,4,18,v10,16,4,34,4,50c22,66,19,82,17,98v-1,4,-4,7,-6,10c,91,5,73,5,54v6,-5,6,-12,5,-19c11,34,11,32,11,30v7,-5,6,-12,6,-19xe" fillcolor="#090909" stroked="f">
              <v:path arrowok="t"/>
            </v:shape>
            <v:shape id="_x0000_s1808" style="position:absolute;left:289;top:727;width:9;height:4" coordsize="110,44" path="m,44hdc15,29,36,27,53,18,63,13,74,10,84,5,92,1,101,,110,1v-4,4,-8,10,-13,12c74,22,50,31,26,40,18,42,9,43,,44xe" fillcolor="black" stroked="f">
              <v:path arrowok="t"/>
            </v:shape>
            <v:shape id="_x0000_s1809" style="position:absolute;left:449;top:727;width:3;height:5" coordsize="37,60" path="m,49hdc3,35,5,20,8,6,9,3,12,1,15,1v2,-1,7,,8,2c27,12,31,20,37,31v-7,3,-14,6,-22,9c14,47,14,53,14,60v-2,,-4,,-6,c6,57,3,53,,49xe" fillcolor="black" stroked="f">
              <v:path arrowok="t"/>
            </v:shape>
            <v:shape id="_x0000_s1810" style="position:absolute;left:338;top:759;width:3;height:3" coordsize="34,40" path="m34,40hdc23,40,15,40,5,40,,28,,18,4,7,5,4,10,2,13,1v2,-1,6,1,8,3c29,13,33,24,34,40xe" fillcolor="black" stroked="f">
              <v:path arrowok="t"/>
            </v:shape>
            <v:shape id="_x0000_s1811" style="position:absolute;left:359;top:773;width:5;height:2" coordsize="66,23" path="m,18hdc21,9,43,3,65,v,,,,,c66,4,66,7,66,11v-2,4,-5,11,-8,11c40,23,22,22,4,22,2,22,1,19,,18xe" fillcolor="#090909" stroked="f">
              <v:path arrowok="t"/>
            </v:shape>
            <v:shape id="_x0000_s1812" style="position:absolute;left:330;top:752;width:2;height:5" coordsize="30,56" path="m15,hdc25,16,27,29,29,42v1,6,-6,13,-14,14c7,56,,48,1,40v,-3,1,-6,2,-9c6,22,10,14,15,xe" fillcolor="black" stroked="f">
              <v:path arrowok="t"/>
            </v:shape>
            <v:shape id="_x0000_s1813" style="position:absolute;left:324;top:747;width:3;height:3" coordsize="42,30" path="m38,1hdc42,22,39,28,23,30v-4,,-8,,-12,c5,30,,28,,22,,18,3,11,7,9,17,4,27,,38,1xe" fillcolor="black" stroked="f">
              <v:path arrowok="t"/>
            </v:shape>
            <v:shape id="_x0000_s1814" style="position:absolute;left:453;top:746;width:4;height:3" coordsize="51,31" path="m51,11hdc37,23,25,29,12,30,9,31,4,29,2,26,,24,1,18,3,15,11,2,17,,33,5v4,1,9,3,18,6xe" fillcolor="black" stroked="f">
              <v:path arrowok="t"/>
            </v:shape>
            <v:shape id="_x0000_s1815" style="position:absolute;left:488;top:728;width:6;height:3" coordsize="67,43" path="m,hdc22,3,44,8,59,27v4,4,5,10,8,16c63,42,58,42,55,40,37,29,19,18,1,7,,6,,2,,xe" fillcolor="#090909" stroked="f">
              <v:path arrowok="t"/>
            </v:shape>
            <v:shape id="_x0000_s1816" style="position:absolute;left:432;top:752;width:3;height:6" coordsize="34,75" path="m34,75hdc28,73,24,73,23,71,15,49,8,27,1,5,,4,2,1,3,v3,,6,,8,1c14,3,16,6,16,9v,22,8,43,18,66xe" fillcolor="black" stroked="f">
              <v:path arrowok="t"/>
            </v:shape>
            <v:shape id="_x0000_s1817" style="position:absolute;left:449;top:732;width:2;height:7" coordsize="30,80" path="m12,hdc14,,16,,18,v7,4,12,10,8,19c22,28,20,36,16,44v-4,9,-5,17,-1,27c15,72,13,75,11,80,2,68,6,55,1,44,,41,4,35,5,30,11,21,19,12,12,xe" fillcolor="black" stroked="f">
              <v:path arrowok="t"/>
            </v:shape>
            <v:shape id="_x0000_s1818" style="position:absolute;left:323;top:780;width:3;height:3" coordsize="40,35" path="m30,35hdc22,31,14,27,7,22,1,19,,12,4,7,6,3,12,1,16,1,25,,31,6,35,13v5,7,4,13,-5,22xe" fillcolor="black" stroked="f">
              <v:path arrowok="t"/>
            </v:shape>
            <v:shape id="_x0000_s1819" style="position:absolute;left:422;top:751;width:3;height:4" coordsize="33,50" path="m26,2hdc26,6,27,11,27,16v2,11,4,23,6,34c16,43,11,26,3,12,,8,4,3,9,v5,1,11,1,17,2xe" fillcolor="#090909" stroked="f">
              <v:path arrowok="t"/>
            </v:shape>
            <v:shape id="_x0000_s1820" style="position:absolute;left:438;top:778;width:4;height:3" coordsize="40,32" path="m13,32hdc2,21,,14,5,9,13,1,29,,36,7v4,5,2,16,-4,19c26,28,19,30,13,32xe" fillcolor="black" stroked="f">
              <v:path arrowok="t"/>
            </v:shape>
            <v:shape id="_x0000_s1821" style="position:absolute;left:475;top:755;width:3;height:3" coordsize="41,36" path="m21,36hdc14,23,7,12,,,22,2,23,2,41,19v,11,-9,14,-20,17xe" fillcolor="black" stroked="f">
              <v:path arrowok="t"/>
            </v:shape>
            <v:shape id="_x0000_s1822" style="position:absolute;left:370;top:761;width:4;height:2" coordsize="52,30" path="m,hdc13,2,19,5,26,5,33,4,39,2,46,v5,5,6,10,2,14c44,19,39,24,33,30,22,22,10,17,,xe" fillcolor="black" stroked="f">
              <v:path arrowok="t"/>
            </v:shape>
            <v:shape id="_x0000_s1823" style="position:absolute;left:316;top:728;width:1;height:7" coordsize="22,83" path="m22,77hdc22,79,21,81,21,83v-1,,-2,-1,-2,-1c6,61,,25,6,2,6,1,7,1,8,v4,18,9,36,14,54c22,61,22,69,22,77xe" fillcolor="#090909" stroked="f">
              <v:path arrowok="t"/>
            </v:shape>
            <v:shape id="_x0000_s1824" style="position:absolute;left:406;top:758;width:2;height:7" coordsize="22,85" path="m,hdc6,12,13,24,18,37v4,9,4,19,1,29c17,72,15,79,12,85,11,83,7,81,7,79,5,52,3,26,,xe" fillcolor="#090909" stroked="f">
              <v:path arrowok="t"/>
            </v:shape>
            <v:shape id="_x0000_s1825" style="position:absolute;left:336;top:746;width:2;height:3" coordsize="31,44" path="m23,44hdc2,37,10,17,,3,14,,22,5,31,11,28,22,26,33,23,44xe" fillcolor="black" stroked="f">
              <v:path arrowok="t"/>
            </v:shape>
            <v:shape id="_x0000_s1826" style="position:absolute;left:482;top:742;width:1;height:7" coordsize="14,83" path="m1,83hdc,82,,80,,79,,54,,29,1,5,3,3,5,1,7,v2,2,5,5,5,7c14,32,12,56,5,79,4,81,2,82,1,83xe" fillcolor="#090909" stroked="f">
              <v:path arrowok="t"/>
            </v:shape>
            <v:shape id="_x0000_s1827" style="position:absolute;left:363;top:751;width:3;height:2" coordsize="38,32" path="m,7hdc12,2,23,,32,10v5,6,6,14,-1,22c17,29,5,24,,7xe" fillcolor="black" stroked="f">
              <v:path arrowok="t"/>
            </v:shape>
            <v:shape id="_x0000_s1828" style="position:absolute;left:295;top:768;width:3;height:2" coordsize="37,25" path="m9,24hdc7,23,4,23,3,21,1,18,,14,2,12,6,6,23,,31,3v4,1,6,9,3,13c28,25,19,25,9,24xe" fillcolor="black" stroked="f">
              <v:path arrowok="t"/>
            </v:shape>
            <v:shape id="_x0000_s1829" style="position:absolute;left:445;top:752;width:2;height:5" coordsize="22,61" path="m15,61hdc,42,1,22,10,v2,4,4,7,5,10c17,21,19,32,20,42v2,7,2,14,-5,19xe" fillcolor="black" stroked="f">
              <v:path arrowok="t"/>
            </v:shape>
            <v:shape id="_x0000_s1830" style="position:absolute;left:322;top:729;width:5;height:2" coordsize="68,20" path="m,2hdc18,,37,,54,8v5,3,9,8,14,12c50,17,32,15,15,11,9,10,5,5,,2xe" fillcolor="black" stroked="f">
              <v:path arrowok="t"/>
            </v:shape>
            <v:shape id="_x0000_s1831" style="position:absolute;left:435;top:745;width:1;height:4" coordsize="21,48" path="m21,48hdc10,33,,19,13,v3,4,7,7,7,10c21,22,21,35,21,48xe" fillcolor="black" stroked="f">
              <v:path arrowok="t"/>
            </v:shape>
            <v:shape id="_x0000_s1832" style="position:absolute;left:371;top:778;width:4;height:3" coordsize="50,39" path="m50,39hdc27,33,8,24,,,14,8,27,16,40,24v5,3,7,10,10,15xe" fillcolor="black" stroked="f">
              <v:path arrowok="t"/>
            </v:shape>
            <v:shape id="_x0000_s1833" style="position:absolute;left:483;top:729;width:2;height:3" coordsize="22,33" path="m,13hdc1,10,2,6,4,2,5,1,10,,11,1v9,7,11,21,4,30c14,32,11,33,10,33,7,32,4,31,3,29,1,24,1,19,,13xe" fillcolor="black" stroked="f">
              <v:path arrowok="t"/>
            </v:shape>
            <v:shape id="_x0000_s1834" style="position:absolute;left:343;top:718;width:4;height:2" coordsize="50,26" path="m50,24hdc29,26,13,16,,,20,1,39,4,50,24xe" fillcolor="black" stroked="f">
              <v:path arrowok="t"/>
            </v:shape>
            <v:shape id="_x0000_s1835" style="position:absolute;left:511;top:753;width:4;height:1" coordsize="55,20" path="m,15hdc17,2,35,,55,3v-4,3,-6,8,-10,9c32,16,20,17,7,19,5,20,3,16,,15xe" fillcolor="black" stroked="f">
              <v:path arrowok="t"/>
            </v:shape>
            <v:shape id="_x0000_s1836" style="position:absolute;left:407;top:755;width:2;height:4" coordsize="25,42" path="m24,42hdc10,39,5,29,1,18,,12,,6,,,14,10,25,23,24,42xe" fillcolor="#090909" stroked="f">
              <v:path arrowok="t"/>
            </v:shape>
            <v:shape id="_x0000_s1837" style="position:absolute;left:412;top:790;width:3;height:2" coordsize="38,31" path="m36,hdc38,13,33,21,22,26,15,28,7,29,,31,10,18,18,3,36,xe" fillcolor="black" stroked="f">
              <v:path arrowok="t"/>
            </v:shape>
            <v:shape id="_x0000_s1838" style="position:absolute;left:307;top:776;width:1;height:3" coordsize="21,36" path="m16,36hdc4,25,,17,2,6,2,4,5,1,7,v2,,5,1,7,3c21,12,19,21,16,36xe" fillcolor="black" stroked="f">
              <v:path arrowok="t"/>
            </v:shape>
            <v:shape id="_x0000_s1839" style="position:absolute;left:421;top:748;width:3;height:3" coordsize="41,37" path="m41,37hdc35,36,29,36,24,35,19,31,14,28,10,23,6,18,3,12,,6,6,,9,3,13,7v9,10,19,20,28,30xe" fillcolor="black" stroked="f">
              <v:path arrowok="t"/>
            </v:shape>
            <v:shape id="_x0000_s1840" style="position:absolute;left:343;top:735;width:2;height:2" coordsize="25,30" path="m7,hdc14,7,20,12,25,16,21,28,13,27,6,30,,20,,12,7,xe" fillcolor="black" stroked="f">
              <v:path arrowok="t"/>
            </v:shape>
            <v:shape id="_x0000_s1841" style="position:absolute;left:448;top:731;width:2;height:4" coordsize="24,41" path="m17,11hdc24,23,16,32,10,41,,28,1,14,9,v3,4,6,8,8,11xe" fillcolor="#090909" stroked="f">
              <v:path arrowok="t"/>
            </v:shape>
            <v:shape id="_x0000_s1842" style="position:absolute;left:440;top:765;width:3;height:3" coordsize="29,37" path="m27,37hdc14,28,,19,3,,18,7,27,19,29,35v,,-2,1,-2,2xe" fillcolor="#090909" stroked="f">
              <v:path arrowok="t"/>
            </v:shape>
            <v:shape id="_x0000_s1843" style="position:absolute;left:308;top:731;width:2;height:1" coordsize="32,22" path="m8,hdc12,1,15,2,19,1,24,,29,,31,6v1,3,,7,-2,10c26,22,21,21,17,19,14,18,11,17,8,16,6,11,,6,8,xe" fillcolor="black" stroked="f">
              <v:path arrowok="t"/>
            </v:shape>
            <v:shape id="_x0000_s1844" style="position:absolute;left:279;top:762;width:2;height:2" coordsize="21,30" path="m4,30hdc,21,,11,3,,14,5,21,11,18,23v-1,3,-4,5,-14,7xe" fillcolor="black" stroked="f">
              <v:path arrowok="t"/>
            </v:shape>
            <v:shape id="_x0000_s1845" style="position:absolute;left:335;top:784;width:2;height:3" coordsize="25,30" path="m12,hdc18,9,25,18,17,30,,15,,13,12,xe" fillcolor="black" stroked="f">
              <v:path arrowok="t"/>
            </v:shape>
            <v:shape id="_x0000_s1846" style="position:absolute;left:336;top:789;width:1;height:3" coordsize="21,35" path="m16,35hdc5,23,,13,7,v12,11,14,16,9,35xe" fillcolor="black" stroked="f">
              <v:path arrowok="t"/>
            </v:shape>
            <v:shape id="_x0000_s1847" style="position:absolute;left:292;top:760;width:4;height:2" coordsize="44,19" path="m44,9hdc29,16,15,19,,10,17,,27,,44,9xe" fillcolor="#090909" stroked="f">
              <v:path arrowok="t"/>
            </v:shape>
            <v:shape id="_x0000_s1848" style="position:absolute;left:287;top:763;width:2;height:4" coordsize="20,45" path="m20,21hdc17,32,10,39,,45,1,39,1,33,3,28,7,19,11,10,16,v2,8,3,14,4,21xe" fillcolor="#090909" stroked="f">
              <v:path arrowok="t"/>
            </v:shape>
            <v:shape id="_x0000_s1849" style="position:absolute;left:442;top:785;width:1;height:3" coordsize="17,36" path="m1,hdc11,11,15,21,17,31,9,35,3,36,1,28,,20,1,12,1,xe" fillcolor="black" stroked="f">
              <v:path arrowok="t"/>
            </v:shape>
            <v:shape id="_x0000_s1850" style="position:absolute;left:370;top:734;width:2;height:3" coordsize="15,36" path="m12,36hdc,16,,16,6,v9,11,4,24,7,35c13,35,12,36,12,36xe" fillcolor="black" stroked="f">
              <v:path arrowok="t"/>
            </v:shape>
            <v:shape id="_x0000_s1851" style="position:absolute;left:406;top:778;width:2;height:2" coordsize="21,17" path="m21,7hdc16,11,14,15,11,16,6,17,,12,1,8,2,5,6,,8,v3,1,7,4,13,7xe" fillcolor="black" stroked="f">
              <v:path arrowok="t"/>
            </v:shape>
            <v:shape id="_x0000_s1852" style="position:absolute;left:364;top:773;width:2;height:1" coordsize="24,17" path="m1,11hdc1,7,1,4,,,6,2,11,4,17,6v4,1,7,4,5,8c20,16,15,17,12,17,8,16,5,13,1,11xe" fillcolor="black" stroked="f">
              <v:path arrowok="t"/>
            </v:shape>
            <v:shape id="_x0000_s1853" style="position:absolute;left:357;top:737;width:1;height:1" coordsize="17,17" path="m9,17hdc6,14,3,13,2,11,,6,3,1,8,v3,,6,4,9,6c15,9,12,13,9,17xe" fillcolor="black" stroked="f">
              <v:path arrowok="t"/>
            </v:shape>
            <v:shape id="_x0000_s1854" style="position:absolute;left:501;top:754;width:2;height:2" coordsize="24,19" path="m24,16hdc15,19,7,15,,10,14,,19,2,24,16xe" fillcolor="#090909" stroked="f">
              <v:path arrowok="t"/>
            </v:shape>
            <v:shape id="_x0000_s1855" style="position:absolute;left:330;top:750;width:1;height:2" coordsize="15,18" path="m5,hdc13,4,15,9,11,18,2,14,,8,5,xe" fillcolor="black" stroked="f">
              <v:path arrowok="t"/>
            </v:shape>
            <v:shape id="_x0000_s1856" style="position:absolute;left:474;top:754;width:0;height:1" coordsize="7,7" path="m,3hdc1,2,2,1,4,,5,2,6,4,7,5,6,6,4,7,3,7,1,7,1,4,,3xe" fillcolor="black" stroked="f">
              <v:path arrowok="t"/>
            </v:shape>
            <v:shape id="_x0000_s1857" style="position:absolute;left:288;top:731;width:1;height:1" coordsize="14,6" path="m,6hdc5,4,10,2,14,,11,6,6,6,,6xe" fillcolor="black" stroked="f">
              <v:path arrowok="t"/>
            </v:shape>
            <v:shape id="_x0000_s1858" style="position:absolute;left:406;top:757;width:1;height:1" coordsize="7,12" path="m,hdc2,4,4,8,7,12,4,8,2,4,,xe" fillcolor="#090909" stroked="f">
              <v:path arrowok="t"/>
            </v:shape>
            <v:shape id="_x0000_s1859" style="position:absolute;left:415;top:789;width:0;height:1" coordsize="6,9" path="m6,8hdc4,9,2,9,,9,1,6,2,3,3,,4,3,5,5,6,8xe" fillcolor="black" stroked="f">
              <v:path arrowok="t"/>
            </v:shape>
            <v:shape id="_x0000_s1860" style="position:absolute;left:504;top:764;width:0;height:1" coordsize="2,2" path="m2,hdc1,,1,1,,2,1,1,1,,2,xe" fillcolor="black" stroked="f">
              <v:path arrowok="t"/>
            </v:shape>
            <v:shape id="_x0000_s1861" style="position:absolute;left:494;top:731;width:0;height:1" coordsize="6,5" path="m,hdc2,2,4,3,6,5,4,3,2,2,,xe" fillcolor="#090909" stroked="f">
              <v:path arrowok="t"/>
            </v:shape>
            <v:shape id="_x0000_s1862" style="position:absolute;left:343;top:717;width:0;height:1" coordsize="6,4" path="m6,4hdc4,4,2,4,,3,3,,4,1,6,4xe" fillcolor="black" stroked="f">
              <v:path arrowok="t"/>
            </v:shape>
            <v:shape id="_x0000_s1863" style="position:absolute;left:398;top:734;width:1;height:1" coordsize="7,6" path="m,6hdc2,4,4,2,7,,6,,6,,6,,4,2,2,4,,6xe" fillcolor="black" stroked="f">
              <v:path arrowok="t"/>
            </v:shape>
            <v:shape id="_x0000_s1864" style="position:absolute;left:406;top:756;width:0;height:1" coordsize="5,6" path="m4,hdc5,2,5,4,4,6,,4,,2,4,xe" fillcolor="#090909" stroked="f">
              <v:path arrowok="t"/>
            </v:shape>
            <v:shape id="_x0000_s1865" style="position:absolute;left:399;top:734;width:0;height:0" coordsize="2,3" path="m1,3hdc1,2,1,1,2,,1,1,1,2,,3v,,1,,1,xe" fillcolor="black" stroked="f">
              <v:path arrowok="t"/>
            </v:shape>
            <v:shape id="_x0000_s1866" style="position:absolute;left:522;top:307;width:47;height:161" coordsize="565,1951" path="m561,183hdc558,188,554,192,554,196v-1,9,-1,18,-1,27c555,326,551,429,547,532v-4,92,-11,183,-23,274c516,877,507,947,494,1018v-12,68,-30,135,-52,200c412,1314,371,1405,326,1494v-56,109,-113,219,-170,328c130,1871,92,1909,45,1937v-13,7,-27,14,-44,13c,1938,3,1928,7,1919v32,-73,57,-148,79,-224c90,1683,93,1671,96,1659v9,-42,26,-81,51,-117c181,1492,214,1440,243,1386v41,-75,68,-156,91,-239c351,1083,363,1018,376,953,398,845,416,737,430,628,444,509,456,391,458,272v2,-72,3,-143,4,-214c462,57,462,56,462,55,463,18,469,10,506,v5,3,10,6,16,8c550,22,565,46,562,80v-2,34,-1,69,-1,103xe" fillcolor="#171717" stroked="f">
              <v:path arrowok="t"/>
            </v:shape>
            <v:shape id="_x0000_s1867" style="position:absolute;left:546;top:339;width:73;height:136" coordsize="888,1646" path="m3,1632hdc4,1631,4,1630,4,1629v-4,-30,12,-52,30,-72c43,1548,50,1538,57,1529v2,-3,2,-8,3,-12c91,1509,114,1492,133,1466v98,-132,197,-262,295,-394c487,991,533,903,572,810,622,688,664,563,702,436,735,326,767,216,801,106v8,-28,20,-54,31,-80c836,16,841,5,853,v23,21,30,50,35,79c886,81,882,84,881,87v-10,36,-20,72,-29,109c849,205,849,216,848,226v-5,-1,-10,-2,-13,4c819,264,803,299,787,334v-1,4,1,9,1,15c796,349,802,348,808,348v-3,15,-5,30,-8,45c794,391,788,390,786,398v-2,5,-3,10,-3,15c776,478,759,541,736,602,624,903,464,1176,262,1425v-52,64,-107,126,-165,184c91,1615,85,1620,79,1626v-14,13,-31,20,-50,13c21,1636,10,1640,3,1632xe" fillcolor="#171717" stroked="f">
              <v:path arrowok="t"/>
            </v:shape>
            <v:shape id="_x0000_s1868" style="position:absolute;left:550;top:402;width:96;height:106" coordsize="1170,1280" path="m1167,83hdc1157,83,1154,91,1150,98v-16,24,-31,49,-47,73c1098,179,1091,186,1084,194v-3,,-9,-1,-11,1c1068,201,1064,208,1060,215,972,356,875,491,768,618,679,725,583,824,482,920,352,1044,212,1156,65,1258v-10,7,-21,14,-32,19c27,1279,19,1280,12,1279v-7,,-12,-8,-9,-15c14,1241,26,1217,44,1199v24,-25,48,-49,75,-71c194,1068,270,1010,344,950,635,713,881,436,1084,121v20,-33,40,-66,61,-99c1150,14,1156,8,1162,1v1,-1,5,2,8,2c1168,13,1165,23,1165,32v,17,1,34,2,51xe" fillcolor="#171717" stroked="f">
              <v:path arrowok="t"/>
            </v:shape>
            <v:shape id="_x0000_s1869" style="position:absolute;left:551;top:473;width:88;height:61" coordsize="1076,732" path="m35,654hdc62,650,79,642,94,628v6,,12,,17,c119,629,125,629,131,624v68,-11,132,-34,193,-66c388,524,448,483,507,441,653,337,795,228,931,111v38,-32,75,-66,113,-98c1050,7,1055,,1065,1v11,22,4,44,,65c1061,68,1057,68,1054,70v-20,17,-39,34,-58,52c993,125,990,130,987,134v-10,-2,-19,1,-27,9c949,155,937,166,926,178,849,258,765,330,677,398,600,459,517,513,435,567v-9,6,-18,14,-26,21c396,600,393,613,404,629v3,,6,,9,c408,639,397,640,387,643v-3,-1,-7,-2,-11,-3c363,632,351,634,338,641v-24,4,-47,8,-70,18c224,677,180,694,136,712v-24,9,-49,16,-74,18c41,732,20,731,2,719,,703,13,697,18,686v5,-10,11,-21,17,-32xe" fillcolor="#171717" stroked="f">
              <v:path arrowok="t"/>
            </v:shape>
            <v:shape id="_x0000_s1870" style="position:absolute;left:512;top:326;width:18;height:117" coordsize="218,1424" path="m165,hdc177,4,185,12,190,24v2,5,5,10,8,16c196,51,192,63,193,75v2,33,5,66,9,99c199,207,199,241,204,274v1,9,1,18,1,27c206,333,205,365,207,396v11,143,2,287,4,430c212,873,205,919,190,964v-34,103,-66,207,-99,310c83,1299,76,1323,69,1347v-2,6,-1,12,-1,18c54,1381,40,1397,26,1413v-3,3,-6,6,-9,8c14,1423,9,1424,6,1423v-3,-2,-5,-7,-5,-10c,1407,,1400,2,1395v4,-17,9,-34,15,-50c44,1275,72,1205,93,1133v27,-94,47,-190,58,-287c167,708,164,570,153,432,148,371,143,310,139,249v-3,-47,-5,-93,-7,-140c131,82,137,56,147,32,151,20,159,11,165,xe" fillcolor="#171717" stroked="f">
              <v:path arrowok="t"/>
            </v:shape>
            <v:shape id="_x0000_s1871" style="position:absolute;left:549;top:540;width:85;height:19" coordsize="1041,237" path="m1005,68hdc1001,68,997,67,993,68,937,85,882,102,826,120v-2,,-4,1,-6,2c812,123,803,125,797,132v-42,18,-84,35,-128,48c593,202,515,218,436,227v-84,10,-169,10,-253,4c132,228,82,219,32,212,22,211,12,207,,203v4,-6,5,-11,8,-14c13,183,18,179,23,173,39,153,58,144,84,149v8,2,17,1,25,1c145,150,182,150,219,150v158,2,315,-17,470,-49c796,78,902,48,1005,11v11,-4,21,-7,35,-11c1040,8,1041,14,1039,19v-7,19,-15,38,-34,49xe" fillcolor="#171717" stroked="f">
              <v:path arrowok="t"/>
            </v:shape>
            <v:shape id="_x0000_s1872" style="position:absolute;left:535;top:600;width:47;height:38" coordsize="584,454" path="m528,422hdc527,418,528,413,527,410,511,379,499,347,476,319v-6,-7,-11,-17,-17,-24c457,292,452,291,449,290v-2,-14,-9,-23,-22,-28c415,258,407,250,398,241,375,220,353,197,328,179,291,153,252,131,214,108,200,100,184,95,171,86,154,75,137,73,119,82,90,68,59,60,27,58,16,43,7,28,,8,8,6,14,4,21,3,79,,136,8,192,26v99,32,185,85,255,161c509,254,555,329,579,418v5,17,5,17,2,36c559,450,544,435,528,422xe" fillcolor="#171717" stroked="f">
              <v:path arrowok="t"/>
            </v:shape>
            <v:shape id="_x0000_s1873" style="position:absolute;left:541;top:616;width:29;height:42" coordsize="354,511" path="m3,56hdc4,55,4,54,4,53,,24,14,8,41,v28,18,51,41,74,64c194,144,258,235,302,339v19,45,36,91,48,138c350,480,351,483,352,486v2,13,-5,21,-18,23c319,511,306,506,292,502v-1,-6,,-12,-3,-17c284,476,278,468,272,460v-6,-10,-12,-19,-12,-31c267,430,274,437,283,431v-5,-10,-13,-15,-24,-12c258,419,257,423,255,426v-6,-8,-14,-15,-19,-24c193,340,151,278,109,215,98,198,88,181,77,163v9,6,17,12,25,18c112,188,123,193,136,192v5,-1,10,-5,17,-8c143,172,136,161,127,152,91,114,49,82,3,56xm226,322v-3,-5,-5,-11,-8,-15c213,301,205,300,202,304v-4,7,-2,12,3,17c208,324,213,326,217,327v2,,5,-2,9,-5xe" fillcolor="#171717" stroked="f">
              <v:path arrowok="t"/>
              <o:lock v:ext="edit" verticies="t"/>
            </v:shape>
            <v:shape id="_x0000_s1874" style="position:absolute;left:503;top:435;width:26;height:51" coordsize="313,618" path="m288,83hdc280,83,276,89,271,94v-29,33,-58,65,-87,97c172,204,164,217,158,232v-18,43,-36,87,-54,130c90,397,84,434,78,471v-1,1,1,3,2,5c76,481,71,485,68,489v-7,8,-8,16,-2,25c63,530,59,547,57,564v-4,24,-15,43,-37,54c17,609,12,600,10,590,,539,2,487,16,436,43,337,82,242,133,153v17,-31,38,-58,62,-83c221,43,252,21,287,7,295,4,302,,310,4v3,16,-4,43,-22,79xe" fillcolor="#171717" stroked="f">
              <v:path arrowok="t"/>
            </v:shape>
            <v:shape id="_x0000_s1875" style="position:absolute;left:541;top:577;width:49;height:28" coordsize="592,350" path="m487,333hdc482,320,477,306,471,291,453,280,433,269,413,258v3,-3,7,-6,11,-11c418,243,413,239,408,236,319,191,229,147,140,102,106,86,70,74,34,64,24,61,15,58,6,55,,34,,34,6,8,16,,28,2,40,3v42,4,83,14,120,33c193,53,225,70,257,88v31,19,62,39,92,59c381,168,410,192,438,218v7,7,14,14,17,25c457,255,465,262,476,266v23,10,45,20,67,30c554,301,566,305,577,311v10,5,15,13,13,22c587,342,579,350,567,350v-12,,-24,-1,-36,-3c516,343,502,338,487,333xe" fillcolor="#171717" stroked="f">
              <v:path arrowok="t"/>
            </v:shape>
            <v:shape id="_x0000_s1876" style="position:absolute;left:524;top:492;width:30;height:19" coordsize="372,225" path="m165,140hdc153,139,146,147,140,157v-15,,-29,5,-42,12c88,175,84,183,89,194v-8,4,-15,6,-22,10c33,225,10,216,,178v32,4,57,-10,78,-33c87,134,96,123,105,112,126,88,148,66,174,47,198,28,226,15,255,8,288,,320,4,350,19v10,4,18,10,22,19c372,54,360,62,353,72,339,71,326,66,316,55,306,44,293,48,282,49v-11,2,-18,9,-19,21c260,71,257,71,255,73v-19,18,-41,32,-65,42c179,120,171,129,165,140xe" fillcolor="#171717" stroked="f">
              <v:path arrowok="t"/>
            </v:shape>
            <v:shape id="_x0000_s1877" style="position:absolute;left:519;top:478;width:27;height:24" coordsize="336,288" path="m179,140hdc158,163,136,185,115,207,98,225,82,243,66,261,49,283,22,288,,261,39,236,68,201,95,164v18,-27,38,-53,58,-79c180,50,214,24,257,9,278,1,299,,320,4v11,3,16,11,10,21c321,39,311,53,301,67v-7,,-14,,-21,1c272,69,265,73,257,75v-36,8,-56,34,-74,63c182,139,180,140,179,140xe" fillcolor="#171717" stroked="f">
              <v:path arrowok="t"/>
            </v:shape>
            <v:shape id="_x0000_s1878" style="position:absolute;left:514;top:559;width:24;height:23" coordsize="301,271" path="m66,67hdc60,66,54,64,48,64,25,62,8,51,,29,30,6,64,,101,5v39,6,73,24,103,50c253,99,284,152,295,217v3,12,5,24,6,36c301,258,299,262,298,266v-11,5,-20,-1,-28,-4c266,244,265,224,258,207,248,182,233,158,221,134v-6,-10,-12,-21,-18,-31c200,98,196,91,191,89,171,82,150,73,127,80v-6,-3,-13,-5,-18,-8c95,64,81,62,66,67xe" fillcolor="#171717" stroked="f">
              <v:path arrowok="t"/>
            </v:shape>
            <v:shape id="_x0000_s1879" style="position:absolute;left:513;top:466;width:21;height:21" coordsize="264,251" path="m63,246hdc54,241,47,248,40,249,21,251,10,244,,225v4,-2,8,-4,12,-6c12,217,12,215,12,213v,,,,,c19,205,28,198,35,190,90,124,151,66,224,19,234,13,244,7,257,v2,6,5,11,7,16c264,27,263,37,263,48v-1,2,-1,4,-2,6c253,53,248,59,243,64v-19,19,-38,38,-58,57c170,136,154,149,138,164v-5,4,-11,9,-9,17c120,189,112,196,104,203v-10,1,-17,6,-16,18c87,221,87,221,87,221v-12,,-18,6,-18,18c68,239,68,239,68,239v-4,-1,-6,1,-5,6hal63,246hdxe" fillcolor="#171717" stroked="f">
              <v:path arrowok="t"/>
            </v:shape>
            <v:shape id="_x0000_s1880" style="position:absolute;left:525;top:541;width:24;height:6" coordsize="302,74" path="m86,71hdc77,72,68,73,59,73v-9,,-18,1,-27,-1c16,69,2,62,1,44,,35,1,26,3,17,6,8,14,3,23,1v1,4,,8,1,12c27,23,32,27,41,27,51,26,61,23,71,21,128,6,186,,245,1v28,1,47,12,57,38c301,43,300,47,300,51v-24,2,-48,4,-72,6c215,59,203,61,190,63v-11,,-21,1,-31,1c155,64,152,65,148,65v-21,2,-41,4,-62,6xe" fillcolor="#171717" stroked="f">
              <v:path arrowok="t"/>
            </v:shape>
            <v:shape id="_x0000_s1881" style="position:absolute;left:528;top:519;width:24;height:6" coordsize="293,74" path="m288,57hdc269,59,250,61,231,62v-42,4,-83,8,-124,10c85,74,64,74,43,74,20,74,9,66,2,45,1,40,1,35,,30v29,6,56,4,84,-4c117,18,149,11,182,4,203,,224,1,245,6v13,4,24,10,34,19c289,34,293,44,288,57xe" fillcolor="#171717" stroked="f">
              <v:path arrowok="t"/>
            </v:shape>
            <v:shape id="_x0000_s1882" style="position:absolute;left:506;top:533;width:17;height:8" coordsize="212,99" path="m,82hdc38,33,89,6,151,2v23,-2,44,5,61,21c201,46,185,64,153,87v-5,,-10,-2,-15,-1c116,89,93,93,70,96,57,98,44,98,31,99,18,99,7,94,,82xe" fillcolor="#171717" stroked="f">
              <v:path arrowok="t"/>
            </v:shape>
            <v:shape id="_x0000_s1883" style="position:absolute;left:494;top:585;width:14;height:14" coordsize="167,174" path="m28,81hdc29,73,23,69,18,63,,41,1,29,21,7,23,4,25,2,27,v8,10,20,10,30,13c78,18,97,27,115,39v19,12,33,29,41,50c167,114,165,138,149,161v-3,4,-7,9,-11,13c124,166,112,155,96,150v6,-8,11,-15,16,-22c116,122,114,112,107,110v-8,-4,-17,-6,-26,-9c64,94,46,88,28,81xe" fillcolor="#171717" stroked="f">
              <v:path arrowok="t"/>
            </v:shape>
            <v:shape id="_x0000_s1884" style="position:absolute;left:504;top:515;width:16;height:12" coordsize="195,138" path="m95,105hdc83,113,72,120,60,128v-16,10,-30,7,-44,-5c11,119,5,115,,111,21,60,62,30,112,12,133,4,155,,178,1v11,,17,7,14,18c189,34,184,48,173,60v-1,,-2,1,-4,1c170,62,170,63,171,64v,,-2,1,-2,1c158,63,152,70,144,75v-13,7,-28,15,-42,23c99,86,95,84,90,88v-3,2,-6,6,-6,9c84,103,90,104,95,105xe" fillcolor="#171717" stroked="f">
              <v:path arrowok="t"/>
            </v:shape>
            <v:shape id="_x0000_s1885" style="position:absolute;left:496;top:503;width:15;height:14" coordsize="186,169" path="m185,36hdc180,39,175,42,171,46v-30,31,-60,63,-90,94c74,147,66,154,57,159,37,169,14,159,6,137,4,130,2,122,,114,43,70,123,19,178,v2,5,6,9,7,15c186,22,185,29,185,36xe" fillcolor="#171717" stroked="f">
              <v:path arrowok="t"/>
            </v:shape>
            <v:shape id="_x0000_s1886" style="position:absolute;left:495;top:564;width:19;height:13" coordsize="240,157" path="m116,111hdc117,105,113,102,108,100,90,91,72,82,54,73,47,69,39,66,32,62,11,47,,33,12,6,13,4,12,2,13,v4,2,9,3,13,6c84,40,144,69,207,92v9,4,18,8,28,12c236,105,237,107,240,110v-9,19,-23,34,-39,47c190,149,180,141,170,133v-5,-4,-10,-7,-17,-5c142,120,130,113,116,111xe" fillcolor="#171717" stroked="f">
              <v:path arrowok="t"/>
            </v:shape>
            <v:shape id="_x0000_s1887" style="position:absolute;left:522;top:597;width:12;height:16" coordsize="141,188" path="m14,63hdc14,61,14,59,13,57,,39,,20,8,v62,10,99,51,121,107c139,133,141,160,135,188,111,184,98,166,84,149,70,131,57,112,43,94,39,89,34,87,29,84,31,71,23,67,14,63xe" fillcolor="#171717" stroked="f">
              <v:path arrowok="t"/>
            </v:shape>
            <v:shape id="_x0000_s1888" style="position:absolute;left:525;top:580;width:13;height:16" coordsize="161,198" path="m144,198hdc127,179,111,161,94,143,96,130,88,121,80,114,61,94,41,75,21,56,15,50,7,44,,38,3,18,17,7,34,v33,26,61,59,89,91c137,108,148,126,153,147v4,18,8,37,-9,51xe" fillcolor="#171717" stroked="f">
              <v:path arrowok="t"/>
            </v:shape>
            <v:shape id="_x0000_s1889" style="position:absolute;left:506;top:547;width:12;height:9" coordsize="156,108" path="m124,108hdc119,104,115,100,110,97,87,84,62,71,38,58,33,55,28,53,23,50,9,41,,29,2,12,2,8,2,4,2,,17,1,32,1,48,3v35,4,66,20,91,44c147,54,154,62,156,74v-7,14,-18,26,-32,34xe" fillcolor="#171717" stroked="f">
              <v:path arrowok="t"/>
            </v:shape>
            <v:shape id="_x0000_s1890" style="position:absolute;left:483;top:499;width:13;height:11" coordsize="156,132" path="m150,54hdc147,55,142,55,139,57,113,71,87,85,61,100v-4,1,-7,4,-10,7c46,109,40,111,35,113v-11,4,-19,11,-25,19c7,131,4,130,,129,3,115,11,104,18,92,23,83,31,76,28,65v2,-3,5,-7,8,-9c70,37,103,19,137,1,139,,141,,145,v11,17,7,36,5,54xe" fillcolor="#171717" stroked="f">
              <v:path arrowok="t"/>
            </v:shape>
            <v:shape id="_x0000_s1891" style="position:absolute;left:506;top:540;width:13;height:3" coordsize="158,42" path="m5,hdc12,12,23,17,36,17,49,16,62,16,75,14,98,11,121,7,143,4v5,-1,10,1,15,1c157,6,156,8,155,9,114,41,114,41,61,41v-14,1,-28,1,-42,c4,40,,35,,20,1,13,4,7,5,xe" fillcolor="#171717" stroked="f">
              <v:path arrowok="t"/>
            </v:shape>
            <v:shape id="_x0000_s1892" style="position:absolute;left:556;top:564;width:25;height:1" coordsize="299,19" path="m299,6hdc295,8,290,11,286,12v-27,2,-54,5,-81,6c179,19,152,18,126,18,113,17,100,15,87,14,79,13,71,12,63,12,43,13,24,7,4,4,2,3,1,1,,,15,1,30,2,45,3v3,1,6,2,9,2c106,8,159,15,211,11,236,9,260,7,284,5v5,,10,1,15,1xe" fillcolor="#252525" stroked="f">
              <v:path arrowok="t"/>
            </v:shape>
            <v:shape id="_x0000_s1893" style="position:absolute;left:646;top:402;width:1;height:9" coordsize="17,102" path="m2,80hdc1,63,,46,,29,,20,3,10,5,v9,8,9,20,10,31c17,54,14,77,8,99v,1,-3,2,-5,3c3,102,3,102,3,102,3,94,2,87,2,80xe" fillcolor="#e2e2e2" stroked="f">
              <v:path arrowok="t"/>
            </v:shape>
            <v:shape id="_x0000_s1894" style="position:absolute;left:553;top:570;width:18;height:1" coordsize="228,19" path="m,1hdc17,,34,,51,5v7,2,16,1,24,1c105,6,134,7,164,6v20,,40,5,60,9c225,15,226,17,228,19v-7,,-14,,-21,-1c169,10,130,12,92,12,64,13,37,12,10,6,7,5,3,3,,1xe" fillcolor="#252525" stroked="f">
              <v:path arrowok="t"/>
            </v:shape>
            <v:shape id="_x0000_s1895" style="position:absolute;left:534;top:383;width:3;height:4" coordsize="30,43" path="m11,43hdc,30,1,19,5,7,6,2,12,,17,1v6,,10,3,11,8c30,23,27,35,11,43xe" fillcolor="#252525" stroked="f">
              <v:path arrowok="t"/>
            </v:shape>
            <v:shape id="_x0000_s1896" style="position:absolute;left:512;top:481;width:2;height:4" coordsize="27,50" path="m22,44hdc18,46,14,48,10,50,,39,3,28,10,17,15,11,21,6,27,,26,6,25,12,24,17v-1,7,-2,14,-2,21c22,38,22,38,22,38v-5,1,-5,1,,6xe" fillcolor="#838383" stroked="f">
              <v:path arrowok="t"/>
            </v:shape>
            <v:shape id="_x0000_s1897" style="position:absolute;left:532;top:546;width:5;height:1" coordsize="62,16" path="m,6hdc21,4,41,2,62,,60,6,56,9,49,10v-6,1,-13,3,-19,5c24,15,18,16,12,16,10,14,8,12,6,11,4,9,2,8,,6xe" fillcolor="#4a4a4a" stroked="f">
              <v:path arrowok="t"/>
            </v:shape>
            <v:shape id="_x0000_s1898" style="position:absolute;left:525;top:547;width:8;height:1" coordsize="92,12" path="m86,hdc88,1,90,3,92,5v-4,2,-9,5,-13,5c52,11,26,11,,12,5,6,12,5,19,5v17,,33,,50,c75,4,80,1,86,xe" fillcolor="#252525" stroked="f">
              <v:path arrowok="t"/>
            </v:shape>
            <v:shape id="_x0000_s1899" style="position:absolute;left:523;top:552;width:5;height:2" coordsize="66,24" path="m66,hdc61,6,54,6,47,6,36,7,25,4,13,10v,4,-1,9,-1,14c9,21,5,19,4,15,,7,3,,12,,30,,48,,66,xe" fillcolor="#252525" stroked="f">
              <v:path arrowok="t"/>
            </v:shape>
            <v:shape id="_x0000_s1900" style="position:absolute;left:534;top:546;width:4;height:2" coordsize="50,21" path="m,16hdc6,14,13,12,19,11,26,10,30,7,32,1,36,1,39,,43,v2,4,4,8,7,11c34,21,17,17,,16xe" fillcolor="#252525" stroked="f">
              <v:path arrowok="t"/>
            </v:shape>
            <v:shape id="_x0000_s1901" style="position:absolute;left:613;top:517;width:2;height:3" coordsize="28,33" path="m4,33hdc,24,6,18,11,12,15,6,20,,28,3,25,17,15,26,4,33xe" fillcolor="#838383" stroked="f">
              <v:path arrowok="t"/>
            </v:shape>
            <v:shape id="_x0000_s1902" style="position:absolute;left:538;top:546;width:2;height:1" coordsize="31,12" path="m7,12hdc4,9,2,5,,1,10,1,20,,31,v,2,,4,,6c31,8,30,9,30,11v-8,,-15,1,-23,1xe" fillcolor="#4a4a4a" stroked="f">
              <v:path arrowok="t"/>
            </v:shape>
            <v:shape id="_x0000_s1903" style="position:absolute;left:611;top:521;width:2;height:2" coordsize="19,25" path="m,25hdc2,13,4,2,19,,17,12,8,18,,25xe" fillcolor="#838383" stroked="f">
              <v:path arrowok="t"/>
            </v:shape>
            <v:shape id="_x0000_s1904" style="position:absolute;left:614;top:550;width:2;height:1" coordsize="24,18" path="m,10hdc6,3,15,1,23,,24,10,19,16,10,18,7,15,3,13,,10xe" fillcolor="#252525" stroked="f">
              <v:path arrowok="t"/>
            </v:shape>
            <v:shape id="_x0000_s1905" style="position:absolute;left:579;top:525;width:3;height:1" coordsize="38,9" path="m,9hdc13,2,25,,38,8,26,8,13,9,,9xe" fillcolor="#343434" stroked="f">
              <v:path arrowok="t"/>
            </v:shape>
            <v:shape id="_x0000_s1906" style="position:absolute;left:549;top:546;width:1;height:3" coordsize="11,38" path="m1,38hdc1,30,,22,1,15,2,10,5,5,8,v,13,3,26,-7,38xe" fillcolor="#252525" stroked="f">
              <v:path arrowok="t"/>
            </v:shape>
            <v:shape id="_x0000_s1907" style="position:absolute;left:553;top:563;width:3;height:1" coordsize="38,10" path="m38,9hdc31,9,23,10,16,9,11,8,6,5,,2,13,3,26,,38,9xe" fillcolor="#252525" stroked="f">
              <v:path arrowok="t"/>
            </v:shape>
            <v:shape id="_x0000_s1908" style="position:absolute;left:581;top:563;width:3;height:1" coordsize="38,13" path="m38,3hdc27,13,13,8,,9,11,,25,3,38,3xe" fillcolor="#252525" stroked="f">
              <v:path arrowok="t"/>
            </v:shape>
            <v:shape id="_x0000_s1909" style="position:absolute;left:540;top:546;width:3;height:1" coordsize="31,7" path="m,6hdc,4,1,3,1,1,7,1,13,,19,1v4,1,8,4,12,6c21,7,11,6,,6xe" fillcolor="#252525" stroked="f">
              <v:path arrowok="t"/>
            </v:shape>
            <v:shape id="_x0000_s1910" style="position:absolute;left:534;top:467;width:1;height:3" coordsize="8,32" path="m,32hdc,21,1,11,1,,8,11,8,22,,32xe" fillcolor="#343434" stroked="f">
              <v:path arrowok="t"/>
            </v:shape>
            <v:shape id="_x0000_s1911" style="position:absolute;left:584;top:563;width:3;height:1" coordsize="33,12" path="m33,2hdc24,12,11,7,,7,10,,22,2,33,2xe" fillcolor="#252525" stroked="f">
              <v:path arrowok="t"/>
            </v:shape>
            <v:shape id="_x0000_s1912" style="position:absolute;left:543;top:560;width:2;height:1" coordsize="25,10" path="m25,7hdc16,7,6,10,,1,9,1,18,,25,7xe" fillcolor="#252525" stroked="f">
              <v:path arrowok="t"/>
            </v:shape>
            <v:shape id="_x0000_s1913" style="position:absolute;left:520;top:547;width:2;height:1" coordsize="27,10" path="m,3hdc9,3,19,,27,9,17,9,7,10,,3xe" fillcolor="#252525" stroked="f">
              <v:path arrowok="t"/>
            </v:shape>
            <v:shape id="_x0000_s1914" style="position:absolute;left:530;top:552;width:2;height:1" coordsize="26,10" path="m26,2hdc19,10,9,7,,7,7,,17,1,26,2xe" fillcolor="#252525" stroked="f">
              <v:path arrowok="t"/>
            </v:shape>
            <v:shape id="_x0000_s1915" style="position:absolute;left:528;top:556;width:2;height:1" coordsize="21,8" path="m,2hdc8,1,16,,21,8,13,8,6,8,,2xe" fillcolor="#252525" stroked="f">
              <v:path arrowok="t"/>
            </v:shape>
            <v:shape id="_x0000_s1916" style="position:absolute;left:526;top:555;width:2;height:1" coordsize="19,8" path="m,1hdc7,1,14,,19,7,12,7,5,8,,1xe" fillcolor="#252525" stroked="f">
              <v:path arrowok="t"/>
            </v:shape>
            <v:shape id="_x0000_s1917" style="position:absolute;left:587;top:562;width:2;height:1" coordsize="21,8" path="m21,1hdc15,8,8,7,,6,6,,13,,21,1xe" fillcolor="#252525" stroked="f">
              <v:path arrowok="t"/>
            </v:shape>
            <v:shape id="_x0000_s1918" style="position:absolute;left:551;top:562;width:2;height:1" coordsize="20,8" path="m20,6hdc13,7,5,8,,1,7,,15,,20,6xe" fillcolor="#252525" stroked="f">
              <v:path arrowok="t"/>
            </v:shape>
            <v:shape id="_x0000_s1919" style="position:absolute;left:589;top:562;width:2;height:1" coordsize="20,8" path="m20,1hdc15,8,7,7,,6,6,1,13,,20,1xe" fillcolor="#252525" stroked="f">
              <v:path arrowok="t"/>
            </v:shape>
            <v:shape id="_x0000_s1920" style="position:absolute;left:549;top:562;width:2;height:1" coordsize="20,8" path="m20,6hdc13,7,6,8,,1,8,,15,,20,6xe" fillcolor="#252525" stroked="f">
              <v:path arrowok="t"/>
            </v:shape>
            <v:shape id="_x0000_s1921" style="position:absolute;left:533;top:551;width:1;height:1" coordsize="20,7" path="m20,1hdc15,7,7,7,,6,5,,13,,20,1xe" fillcolor="#252525" stroked="f">
              <v:path arrowok="t"/>
            </v:shape>
            <v:shape id="_x0000_s1922" style="position:absolute;left:535;top:551;width:1;height:1" coordsize="20,9" path="m20,1hdc15,9,7,7,,7,5,1,13,,20,1xe" fillcolor="#252525" stroked="f">
              <v:path arrowok="t"/>
            </v:shape>
            <v:shape id="_x0000_s1923" style="position:absolute;left:645;top:411;width:1;height:2" coordsize="7,21" path="m5,hdc5,,5,,5,,7,8,7,15,,21,2,14,3,7,5,xe" fillcolor="#969696" stroked="f">
              <v:path arrowok="t"/>
            </v:shape>
            <v:shape id="_x0000_s1924" style="position:absolute;left:591;top:565;width:2;height:1" coordsize="18,8" path="m,8hdc4,,11,1,18,1,13,8,7,8,,8xe" fillcolor="#252525" stroked="f">
              <v:path arrowok="t"/>
            </v:shape>
            <v:shape id="_x0000_s1925" style="position:absolute;left:591;top:561;width:2;height:1" coordsize="20,8" path="m20,1hdc14,8,7,7,,6,5,,12,,20,1xe" fillcolor="#252525" stroked="f">
              <v:path arrowok="t"/>
            </v:shape>
            <v:shape id="_x0000_s1926" style="position:absolute;left:547;top:561;width:2;height:1" coordsize="20,8" path="m20,6hdc13,7,5,8,,1,7,,14,,20,6xe" fillcolor="#252525" stroked="f">
              <v:path arrowok="t"/>
            </v:shape>
            <v:shape id="_x0000_s1927" style="position:absolute;left:545;top:561;width:2;height:1" coordsize="20,8" path="m20,6hdc12,7,5,8,,,7,,14,,20,6xe" fillcolor="#252525" stroked="f">
              <v:path arrowok="t"/>
            </v:shape>
            <v:shape id="_x0000_s1928" style="position:absolute;left:595;top:560;width:1;height:1" coordsize="19,8" path="m19,1hdc14,8,7,8,,7,5,,12,1,19,1xe" fillcolor="#252525" stroked="f">
              <v:path arrowok="t"/>
            </v:shape>
            <v:shape id="_x0000_s1929" style="position:absolute;left:629;top:547;width:1;height:1" coordsize="11,9" path="m,5hdc4,3,7,1,11,,6,9,6,9,,5xe" fillcolor="#252525" stroked="f">
              <v:path arrowok="t"/>
            </v:shape>
            <v:shape id="_x0000_s1930" style="position:absolute;left:586;top:568;width:1;height:0" coordsize="19,7" path="m,7hdc5,,12,1,19,1,14,7,7,7,,7xe" fillcolor="#252525" stroked="f">
              <v:path arrowok="t"/>
            </v:shape>
            <v:shape id="_x0000_s1931" style="position:absolute;left:593;top:561;width:2;height:1" coordsize="19,8" path="m19,hdc14,8,7,7,,6,5,,12,,19,xe" fillcolor="#252525" stroked="f">
              <v:path arrowok="t"/>
            </v:shape>
          </v:group>
        </w:pict>
      </w:r>
      <w:r>
        <w:rPr>
          <w:rFonts w:ascii="Goudy Old Style" w:hAnsi="Goudy Old Style"/>
          <w:b/>
          <w:sz w:val="22"/>
          <w:szCs w:val="22"/>
        </w:rPr>
        <w:t>accordance with</w:t>
      </w:r>
      <w:r w:rsidRPr="006C28F7">
        <w:rPr>
          <w:rFonts w:ascii="Goudy Old Style" w:hAnsi="Goudy Old Style"/>
          <w:b/>
          <w:sz w:val="22"/>
          <w:szCs w:val="22"/>
        </w:rPr>
        <w:t xml:space="preserve">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w:t>
      </w:r>
      <w:r w:rsidRPr="006C28F7">
        <w:rPr>
          <w:rFonts w:ascii="Goudy Old Style" w:hAnsi="Goudy Old Style"/>
          <w:b/>
          <w:iCs/>
          <w:sz w:val="22"/>
          <w:szCs w:val="22"/>
        </w:rPr>
        <w:t>Amen.</w:t>
      </w:r>
    </w:p>
    <w:p w:rsidR="00D47A63" w:rsidRPr="0042060D" w:rsidRDefault="00D47A63" w:rsidP="00C42C76">
      <w:pPr>
        <w:widowControl w:val="0"/>
        <w:rPr>
          <w:rFonts w:ascii="Goudy Old Style" w:hAnsi="Goudy Old Style"/>
          <w:b/>
          <w:bCs/>
          <w:sz w:val="22"/>
          <w:szCs w:val="22"/>
        </w:rPr>
      </w:pPr>
    </w:p>
    <w:p w:rsidR="00D47A63" w:rsidRPr="00025C5C" w:rsidRDefault="00D47A63" w:rsidP="00BC69DF">
      <w:pPr>
        <w:pStyle w:val="Reading"/>
      </w:pPr>
      <w:r w:rsidRPr="00BC69DF">
        <w:rPr>
          <w:b/>
          <w:smallCaps/>
        </w:rPr>
        <w:t>Prayers of the People</w:t>
      </w:r>
      <w:r>
        <w:tab/>
      </w:r>
      <w:r>
        <w:rPr>
          <w:smallCaps/>
        </w:rPr>
        <w:t>BCP,</w:t>
      </w:r>
      <w:r w:rsidRPr="004C0667">
        <w:rPr>
          <w:smallCaps/>
        </w:rPr>
        <w:t xml:space="preserve"> </w:t>
      </w:r>
      <w:r>
        <w:rPr>
          <w:smallCaps/>
        </w:rPr>
        <w:t xml:space="preserve">Page </w:t>
      </w:r>
      <w:r w:rsidRPr="004C0667">
        <w:rPr>
          <w:smallCaps/>
        </w:rPr>
        <w:t>389</w:t>
      </w:r>
    </w:p>
    <w:p w:rsidR="00D47A63" w:rsidRPr="00B65A50" w:rsidRDefault="00D47A63" w:rsidP="006010E2">
      <w:pPr>
        <w:pStyle w:val="65Space"/>
      </w:pPr>
    </w:p>
    <w:p w:rsidR="00D47A63" w:rsidRPr="00313E53" w:rsidRDefault="00D47A63" w:rsidP="006010E2">
      <w:pPr>
        <w:jc w:val="both"/>
        <w:rPr>
          <w:rFonts w:ascii="Goudy Old Style" w:hAnsi="Goudy Old Style"/>
          <w:i/>
          <w:sz w:val="22"/>
          <w:szCs w:val="22"/>
        </w:rPr>
      </w:pPr>
      <w:r w:rsidRPr="00313E53">
        <w:rPr>
          <w:rFonts w:ascii="Goudy Old Style" w:hAnsi="Goudy Old Style"/>
          <w:i/>
          <w:sz w:val="22"/>
          <w:szCs w:val="22"/>
        </w:rPr>
        <w:t>The prayers call to mind the needs, concerns, and hopes of the congregation and of the worl</w:t>
      </w:r>
      <w:r>
        <w:rPr>
          <w:rFonts w:ascii="Goudy Old Style" w:hAnsi="Goudy Old Style"/>
          <w:i/>
          <w:sz w:val="22"/>
          <w:szCs w:val="22"/>
        </w:rPr>
        <w:t>d. Throughout the season of Easter</w:t>
      </w:r>
      <w:r w:rsidRPr="00313E53">
        <w:rPr>
          <w:rFonts w:ascii="Goudy Old Style" w:hAnsi="Goudy Old Style"/>
          <w:i/>
          <w:sz w:val="22"/>
          <w:szCs w:val="22"/>
        </w:rPr>
        <w:t>, o</w:t>
      </w:r>
      <w:r>
        <w:rPr>
          <w:rFonts w:ascii="Goudy Old Style" w:hAnsi="Goudy Old Style"/>
          <w:i/>
          <w:sz w:val="22"/>
          <w:szCs w:val="22"/>
        </w:rPr>
        <w:t>ur prayers are drawn from Form V</w:t>
      </w:r>
      <w:r w:rsidRPr="00313E53">
        <w:rPr>
          <w:rFonts w:ascii="Goudy Old Style" w:hAnsi="Goudy Old Style"/>
          <w:i/>
          <w:sz w:val="22"/>
          <w:szCs w:val="22"/>
        </w:rPr>
        <w:t>, found in the Book of Common Prayer. The Deacon bids the prayers, which are then led by an Intercessor.</w:t>
      </w:r>
    </w:p>
    <w:p w:rsidR="00D47A63" w:rsidRPr="00313E53" w:rsidRDefault="00D47A63" w:rsidP="006010E2">
      <w:pPr>
        <w:pStyle w:val="65Space"/>
      </w:pPr>
    </w:p>
    <w:p w:rsidR="00D47A63" w:rsidRPr="00313E53" w:rsidRDefault="00D47A63" w:rsidP="006010E2">
      <w:pPr>
        <w:ind w:firstLine="432"/>
        <w:rPr>
          <w:rFonts w:ascii="Goudy Old Style" w:hAnsi="Goudy Old Style"/>
          <w:sz w:val="22"/>
          <w:szCs w:val="22"/>
        </w:rPr>
      </w:pPr>
      <w:r w:rsidRPr="00313E53">
        <w:rPr>
          <w:rFonts w:ascii="Goudy Old Style" w:hAnsi="Goudy Old Style"/>
          <w:i/>
          <w:sz w:val="22"/>
          <w:szCs w:val="22"/>
        </w:rPr>
        <w:t>Intercessor</w:t>
      </w:r>
      <w:r>
        <w:rPr>
          <w:rFonts w:ascii="Goudy Old Style" w:hAnsi="Goudy Old Style"/>
          <w:sz w:val="22"/>
          <w:szCs w:val="22"/>
        </w:rPr>
        <w:tab/>
        <w:t>Risen Christ,</w:t>
      </w:r>
    </w:p>
    <w:p w:rsidR="00D47A63" w:rsidRPr="00313E53" w:rsidRDefault="00D47A63" w:rsidP="006010E2">
      <w:pPr>
        <w:ind w:firstLine="432"/>
        <w:rPr>
          <w:rFonts w:ascii="Goudy Old Style" w:hAnsi="Goudy Old Style"/>
          <w:b/>
          <w:sz w:val="22"/>
          <w:szCs w:val="22"/>
        </w:rPr>
      </w:pPr>
      <w:r w:rsidRPr="00313E53">
        <w:rPr>
          <w:rFonts w:ascii="Goudy Old Style" w:hAnsi="Goudy Old Style"/>
          <w:i/>
          <w:sz w:val="22"/>
          <w:szCs w:val="22"/>
        </w:rPr>
        <w:t>People</w:t>
      </w:r>
      <w:r w:rsidRPr="00313E53">
        <w:rPr>
          <w:rFonts w:ascii="Goudy Old Style" w:hAnsi="Goudy Old Style"/>
          <w:sz w:val="22"/>
          <w:szCs w:val="22"/>
        </w:rPr>
        <w:t xml:space="preserve">  </w:t>
      </w:r>
      <w:r>
        <w:rPr>
          <w:rFonts w:ascii="Goudy Old Style" w:hAnsi="Goudy Old Style"/>
          <w:sz w:val="22"/>
          <w:szCs w:val="22"/>
        </w:rPr>
        <w:tab/>
      </w:r>
      <w:r>
        <w:rPr>
          <w:rFonts w:ascii="Goudy Old Style" w:hAnsi="Goudy Old Style"/>
          <w:b/>
          <w:sz w:val="22"/>
          <w:szCs w:val="22"/>
        </w:rPr>
        <w:t>Hear our prayer</w:t>
      </w:r>
      <w:r w:rsidRPr="00BE059A">
        <w:rPr>
          <w:rFonts w:ascii="Goudy Old Style" w:hAnsi="Goudy Old Style"/>
          <w:b/>
          <w:sz w:val="22"/>
          <w:szCs w:val="22"/>
        </w:rPr>
        <w:t>.</w:t>
      </w:r>
    </w:p>
    <w:p w:rsidR="00D47A63" w:rsidRDefault="00D47A63" w:rsidP="006010E2">
      <w:pPr>
        <w:pStyle w:val="65Space"/>
      </w:pPr>
    </w:p>
    <w:p w:rsidR="00D47A63" w:rsidRPr="00A463AC" w:rsidRDefault="00D47A63" w:rsidP="00A463AC">
      <w:pPr>
        <w:jc w:val="both"/>
        <w:rPr>
          <w:rFonts w:ascii="Goudy Old Style" w:hAnsi="Goudy Old Style"/>
          <w:b/>
          <w:sz w:val="22"/>
          <w:szCs w:val="22"/>
        </w:rPr>
      </w:pPr>
      <w:r w:rsidRPr="0042060D">
        <w:rPr>
          <w:rFonts w:ascii="Goudy Old Style" w:hAnsi="Goudy Old Style"/>
          <w:bCs/>
          <w:i/>
          <w:iCs/>
          <w:color w:val="4D4D4D"/>
          <w:sz w:val="22"/>
          <w:szCs w:val="22"/>
        </w:rPr>
        <w:t>The Presider then concludes the Prayers.</w:t>
      </w:r>
    </w:p>
    <w:p w:rsidR="00D47A63" w:rsidRPr="0042060D" w:rsidRDefault="00D47A63" w:rsidP="006010E2">
      <w:pPr>
        <w:pStyle w:val="65Space"/>
      </w:pPr>
      <w:r w:rsidRPr="0042060D">
        <w:t> </w:t>
      </w:r>
    </w:p>
    <w:p w:rsidR="00D47A63" w:rsidRPr="0042060D" w:rsidRDefault="00D47A63" w:rsidP="006010E2">
      <w:pPr>
        <w:widowControl w:val="0"/>
        <w:jc w:val="both"/>
        <w:rPr>
          <w:rFonts w:ascii="Goudy Old Style" w:hAnsi="Goudy Old Style"/>
          <w:bCs/>
          <w:sz w:val="22"/>
          <w:szCs w:val="22"/>
        </w:rPr>
      </w:pPr>
      <w:r w:rsidRPr="0042060D">
        <w:rPr>
          <w:rFonts w:ascii="Goudy Old Style" w:hAnsi="Goudy Old Style"/>
          <w:sz w:val="22"/>
          <w:szCs w:val="22"/>
        </w:rPr>
        <w:t xml:space="preserve">O God, who wonderfully created, and yet more wonderfully restored, the dignity of human nature:  Grant that we may share the divine life of him who humbled himself to share our humanity, your Son Jesus Christ; who lives and reigns with you, in the unity of the Holy Spirit, one God, for ever and ever.  </w:t>
      </w:r>
      <w:r w:rsidRPr="006010E2">
        <w:rPr>
          <w:rFonts w:ascii="Goudy Old Style" w:hAnsi="Goudy Old Style"/>
          <w:b/>
          <w:iCs/>
          <w:sz w:val="22"/>
          <w:szCs w:val="22"/>
        </w:rPr>
        <w:t>Amen.</w:t>
      </w:r>
    </w:p>
    <w:p w:rsidR="00D47A63" w:rsidRPr="0042060D" w:rsidRDefault="00D47A63" w:rsidP="00C42C76">
      <w:pPr>
        <w:rPr>
          <w:rFonts w:ascii="Goudy Old Style" w:hAnsi="Goudy Old Style"/>
          <w:sz w:val="22"/>
          <w:szCs w:val="22"/>
        </w:rPr>
      </w:pPr>
    </w:p>
    <w:p w:rsidR="00D47A63" w:rsidRPr="0042060D" w:rsidRDefault="00D47A63" w:rsidP="00C42C76">
      <w:pPr>
        <w:widowControl w:val="0"/>
        <w:rPr>
          <w:rFonts w:ascii="Goudy Old Style" w:hAnsi="Goudy Old Style"/>
          <w:b/>
          <w:bCs/>
          <w:smallCaps/>
          <w:sz w:val="22"/>
          <w:szCs w:val="22"/>
        </w:rPr>
      </w:pPr>
      <w:r w:rsidRPr="0042060D">
        <w:rPr>
          <w:rFonts w:ascii="Goudy Old Style" w:hAnsi="Goudy Old Style"/>
          <w:b/>
          <w:bCs/>
          <w:smallCaps/>
          <w:sz w:val="22"/>
          <w:szCs w:val="22"/>
        </w:rPr>
        <w:t>The Peace</w:t>
      </w:r>
    </w:p>
    <w:p w:rsidR="00D47A63" w:rsidRPr="0042060D" w:rsidRDefault="00D47A63" w:rsidP="00A463AC">
      <w:pPr>
        <w:pStyle w:val="65Space"/>
      </w:pPr>
      <w:r w:rsidRPr="0042060D">
        <w:t> </w:t>
      </w:r>
    </w:p>
    <w:p w:rsidR="00D47A63" w:rsidRPr="0042060D" w:rsidRDefault="00D47A63" w:rsidP="00F04A09">
      <w:pPr>
        <w:widowControl w:val="0"/>
        <w:ind w:firstLine="432"/>
        <w:rPr>
          <w:rFonts w:ascii="Goudy Old Style" w:hAnsi="Goudy Old Style"/>
          <w:sz w:val="22"/>
          <w:szCs w:val="22"/>
        </w:rPr>
      </w:pPr>
      <w:r w:rsidRPr="0042060D">
        <w:rPr>
          <w:rFonts w:ascii="Goudy Old Style" w:hAnsi="Goudy Old Style"/>
          <w:i/>
          <w:iCs/>
          <w:sz w:val="22"/>
          <w:szCs w:val="22"/>
        </w:rPr>
        <w:t>Presider</w:t>
      </w:r>
      <w:r w:rsidRPr="0042060D">
        <w:rPr>
          <w:rFonts w:ascii="Goudy Old Style" w:hAnsi="Goudy Old Style"/>
          <w:i/>
          <w:iCs/>
          <w:sz w:val="22"/>
          <w:szCs w:val="22"/>
        </w:rPr>
        <w:tab/>
      </w:r>
      <w:r w:rsidRPr="0042060D">
        <w:rPr>
          <w:rFonts w:ascii="Goudy Old Style" w:hAnsi="Goudy Old Style"/>
          <w:sz w:val="22"/>
          <w:szCs w:val="22"/>
        </w:rPr>
        <w:t xml:space="preserve">The peace of </w:t>
      </w:r>
      <w:r>
        <w:rPr>
          <w:rFonts w:ascii="Goudy Old Style" w:hAnsi="Goudy Old Style"/>
          <w:sz w:val="22"/>
          <w:szCs w:val="22"/>
        </w:rPr>
        <w:t>Christ</w:t>
      </w:r>
      <w:r w:rsidRPr="0042060D">
        <w:rPr>
          <w:rFonts w:ascii="Goudy Old Style" w:hAnsi="Goudy Old Style"/>
          <w:sz w:val="22"/>
          <w:szCs w:val="22"/>
        </w:rPr>
        <w:t xml:space="preserve"> be always with you.</w:t>
      </w:r>
    </w:p>
    <w:p w:rsidR="00D47A63" w:rsidRPr="0042060D" w:rsidRDefault="00D47A63" w:rsidP="00F04A09">
      <w:pPr>
        <w:widowControl w:val="0"/>
        <w:tabs>
          <w:tab w:val="left" w:pos="1459"/>
        </w:tabs>
        <w:ind w:firstLine="432"/>
        <w:rPr>
          <w:rFonts w:ascii="Goudy Old Style" w:hAnsi="Goudy Old Style"/>
          <w:sz w:val="22"/>
          <w:szCs w:val="22"/>
        </w:rPr>
      </w:pPr>
      <w:r w:rsidRPr="0042060D">
        <w:rPr>
          <w:rFonts w:ascii="Goudy Old Style" w:hAnsi="Goudy Old Style"/>
          <w:i/>
          <w:iCs/>
          <w:sz w:val="22"/>
          <w:szCs w:val="22"/>
        </w:rPr>
        <w:t>People</w:t>
      </w:r>
      <w:r w:rsidRPr="0042060D">
        <w:rPr>
          <w:rFonts w:ascii="Goudy Old Style" w:hAnsi="Goudy Old Style"/>
          <w:sz w:val="22"/>
          <w:szCs w:val="22"/>
        </w:rPr>
        <w:tab/>
      </w:r>
      <w:r w:rsidRPr="0042060D">
        <w:rPr>
          <w:rFonts w:ascii="Goudy Old Style" w:hAnsi="Goudy Old Style"/>
          <w:b/>
          <w:sz w:val="22"/>
          <w:szCs w:val="22"/>
        </w:rPr>
        <w:t>And also with you.</w:t>
      </w:r>
    </w:p>
    <w:p w:rsidR="00D47A63" w:rsidRPr="0042060D" w:rsidRDefault="00D47A63" w:rsidP="00C42C76">
      <w:pPr>
        <w:widowControl w:val="0"/>
        <w:tabs>
          <w:tab w:val="left" w:pos="1459"/>
        </w:tabs>
        <w:spacing w:line="180" w:lineRule="auto"/>
        <w:rPr>
          <w:rFonts w:ascii="Goudy Old Style" w:hAnsi="Goudy Old Style"/>
          <w:sz w:val="22"/>
          <w:szCs w:val="22"/>
        </w:rPr>
      </w:pPr>
    </w:p>
    <w:p w:rsidR="00D47A63" w:rsidRPr="0042060D" w:rsidRDefault="00D47A63" w:rsidP="00C42C76">
      <w:pPr>
        <w:widowControl w:val="0"/>
        <w:tabs>
          <w:tab w:val="left" w:pos="1459"/>
        </w:tabs>
        <w:rPr>
          <w:rFonts w:ascii="Goudy Old Style" w:hAnsi="Goudy Old Style"/>
          <w:b/>
          <w:bCs/>
          <w:smallCaps/>
          <w:sz w:val="22"/>
          <w:szCs w:val="22"/>
        </w:rPr>
      </w:pPr>
      <w:r w:rsidRPr="0042060D">
        <w:rPr>
          <w:rFonts w:ascii="Goudy Old Style" w:hAnsi="Goudy Old Style"/>
          <w:b/>
          <w:bCs/>
          <w:smallCaps/>
          <w:sz w:val="22"/>
          <w:szCs w:val="22"/>
        </w:rPr>
        <w:t xml:space="preserve">Welcome and Announcements </w:t>
      </w:r>
    </w:p>
    <w:p w:rsidR="00D47A63" w:rsidRPr="0042060D" w:rsidRDefault="00D47A63" w:rsidP="00C42C76">
      <w:pPr>
        <w:widowControl w:val="0"/>
        <w:tabs>
          <w:tab w:val="left" w:pos="1459"/>
        </w:tabs>
        <w:rPr>
          <w:rFonts w:ascii="Goudy Old Style" w:hAnsi="Goudy Old Style"/>
          <w:b/>
          <w:bCs/>
          <w:sz w:val="22"/>
          <w:szCs w:val="22"/>
        </w:rPr>
      </w:pPr>
    </w:p>
    <w:p w:rsidR="00D47A63" w:rsidRPr="0042060D" w:rsidRDefault="00D47A63" w:rsidP="00C42C76">
      <w:pPr>
        <w:widowControl w:val="0"/>
        <w:tabs>
          <w:tab w:val="left" w:pos="1459"/>
        </w:tabs>
        <w:jc w:val="center"/>
        <w:rPr>
          <w:rFonts w:ascii="Goudy Old Style" w:hAnsi="Goudy Old Style"/>
          <w:b/>
          <w:bCs/>
          <w:smallCaps/>
          <w:sz w:val="22"/>
          <w:szCs w:val="22"/>
        </w:rPr>
      </w:pPr>
      <w:r w:rsidRPr="0042060D">
        <w:rPr>
          <w:rFonts w:ascii="Goudy Old Style" w:hAnsi="Goudy Old Style"/>
          <w:b/>
          <w:bCs/>
          <w:smallCaps/>
          <w:sz w:val="22"/>
          <w:szCs w:val="22"/>
        </w:rPr>
        <w:t>Ministry of the Table</w:t>
      </w:r>
    </w:p>
    <w:p w:rsidR="00D47A63" w:rsidRPr="0042060D" w:rsidRDefault="00D47A63" w:rsidP="00F04A09">
      <w:pPr>
        <w:spacing w:line="156" w:lineRule="auto"/>
        <w:rPr>
          <w:rFonts w:ascii="Goudy Old Style" w:hAnsi="Goudy Old Style"/>
          <w:i/>
          <w:iCs/>
          <w:sz w:val="22"/>
          <w:szCs w:val="22"/>
        </w:rPr>
      </w:pPr>
    </w:p>
    <w:p w:rsidR="00D47A63" w:rsidRDefault="00D47A63" w:rsidP="000E2A88">
      <w:pPr>
        <w:rPr>
          <w:rFonts w:ascii="Goudy Old Style" w:hAnsi="Goudy Old Style"/>
          <w:i/>
          <w:iCs/>
          <w:sz w:val="22"/>
          <w:szCs w:val="22"/>
        </w:rPr>
      </w:pPr>
      <w:r w:rsidRPr="0042060D">
        <w:rPr>
          <w:rFonts w:ascii="Goudy Old Style" w:hAnsi="Goudy Old Style"/>
          <w:i/>
          <w:iCs/>
          <w:sz w:val="22"/>
          <w:szCs w:val="22"/>
        </w:rPr>
        <w:t>At this time the children will process into the service with their gifts and sit at the altar for the Celebration of Holy Eucharist.  Children will return to their parents at the beginning of Communion</w:t>
      </w:r>
      <w:r w:rsidRPr="0042060D">
        <w:rPr>
          <w:rFonts w:ascii="Goudy Old Style" w:hAnsi="Goudy Old Style"/>
          <w:i/>
          <w:iCs/>
          <w:color w:val="4D4D4D"/>
          <w:sz w:val="22"/>
          <w:szCs w:val="22"/>
        </w:rPr>
        <w:t>.</w:t>
      </w:r>
    </w:p>
    <w:p w:rsidR="00D47A63" w:rsidRDefault="00D47A63" w:rsidP="000E2A88">
      <w:pPr>
        <w:rPr>
          <w:rFonts w:ascii="Goudy Old Style" w:hAnsi="Goudy Old Style"/>
          <w:i/>
          <w:iCs/>
          <w:sz w:val="22"/>
          <w:szCs w:val="22"/>
        </w:rPr>
      </w:pPr>
    </w:p>
    <w:p w:rsidR="00D47A63" w:rsidRPr="00FA6394" w:rsidRDefault="00D47A63" w:rsidP="00423C36">
      <w:pPr>
        <w:pStyle w:val="MusicLine"/>
        <w:tabs>
          <w:tab w:val="clear" w:pos="3780"/>
          <w:tab w:val="center" w:pos="3480"/>
        </w:tabs>
        <w:rPr>
          <w:i/>
          <w:iCs/>
          <w:sz w:val="22"/>
          <w:szCs w:val="22"/>
        </w:rPr>
      </w:pPr>
      <w:r w:rsidRPr="00BC69DF">
        <w:rPr>
          <w:b/>
          <w:bCs/>
          <w:smallCaps/>
          <w:sz w:val="22"/>
        </w:rPr>
        <w:t>Offertory Anthem</w:t>
      </w:r>
      <w:r w:rsidRPr="00025224">
        <w:rPr>
          <w:i/>
          <w:iCs/>
          <w:sz w:val="22"/>
          <w:szCs w:val="22"/>
        </w:rPr>
        <w:t xml:space="preserve"> </w:t>
      </w:r>
      <w:r>
        <w:rPr>
          <w:i/>
          <w:iCs/>
          <w:sz w:val="22"/>
          <w:szCs w:val="22"/>
        </w:rPr>
        <w:tab/>
        <w:t>Beneath the Forms of Outward Rite</w:t>
      </w:r>
      <w:r>
        <w:rPr>
          <w:i/>
          <w:iCs/>
          <w:sz w:val="22"/>
          <w:szCs w:val="22"/>
        </w:rPr>
        <w:tab/>
      </w:r>
      <w:r>
        <w:rPr>
          <w:sz w:val="22"/>
          <w:szCs w:val="22"/>
        </w:rPr>
        <w:t>Leo Sowerby, arr. Lovelace</w:t>
      </w:r>
    </w:p>
    <w:p w:rsidR="00D47A63" w:rsidRPr="00F47B50" w:rsidRDefault="00D47A63" w:rsidP="00025224">
      <w:pPr>
        <w:pStyle w:val="65Space"/>
      </w:pPr>
    </w:p>
    <w:p w:rsidR="00D47A63" w:rsidRDefault="00D47A63" w:rsidP="00FA6394">
      <w:pPr>
        <w:jc w:val="center"/>
        <w:rPr>
          <w:rFonts w:ascii="Goudy Old Style" w:hAnsi="Goudy Old Style"/>
          <w:sz w:val="22"/>
          <w:szCs w:val="22"/>
        </w:rPr>
      </w:pPr>
      <w:r w:rsidRPr="00FA6394">
        <w:rPr>
          <w:rFonts w:ascii="Goudy Old Style" w:hAnsi="Goudy Old Style"/>
          <w:i/>
          <w:iCs/>
          <w:sz w:val="22"/>
          <w:szCs w:val="22"/>
        </w:rPr>
        <w:t>Beneath the forms of outward rite</w:t>
      </w:r>
      <w:r w:rsidRPr="00FA6394">
        <w:rPr>
          <w:rFonts w:ascii="Goudy Old Style" w:hAnsi="Goudy Old Style"/>
          <w:sz w:val="22"/>
          <w:szCs w:val="22"/>
        </w:rPr>
        <w:t xml:space="preserve"> </w:t>
      </w:r>
      <w:r w:rsidRPr="00FA6394">
        <w:rPr>
          <w:rFonts w:ascii="Goudy Old Style" w:hAnsi="Goudy Old Style"/>
          <w:i/>
          <w:iCs/>
          <w:sz w:val="22"/>
          <w:szCs w:val="22"/>
        </w:rPr>
        <w:t>Thy supper, Lord, is spread</w:t>
      </w:r>
      <w:r w:rsidRPr="00FA6394">
        <w:rPr>
          <w:rFonts w:ascii="Goudy Old Style" w:hAnsi="Goudy Old Style"/>
          <w:sz w:val="22"/>
          <w:szCs w:val="22"/>
        </w:rPr>
        <w:t xml:space="preserve"> </w:t>
      </w:r>
    </w:p>
    <w:p w:rsidR="00D47A63" w:rsidRPr="00FA6394" w:rsidRDefault="00D47A63" w:rsidP="00FA6394">
      <w:pPr>
        <w:jc w:val="center"/>
        <w:rPr>
          <w:rFonts w:ascii="Goudy Old Style" w:hAnsi="Goudy Old Style"/>
          <w:sz w:val="22"/>
          <w:szCs w:val="22"/>
        </w:rPr>
      </w:pPr>
      <w:r w:rsidRPr="00FA6394">
        <w:rPr>
          <w:rFonts w:ascii="Goudy Old Style" w:hAnsi="Goudy Old Style"/>
          <w:i/>
          <w:iCs/>
          <w:sz w:val="22"/>
          <w:szCs w:val="22"/>
        </w:rPr>
        <w:t>In every quiet upper room</w:t>
      </w:r>
      <w:r w:rsidRPr="00FA6394">
        <w:rPr>
          <w:rFonts w:ascii="Goudy Old Style" w:hAnsi="Goudy Old Style"/>
          <w:sz w:val="22"/>
          <w:szCs w:val="22"/>
        </w:rPr>
        <w:t xml:space="preserve"> </w:t>
      </w:r>
      <w:r w:rsidRPr="00FA6394">
        <w:rPr>
          <w:rFonts w:ascii="Goudy Old Style" w:hAnsi="Goudy Old Style"/>
          <w:i/>
          <w:iCs/>
          <w:sz w:val="22"/>
          <w:szCs w:val="22"/>
        </w:rPr>
        <w:t>Where fainting souls are fed.</w:t>
      </w:r>
    </w:p>
    <w:p w:rsidR="00D47A63" w:rsidRPr="00FA6394" w:rsidRDefault="00D47A63" w:rsidP="00FA6394">
      <w:pPr>
        <w:jc w:val="center"/>
        <w:rPr>
          <w:rFonts w:ascii="Goudy Old Style" w:hAnsi="Goudy Old Style"/>
          <w:sz w:val="22"/>
          <w:szCs w:val="22"/>
        </w:rPr>
      </w:pPr>
    </w:p>
    <w:p w:rsidR="00D47A63" w:rsidRPr="00FA6394" w:rsidRDefault="00D47A63" w:rsidP="00FA6394">
      <w:pPr>
        <w:jc w:val="center"/>
        <w:rPr>
          <w:rFonts w:ascii="Goudy Old Style" w:hAnsi="Goudy Old Style"/>
          <w:sz w:val="22"/>
          <w:szCs w:val="22"/>
        </w:rPr>
      </w:pPr>
      <w:r w:rsidRPr="00FA6394">
        <w:rPr>
          <w:rFonts w:ascii="Goudy Old Style" w:hAnsi="Goudy Old Style"/>
          <w:i/>
          <w:iCs/>
          <w:sz w:val="22"/>
          <w:szCs w:val="22"/>
        </w:rPr>
        <w:t>The bread is always consecrate</w:t>
      </w:r>
      <w:r>
        <w:rPr>
          <w:rFonts w:ascii="Goudy Old Style" w:hAnsi="Goudy Old Style"/>
          <w:sz w:val="22"/>
          <w:szCs w:val="22"/>
        </w:rPr>
        <w:t xml:space="preserve"> </w:t>
      </w:r>
      <w:r w:rsidRPr="00FA6394">
        <w:rPr>
          <w:rFonts w:ascii="Goudy Old Style" w:hAnsi="Goudy Old Style"/>
          <w:i/>
          <w:iCs/>
          <w:sz w:val="22"/>
          <w:szCs w:val="22"/>
        </w:rPr>
        <w:t>Which all divide with all;</w:t>
      </w:r>
    </w:p>
    <w:p w:rsidR="00D47A63" w:rsidRPr="00FA6394" w:rsidRDefault="00D47A63" w:rsidP="00FA6394">
      <w:pPr>
        <w:jc w:val="center"/>
        <w:rPr>
          <w:rFonts w:ascii="Goudy Old Style" w:hAnsi="Goudy Old Style"/>
          <w:sz w:val="22"/>
          <w:szCs w:val="22"/>
        </w:rPr>
      </w:pPr>
      <w:r w:rsidRPr="00FA6394">
        <w:rPr>
          <w:rFonts w:ascii="Goudy Old Style" w:hAnsi="Goudy Old Style"/>
          <w:i/>
          <w:iCs/>
          <w:sz w:val="22"/>
          <w:szCs w:val="22"/>
        </w:rPr>
        <w:t>And every act of Christian love</w:t>
      </w:r>
      <w:r>
        <w:rPr>
          <w:rFonts w:ascii="Goudy Old Style" w:hAnsi="Goudy Old Style"/>
          <w:sz w:val="22"/>
          <w:szCs w:val="22"/>
        </w:rPr>
        <w:t xml:space="preserve"> </w:t>
      </w:r>
      <w:r w:rsidRPr="00FA6394">
        <w:rPr>
          <w:rFonts w:ascii="Goudy Old Style" w:hAnsi="Goudy Old Style"/>
          <w:i/>
          <w:iCs/>
          <w:sz w:val="22"/>
          <w:szCs w:val="22"/>
        </w:rPr>
        <w:t>Repeats the feast again.</w:t>
      </w:r>
    </w:p>
    <w:p w:rsidR="00D47A63" w:rsidRPr="00FA6394" w:rsidRDefault="00D47A63" w:rsidP="00FA6394">
      <w:pPr>
        <w:jc w:val="center"/>
        <w:rPr>
          <w:rFonts w:ascii="Goudy Old Style" w:hAnsi="Goudy Old Style"/>
          <w:sz w:val="22"/>
          <w:szCs w:val="22"/>
        </w:rPr>
      </w:pPr>
    </w:p>
    <w:p w:rsidR="00D47A63" w:rsidRPr="00FA6394" w:rsidRDefault="00D47A63" w:rsidP="00FA6394">
      <w:pPr>
        <w:jc w:val="center"/>
        <w:rPr>
          <w:rFonts w:ascii="Goudy Old Style" w:hAnsi="Goudy Old Style"/>
          <w:sz w:val="22"/>
          <w:szCs w:val="22"/>
        </w:rPr>
      </w:pPr>
      <w:r w:rsidRPr="00FA6394">
        <w:rPr>
          <w:rFonts w:ascii="Goudy Old Style" w:hAnsi="Goudy Old Style"/>
          <w:i/>
          <w:iCs/>
          <w:sz w:val="22"/>
          <w:szCs w:val="22"/>
        </w:rPr>
        <w:t>The blessed cup is only passed</w:t>
      </w:r>
      <w:r>
        <w:rPr>
          <w:rFonts w:ascii="Goudy Old Style" w:hAnsi="Goudy Old Style"/>
          <w:sz w:val="22"/>
          <w:szCs w:val="22"/>
        </w:rPr>
        <w:t xml:space="preserve"> </w:t>
      </w:r>
      <w:r w:rsidRPr="00FA6394">
        <w:rPr>
          <w:rFonts w:ascii="Goudy Old Style" w:hAnsi="Goudy Old Style"/>
          <w:i/>
          <w:iCs/>
          <w:sz w:val="22"/>
          <w:szCs w:val="22"/>
        </w:rPr>
        <w:t>True memory of thee,</w:t>
      </w:r>
    </w:p>
    <w:p w:rsidR="00D47A63" w:rsidRPr="00FA6394" w:rsidRDefault="00D47A63" w:rsidP="00FA6394">
      <w:pPr>
        <w:jc w:val="center"/>
        <w:rPr>
          <w:rFonts w:ascii="Goudy Old Style" w:hAnsi="Goudy Old Style"/>
          <w:sz w:val="22"/>
          <w:szCs w:val="22"/>
        </w:rPr>
      </w:pPr>
      <w:r w:rsidRPr="00FA6394">
        <w:rPr>
          <w:rFonts w:ascii="Goudy Old Style" w:hAnsi="Goudy Old Style"/>
          <w:i/>
          <w:iCs/>
          <w:sz w:val="22"/>
          <w:szCs w:val="22"/>
        </w:rPr>
        <w:t>When life anew pours out its wine</w:t>
      </w:r>
      <w:r>
        <w:rPr>
          <w:rFonts w:ascii="Goudy Old Style" w:hAnsi="Goudy Old Style"/>
          <w:sz w:val="22"/>
          <w:szCs w:val="22"/>
        </w:rPr>
        <w:t xml:space="preserve"> </w:t>
      </w:r>
      <w:r w:rsidRPr="00FA6394">
        <w:rPr>
          <w:rFonts w:ascii="Goudy Old Style" w:hAnsi="Goudy Old Style"/>
          <w:i/>
          <w:iCs/>
          <w:sz w:val="22"/>
          <w:szCs w:val="22"/>
        </w:rPr>
        <w:t>With rich sufficiency.</w:t>
      </w:r>
    </w:p>
    <w:p w:rsidR="00D47A63" w:rsidRPr="00FA6394" w:rsidRDefault="00D47A63" w:rsidP="00FA6394">
      <w:pPr>
        <w:jc w:val="center"/>
        <w:rPr>
          <w:rFonts w:ascii="Goudy Old Style" w:hAnsi="Goudy Old Style"/>
          <w:sz w:val="22"/>
          <w:szCs w:val="22"/>
        </w:rPr>
      </w:pPr>
    </w:p>
    <w:p w:rsidR="00D47A63" w:rsidRPr="00FA6394" w:rsidRDefault="00D47A63" w:rsidP="00423C36">
      <w:pPr>
        <w:jc w:val="center"/>
        <w:rPr>
          <w:rFonts w:ascii="Goudy Old Style" w:hAnsi="Goudy Old Style"/>
          <w:sz w:val="22"/>
          <w:szCs w:val="22"/>
        </w:rPr>
      </w:pPr>
      <w:r w:rsidRPr="00FA6394">
        <w:rPr>
          <w:rFonts w:ascii="Goudy Old Style" w:hAnsi="Goudy Old Style"/>
          <w:i/>
          <w:iCs/>
          <w:sz w:val="22"/>
          <w:szCs w:val="22"/>
        </w:rPr>
        <w:t>O Master, through these symbols shared,</w:t>
      </w:r>
      <w:r>
        <w:rPr>
          <w:rFonts w:ascii="Goudy Old Style" w:hAnsi="Goudy Old Style"/>
          <w:sz w:val="22"/>
          <w:szCs w:val="22"/>
        </w:rPr>
        <w:t xml:space="preserve"> </w:t>
      </w:r>
      <w:r w:rsidRPr="00FA6394">
        <w:rPr>
          <w:rFonts w:ascii="Goudy Old Style" w:hAnsi="Goudy Old Style"/>
          <w:i/>
          <w:iCs/>
          <w:sz w:val="22"/>
          <w:szCs w:val="22"/>
        </w:rPr>
        <w:t>Thine own dear self impart,</w:t>
      </w:r>
    </w:p>
    <w:p w:rsidR="00D47A63" w:rsidRDefault="00D47A63" w:rsidP="00423C36">
      <w:pPr>
        <w:jc w:val="center"/>
        <w:rPr>
          <w:rFonts w:ascii="Goudy Old Style" w:hAnsi="Goudy Old Style"/>
          <w:i/>
          <w:iCs/>
          <w:sz w:val="22"/>
          <w:szCs w:val="22"/>
        </w:rPr>
      </w:pPr>
      <w:r w:rsidRPr="00FA6394">
        <w:rPr>
          <w:rFonts w:ascii="Goudy Old Style" w:hAnsi="Goudy Old Style"/>
          <w:i/>
          <w:iCs/>
          <w:sz w:val="22"/>
          <w:szCs w:val="22"/>
        </w:rPr>
        <w:t>That in our daily life may flame</w:t>
      </w:r>
      <w:r>
        <w:rPr>
          <w:rFonts w:ascii="Goudy Old Style" w:hAnsi="Goudy Old Style"/>
          <w:sz w:val="22"/>
          <w:szCs w:val="22"/>
        </w:rPr>
        <w:t xml:space="preserve"> </w:t>
      </w:r>
      <w:r w:rsidRPr="00FA6394">
        <w:rPr>
          <w:rFonts w:ascii="Goudy Old Style" w:hAnsi="Goudy Old Style"/>
          <w:i/>
          <w:iCs/>
          <w:sz w:val="22"/>
          <w:szCs w:val="22"/>
        </w:rPr>
        <w:t>The passion of thy hea</w:t>
      </w:r>
      <w:r>
        <w:rPr>
          <w:rFonts w:ascii="Goudy Old Style" w:hAnsi="Goudy Old Style"/>
          <w:i/>
          <w:iCs/>
          <w:sz w:val="22"/>
          <w:szCs w:val="22"/>
        </w:rPr>
        <w:t>rt.</w:t>
      </w:r>
    </w:p>
    <w:p w:rsidR="00D47A63" w:rsidRPr="006C4AE6" w:rsidRDefault="00D47A63" w:rsidP="002E2755">
      <w:pPr>
        <w:jc w:val="center"/>
        <w:rPr>
          <w:rFonts w:ascii="Goudy Old Style" w:hAnsi="Goudy Old Style"/>
          <w:sz w:val="22"/>
          <w:szCs w:val="22"/>
        </w:rPr>
      </w:pPr>
      <w:r>
        <w:rPr>
          <w:i/>
          <w:iCs/>
        </w:rPr>
        <w:tab/>
      </w:r>
      <w:r>
        <w:rPr>
          <w:i/>
          <w:iCs/>
        </w:rPr>
        <w:tab/>
      </w:r>
      <w:r>
        <w:rPr>
          <w:i/>
          <w:iCs/>
        </w:rPr>
        <w:tab/>
      </w:r>
      <w:r>
        <w:rPr>
          <w:i/>
          <w:iCs/>
        </w:rPr>
        <w:tab/>
      </w:r>
      <w:r>
        <w:rPr>
          <w:i/>
          <w:iCs/>
        </w:rPr>
        <w:tab/>
      </w:r>
      <w:r>
        <w:rPr>
          <w:i/>
          <w:iCs/>
        </w:rPr>
        <w:tab/>
      </w:r>
      <w:r>
        <w:rPr>
          <w:i/>
          <w:iCs/>
        </w:rPr>
        <w:tab/>
      </w:r>
      <w:r w:rsidRPr="006C4AE6">
        <w:rPr>
          <w:rFonts w:ascii="Goudy Old Style" w:hAnsi="Goudy Old Style"/>
          <w:i/>
          <w:iCs/>
          <w:sz w:val="22"/>
          <w:szCs w:val="22"/>
        </w:rPr>
        <w:t xml:space="preserve"> </w:t>
      </w:r>
      <w:r w:rsidRPr="006C4AE6">
        <w:rPr>
          <w:rFonts w:ascii="Goudy Old Style" w:hAnsi="Goudy Old Style"/>
          <w:sz w:val="22"/>
          <w:szCs w:val="22"/>
        </w:rPr>
        <w:t>James A. Blaisdell, text</w:t>
      </w:r>
    </w:p>
    <w:p w:rsidR="00D47A63" w:rsidRDefault="00D47A63" w:rsidP="00BC69DF">
      <w:pPr>
        <w:pStyle w:val="MusicLine"/>
        <w:rPr>
          <w:b/>
          <w:smallCaps/>
          <w:sz w:val="22"/>
        </w:rPr>
      </w:pPr>
    </w:p>
    <w:p w:rsidR="00D47A63" w:rsidRPr="00A463AC" w:rsidRDefault="00D47A63" w:rsidP="00BC69DF">
      <w:pPr>
        <w:pStyle w:val="MusicLine"/>
        <w:rPr>
          <w:b/>
        </w:rPr>
      </w:pPr>
      <w:r w:rsidRPr="00BC69DF">
        <w:rPr>
          <w:b/>
          <w:smallCaps/>
          <w:sz w:val="22"/>
        </w:rPr>
        <w:t>Hymn</w:t>
      </w:r>
      <w:r w:rsidRPr="00BC69DF">
        <w:rPr>
          <w:b/>
          <w:sz w:val="22"/>
        </w:rPr>
        <w:t>, H-1982 #</w:t>
      </w:r>
      <w:r>
        <w:rPr>
          <w:b/>
          <w:sz w:val="22"/>
        </w:rPr>
        <w:t>487</w:t>
      </w:r>
      <w:r w:rsidRPr="00A463AC">
        <w:rPr>
          <w:b/>
        </w:rPr>
        <w:tab/>
      </w:r>
      <w:r>
        <w:rPr>
          <w:i/>
        </w:rPr>
        <w:t>Come, My Way, My Truth, My Life</w:t>
      </w:r>
      <w:r w:rsidRPr="00A463AC">
        <w:tab/>
      </w:r>
      <w:r>
        <w:rPr>
          <w:smallCaps/>
        </w:rPr>
        <w:t>The Call</w:t>
      </w:r>
    </w:p>
    <w:p w:rsidR="00D47A63" w:rsidRDefault="00D47A63" w:rsidP="00BC69DF">
      <w:pPr>
        <w:pStyle w:val="Reading"/>
        <w:rPr>
          <w:b/>
          <w:smallCaps/>
        </w:rPr>
      </w:pPr>
    </w:p>
    <w:p w:rsidR="00D47A63" w:rsidRDefault="00D47A63" w:rsidP="00BC69DF">
      <w:pPr>
        <w:pStyle w:val="Reading"/>
        <w:rPr>
          <w:b/>
          <w:smallCaps/>
        </w:rPr>
      </w:pPr>
    </w:p>
    <w:p w:rsidR="00D47A63" w:rsidRDefault="00D47A63" w:rsidP="00BC69DF">
      <w:pPr>
        <w:pStyle w:val="Reading"/>
        <w:rPr>
          <w:b/>
          <w:smallCaps/>
        </w:rPr>
      </w:pPr>
    </w:p>
    <w:p w:rsidR="00D47A63" w:rsidRPr="004C0667" w:rsidRDefault="00D47A63" w:rsidP="00BC69DF">
      <w:pPr>
        <w:pStyle w:val="Reading"/>
        <w:rPr>
          <w:smallCaps/>
        </w:rPr>
      </w:pPr>
      <w:r w:rsidRPr="004C0667">
        <w:rPr>
          <w:b/>
          <w:smallCaps/>
        </w:rPr>
        <w:t>The Great Thanksgiving, Eucharistic Prayer A</w:t>
      </w:r>
      <w:r w:rsidRPr="004C0667">
        <w:rPr>
          <w:smallCaps/>
        </w:rPr>
        <w:tab/>
        <w:t>BCP,</w:t>
      </w:r>
      <w:r>
        <w:rPr>
          <w:smallCaps/>
        </w:rPr>
        <w:t xml:space="preserve"> Page </w:t>
      </w:r>
      <w:r w:rsidRPr="004C0667">
        <w:rPr>
          <w:smallCaps/>
        </w:rPr>
        <w:t>361</w:t>
      </w:r>
    </w:p>
    <w:p w:rsidR="00D47A63" w:rsidRPr="004C0667" w:rsidRDefault="00D47A63" w:rsidP="00074944">
      <w:pPr>
        <w:pStyle w:val="65Space"/>
        <w:rPr>
          <w:smallCaps/>
        </w:rPr>
      </w:pPr>
    </w:p>
    <w:p w:rsidR="00D47A63" w:rsidRPr="00105A94" w:rsidRDefault="00D47A63" w:rsidP="00923419">
      <w:pPr>
        <w:pStyle w:val="3Indent"/>
      </w:pPr>
      <w:r>
        <w:rPr>
          <w:i/>
        </w:rPr>
        <w:t>Presider</w:t>
      </w:r>
      <w:r w:rsidRPr="00105A94">
        <w:tab/>
        <w:t>The Lord be with you.</w:t>
      </w:r>
    </w:p>
    <w:p w:rsidR="00D47A63" w:rsidRPr="00105A94" w:rsidRDefault="00D47A63" w:rsidP="00923419">
      <w:pPr>
        <w:pStyle w:val="3Indent"/>
      </w:pPr>
      <w:r w:rsidRPr="001844CF">
        <w:rPr>
          <w:i/>
        </w:rPr>
        <w:t>People</w:t>
      </w:r>
      <w:r w:rsidRPr="00105A94">
        <w:tab/>
      </w:r>
      <w:r w:rsidRPr="0079078D">
        <w:rPr>
          <w:b/>
        </w:rPr>
        <w:t>And also with you.</w:t>
      </w:r>
    </w:p>
    <w:p w:rsidR="00D47A63" w:rsidRPr="00105A94" w:rsidRDefault="00D47A63" w:rsidP="00923419">
      <w:pPr>
        <w:pStyle w:val="3Indent"/>
      </w:pPr>
      <w:r>
        <w:rPr>
          <w:i/>
        </w:rPr>
        <w:t>Presider</w:t>
      </w:r>
      <w:r w:rsidRPr="00105A94">
        <w:t xml:space="preserve"> </w:t>
      </w:r>
      <w:r w:rsidRPr="00105A94">
        <w:tab/>
        <w:t>Lift up your hearts.</w:t>
      </w:r>
    </w:p>
    <w:p w:rsidR="00D47A63" w:rsidRPr="00105A94" w:rsidRDefault="00D47A63" w:rsidP="00923419">
      <w:pPr>
        <w:pStyle w:val="3Indent"/>
      </w:pPr>
      <w:r w:rsidRPr="001844CF">
        <w:rPr>
          <w:i/>
        </w:rPr>
        <w:t>People</w:t>
      </w:r>
      <w:r w:rsidRPr="00105A94">
        <w:tab/>
      </w:r>
      <w:r w:rsidRPr="0079078D">
        <w:rPr>
          <w:b/>
        </w:rPr>
        <w:t>We lift them to the Lord.</w:t>
      </w:r>
    </w:p>
    <w:p w:rsidR="00D47A63" w:rsidRPr="00105A94" w:rsidRDefault="00D47A63" w:rsidP="00923419">
      <w:pPr>
        <w:pStyle w:val="3Indent"/>
      </w:pPr>
      <w:r>
        <w:rPr>
          <w:i/>
        </w:rPr>
        <w:t>Presider</w:t>
      </w:r>
      <w:r w:rsidRPr="00105A94">
        <w:tab/>
        <w:t>Let us give thanks to the Lord our God.</w:t>
      </w:r>
    </w:p>
    <w:p w:rsidR="00D47A63" w:rsidRPr="00105A94" w:rsidRDefault="00D47A63" w:rsidP="00923419">
      <w:pPr>
        <w:pStyle w:val="3Indent"/>
      </w:pPr>
      <w:r w:rsidRPr="001844CF">
        <w:rPr>
          <w:i/>
        </w:rPr>
        <w:t>People</w:t>
      </w:r>
      <w:r w:rsidRPr="00105A94">
        <w:tab/>
      </w:r>
      <w:r w:rsidRPr="0079078D">
        <w:rPr>
          <w:b/>
        </w:rPr>
        <w:t xml:space="preserve">It is right to give </w:t>
      </w:r>
      <w:r>
        <w:rPr>
          <w:b/>
        </w:rPr>
        <w:t>our</w:t>
      </w:r>
      <w:r w:rsidRPr="0079078D">
        <w:rPr>
          <w:b/>
        </w:rPr>
        <w:t xml:space="preserve"> thanks and praise.</w:t>
      </w:r>
    </w:p>
    <w:p w:rsidR="00D47A63" w:rsidRDefault="00D47A63" w:rsidP="005C5868">
      <w:pPr>
        <w:pStyle w:val="NoSpacing"/>
        <w:spacing w:line="156" w:lineRule="auto"/>
        <w:jc w:val="both"/>
        <w:rPr>
          <w:rFonts w:ascii="Goudy Old Style" w:hAnsi="Goudy Old Style"/>
          <w:i/>
          <w:sz w:val="24"/>
        </w:rPr>
      </w:pPr>
    </w:p>
    <w:p w:rsidR="00D47A63" w:rsidRPr="00657A53" w:rsidRDefault="00D47A63" w:rsidP="00923419">
      <w:pPr>
        <w:pStyle w:val="NoSpacing"/>
        <w:jc w:val="both"/>
        <w:rPr>
          <w:rFonts w:ascii="Goudy Old Style" w:hAnsi="Goudy Old Style"/>
          <w:i/>
          <w:sz w:val="24"/>
        </w:rPr>
      </w:pPr>
      <w:r w:rsidRPr="00657A53">
        <w:rPr>
          <w:rFonts w:ascii="Goudy Old Style" w:hAnsi="Goudy Old Style"/>
          <w:i/>
          <w:sz w:val="24"/>
        </w:rPr>
        <w:t>The Presider continues</w:t>
      </w:r>
    </w:p>
    <w:p w:rsidR="00D47A63" w:rsidRPr="00657A53" w:rsidRDefault="00D47A63" w:rsidP="00923419">
      <w:pPr>
        <w:pStyle w:val="5Space"/>
      </w:pPr>
    </w:p>
    <w:p w:rsidR="00D47A63" w:rsidRPr="006F0BC4" w:rsidRDefault="00D47A63" w:rsidP="00923419">
      <w:pPr>
        <w:pStyle w:val="NoSpacing"/>
        <w:jc w:val="both"/>
        <w:rPr>
          <w:rFonts w:ascii="Goudy Old Style" w:hAnsi="Goudy Old Style"/>
        </w:rPr>
      </w:pPr>
      <w:r w:rsidRPr="006F0BC4">
        <w:rPr>
          <w:rFonts w:ascii="Goudy Old Style" w:hAnsi="Goudy Old Style"/>
        </w:rPr>
        <w:t xml:space="preserve">It is right, and a good and joyful thing, always and everywhere to give thanks to you.../ </w:t>
      </w:r>
      <w:r w:rsidRPr="006F0BC4">
        <w:rPr>
          <w:rFonts w:ascii="Goudy Old Style" w:hAnsi="Goudy Old Style"/>
          <w:spacing w:val="-90"/>
        </w:rPr>
        <w:t xml:space="preserve">/ </w:t>
      </w:r>
      <w:r w:rsidRPr="006F0BC4">
        <w:rPr>
          <w:rFonts w:ascii="Goudy Old Style" w:hAnsi="Goudy Old Style"/>
        </w:rPr>
        <w:t>...Therefore we praise you, joining our voices with Angels and Archangels and with all the company of heaven, who for ever sing this hymn to proclaim the glory of your Name:</w:t>
      </w:r>
    </w:p>
    <w:p w:rsidR="00D47A63" w:rsidRDefault="00D47A63" w:rsidP="00BC69DF">
      <w:pPr>
        <w:pStyle w:val="Reading"/>
        <w:rPr>
          <w:b/>
          <w:smallCaps/>
        </w:rPr>
      </w:pPr>
      <w:bookmarkStart w:id="2" w:name="_GoBack"/>
    </w:p>
    <w:p w:rsidR="00D47A63" w:rsidRPr="00893A2B" w:rsidRDefault="00D47A63" w:rsidP="00BC69DF">
      <w:pPr>
        <w:pStyle w:val="Reading"/>
      </w:pPr>
      <w:r w:rsidRPr="00BC69DF">
        <w:rPr>
          <w:b/>
          <w:smallCaps/>
        </w:rPr>
        <w:t>Sanctus H-1982 #S-125</w:t>
      </w:r>
      <w:bookmarkEnd w:id="2"/>
      <w:r w:rsidRPr="00893A2B">
        <w:tab/>
      </w:r>
      <w:r w:rsidRPr="004C0667">
        <w:t>Richard Proulx</w:t>
      </w:r>
    </w:p>
    <w:p w:rsidR="00D47A63" w:rsidRPr="00893A2B" w:rsidRDefault="00D47A63" w:rsidP="00923419">
      <w:pPr>
        <w:pStyle w:val="5Space"/>
        <w:rPr>
          <w:sz w:val="22"/>
        </w:rPr>
      </w:pPr>
    </w:p>
    <w:p w:rsidR="00D47A63" w:rsidRPr="00893A2B" w:rsidRDefault="00D47A63" w:rsidP="00923419">
      <w:pPr>
        <w:pStyle w:val="NoSpacing"/>
        <w:jc w:val="both"/>
        <w:rPr>
          <w:rFonts w:ascii="Goudy Old Style" w:hAnsi="Goudy Old Style"/>
          <w:b/>
        </w:rPr>
      </w:pPr>
      <w:r w:rsidRPr="00893A2B">
        <w:rPr>
          <w:rFonts w:ascii="Goudy Old Style" w:hAnsi="Goudy Old Style"/>
          <w:b/>
        </w:rPr>
        <w:t>Holy, holy, holy Lord, God of power and might, heaven and earth are full of your glory. Hosanna in the highest. Blessed is he who comes in the name of the Lord. Hosanna in the highest.</w:t>
      </w:r>
    </w:p>
    <w:p w:rsidR="00D47A63" w:rsidRPr="00893A2B" w:rsidRDefault="00D47A63" w:rsidP="00893A2B">
      <w:pPr>
        <w:pStyle w:val="65Space"/>
      </w:pPr>
    </w:p>
    <w:p w:rsidR="00D47A63" w:rsidRPr="00893A2B" w:rsidRDefault="00D47A63" w:rsidP="00923419">
      <w:pPr>
        <w:pStyle w:val="NoSpacing"/>
        <w:jc w:val="both"/>
        <w:rPr>
          <w:rFonts w:ascii="Goudy Old Style" w:hAnsi="Goudy Old Style"/>
          <w:i/>
        </w:rPr>
      </w:pPr>
      <w:r w:rsidRPr="00893A2B">
        <w:rPr>
          <w:rFonts w:ascii="Goudy Old Style" w:hAnsi="Goudy Old Style"/>
          <w:i/>
        </w:rPr>
        <w:t>The People may stand or kneel. The Presider continues</w:t>
      </w:r>
    </w:p>
    <w:p w:rsidR="00D47A63" w:rsidRPr="00893A2B" w:rsidRDefault="00D47A63" w:rsidP="00893A2B">
      <w:pPr>
        <w:pStyle w:val="65Space"/>
      </w:pPr>
    </w:p>
    <w:p w:rsidR="00D47A63" w:rsidRPr="00893A2B" w:rsidRDefault="00D47A63" w:rsidP="00923419">
      <w:pPr>
        <w:pStyle w:val="NoSpacing"/>
        <w:jc w:val="both"/>
        <w:rPr>
          <w:rFonts w:ascii="Goudy Old Style" w:hAnsi="Goudy Old Style"/>
        </w:rPr>
      </w:pPr>
      <w:r w:rsidRPr="00893A2B">
        <w:rPr>
          <w:rFonts w:ascii="Goudy Old Style" w:hAnsi="Goudy Old Style"/>
        </w:rPr>
        <w:t xml:space="preserve">Holy and gracious Father: In your infinite love you made us for yourself.../ </w:t>
      </w:r>
      <w:r w:rsidRPr="00893A2B">
        <w:rPr>
          <w:rFonts w:ascii="Goudy Old Style" w:hAnsi="Goudy Old Style"/>
          <w:spacing w:val="-90"/>
        </w:rPr>
        <w:t>/</w:t>
      </w:r>
      <w:r w:rsidRPr="00893A2B">
        <w:rPr>
          <w:rFonts w:ascii="Goudy Old Style" w:hAnsi="Goudy Old Style"/>
        </w:rPr>
        <w:t>...therefore we proclaim the mystery of faith:</w:t>
      </w:r>
    </w:p>
    <w:p w:rsidR="00D47A63" w:rsidRPr="00893A2B" w:rsidRDefault="00D47A63" w:rsidP="00893A2B">
      <w:pPr>
        <w:pStyle w:val="65Space"/>
      </w:pPr>
    </w:p>
    <w:p w:rsidR="00D47A63" w:rsidRPr="00893A2B" w:rsidRDefault="00D47A63" w:rsidP="00923419">
      <w:pPr>
        <w:pStyle w:val="NoSpacing"/>
        <w:jc w:val="both"/>
        <w:rPr>
          <w:rFonts w:ascii="Goudy Old Style" w:hAnsi="Goudy Old Style"/>
          <w:i/>
        </w:rPr>
      </w:pPr>
      <w:r w:rsidRPr="00893A2B">
        <w:rPr>
          <w:rFonts w:ascii="Goudy Old Style" w:hAnsi="Goudy Old Style"/>
          <w:i/>
        </w:rPr>
        <w:t>Presider and People</w:t>
      </w:r>
    </w:p>
    <w:p w:rsidR="00D47A63" w:rsidRPr="00893A2B" w:rsidRDefault="00D47A63" w:rsidP="00893A2B">
      <w:pPr>
        <w:pStyle w:val="65Space"/>
      </w:pPr>
    </w:p>
    <w:p w:rsidR="00D47A63" w:rsidRPr="00893A2B" w:rsidRDefault="00D47A63" w:rsidP="00923419">
      <w:pPr>
        <w:pStyle w:val="NoSpacing"/>
        <w:jc w:val="both"/>
        <w:rPr>
          <w:rFonts w:ascii="Goudy Old Style" w:hAnsi="Goudy Old Style"/>
          <w:b/>
        </w:rPr>
      </w:pPr>
      <w:r w:rsidRPr="00893A2B">
        <w:rPr>
          <w:rFonts w:ascii="Goudy Old Style" w:hAnsi="Goudy Old Style"/>
          <w:b/>
        </w:rPr>
        <w:t>Christ has died. Christ is risen. Christ will come again</w:t>
      </w:r>
    </w:p>
    <w:p w:rsidR="00D47A63" w:rsidRPr="00893A2B" w:rsidRDefault="00D47A63" w:rsidP="00923419">
      <w:pPr>
        <w:pStyle w:val="5Space"/>
        <w:rPr>
          <w:sz w:val="22"/>
        </w:rPr>
      </w:pPr>
    </w:p>
    <w:p w:rsidR="00D47A63" w:rsidRPr="00893A2B" w:rsidRDefault="00D47A63" w:rsidP="00923419">
      <w:pPr>
        <w:pStyle w:val="NoSpacing"/>
        <w:jc w:val="both"/>
        <w:rPr>
          <w:rFonts w:ascii="Goudy Old Style" w:hAnsi="Goudy Old Style"/>
          <w:i/>
        </w:rPr>
      </w:pPr>
      <w:r w:rsidRPr="00893A2B">
        <w:rPr>
          <w:rFonts w:ascii="Goudy Old Style" w:hAnsi="Goudy Old Style"/>
          <w:i/>
        </w:rPr>
        <w:t>The Presider continues</w:t>
      </w:r>
    </w:p>
    <w:p w:rsidR="00D47A63" w:rsidRPr="00893A2B" w:rsidRDefault="00D47A63" w:rsidP="00893A2B">
      <w:pPr>
        <w:pStyle w:val="65Space"/>
      </w:pPr>
    </w:p>
    <w:p w:rsidR="00D47A63" w:rsidRPr="00893A2B" w:rsidRDefault="00D47A63" w:rsidP="00923419">
      <w:pPr>
        <w:pStyle w:val="NoSpacing"/>
        <w:jc w:val="both"/>
        <w:rPr>
          <w:rFonts w:ascii="Goudy Old Style" w:hAnsi="Goudy Old Style"/>
        </w:rPr>
      </w:pPr>
      <w:r w:rsidRPr="00893A2B">
        <w:rPr>
          <w:rFonts w:ascii="Goudy Old Style" w:hAnsi="Goudy Old Style"/>
        </w:rPr>
        <w:t xml:space="preserve">We celebrate the memorial of our redemption, O Father.../ </w:t>
      </w:r>
      <w:r w:rsidRPr="00893A2B">
        <w:rPr>
          <w:rFonts w:ascii="Goudy Old Style" w:hAnsi="Goudy Old Style"/>
          <w:spacing w:val="-90"/>
        </w:rPr>
        <w:t>/</w:t>
      </w:r>
      <w:r w:rsidRPr="00893A2B">
        <w:rPr>
          <w:rFonts w:ascii="Goudy Old Style" w:hAnsi="Goudy Old Style"/>
        </w:rPr>
        <w:t xml:space="preserve">...All this we ask through your Son Jesus Christ: By him, and with him, and in him, in the unity of the Holy Spirit all honor and glory is yours, Almighty Father, now and for ever. </w:t>
      </w:r>
      <w:r w:rsidRPr="00893A2B">
        <w:rPr>
          <w:rFonts w:ascii="Goudy Old Style" w:hAnsi="Goudy Old Style"/>
          <w:b/>
        </w:rPr>
        <w:t>AMEN.</w:t>
      </w:r>
    </w:p>
    <w:p w:rsidR="00D47A63" w:rsidRDefault="00D47A63" w:rsidP="00BC69DF">
      <w:pPr>
        <w:pStyle w:val="Reading"/>
      </w:pPr>
    </w:p>
    <w:p w:rsidR="00D47A63" w:rsidRPr="0042060D" w:rsidRDefault="00D47A63" w:rsidP="00BC69DF">
      <w:pPr>
        <w:pStyle w:val="Reading"/>
      </w:pPr>
      <w:r w:rsidRPr="00BC69DF">
        <w:rPr>
          <w:b/>
          <w:smallCaps/>
        </w:rPr>
        <w:t>The Lord’s Prayer</w:t>
      </w:r>
      <w:r w:rsidRPr="0042060D">
        <w:tab/>
      </w:r>
      <w:r>
        <w:rPr>
          <w:smallCaps/>
        </w:rPr>
        <w:t>BCP, Page</w:t>
      </w:r>
      <w:r w:rsidRPr="004C0667">
        <w:rPr>
          <w:smallCaps/>
        </w:rPr>
        <w:t xml:space="preserve"> 364</w:t>
      </w:r>
    </w:p>
    <w:p w:rsidR="00D47A63" w:rsidRDefault="00D47A63" w:rsidP="00074944">
      <w:pPr>
        <w:pStyle w:val="65Space"/>
      </w:pPr>
    </w:p>
    <w:p w:rsidR="00D47A63" w:rsidRPr="00A463AC" w:rsidRDefault="00D47A63" w:rsidP="00074944">
      <w:pPr>
        <w:jc w:val="both"/>
        <w:rPr>
          <w:rFonts w:ascii="Goudy Old Style" w:hAnsi="Goudy Old Style"/>
          <w:b/>
          <w:i/>
          <w:iCs/>
          <w:sz w:val="22"/>
          <w:szCs w:val="22"/>
        </w:rPr>
      </w:pPr>
      <w:r w:rsidRPr="00A463AC">
        <w:rPr>
          <w:rFonts w:ascii="Goudy Old Style" w:hAnsi="Goudy Old Style"/>
          <w:b/>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w:t>
      </w:r>
      <w:r w:rsidRPr="00A463AC">
        <w:rPr>
          <w:rFonts w:ascii="Goudy Old Style" w:hAnsi="Goudy Old Style"/>
          <w:b/>
          <w:iCs/>
          <w:sz w:val="22"/>
          <w:szCs w:val="22"/>
        </w:rPr>
        <w:t>Amen</w:t>
      </w:r>
      <w:r w:rsidRPr="00A463AC">
        <w:rPr>
          <w:rFonts w:ascii="Goudy Old Style" w:hAnsi="Goudy Old Style"/>
          <w:b/>
          <w:i/>
          <w:iCs/>
          <w:sz w:val="22"/>
          <w:szCs w:val="22"/>
        </w:rPr>
        <w:t>.</w:t>
      </w:r>
    </w:p>
    <w:p w:rsidR="00D47A63" w:rsidRDefault="00D47A63" w:rsidP="00EB24EC">
      <w:pPr>
        <w:pStyle w:val="65Space"/>
      </w:pPr>
    </w:p>
    <w:p w:rsidR="00D47A63" w:rsidRPr="0042060D" w:rsidRDefault="00D47A63" w:rsidP="00EB24EC">
      <w:pPr>
        <w:widowControl w:val="0"/>
        <w:tabs>
          <w:tab w:val="left" w:pos="2910"/>
        </w:tabs>
        <w:rPr>
          <w:rFonts w:ascii="Goudy Old Style" w:hAnsi="Goudy Old Style"/>
          <w:b/>
          <w:bCs/>
          <w:iCs/>
          <w:sz w:val="22"/>
          <w:szCs w:val="22"/>
        </w:rPr>
      </w:pPr>
      <w:r w:rsidRPr="0042060D">
        <w:rPr>
          <w:rFonts w:ascii="Goudy Old Style" w:hAnsi="Goudy Old Style"/>
          <w:bCs/>
          <w:i/>
          <w:iCs/>
          <w:color w:val="4D4D4D"/>
          <w:sz w:val="22"/>
          <w:szCs w:val="22"/>
        </w:rPr>
        <w:t>The Presider breaks the consecrated Bread to be shared with the congregation.  A period of silence is kept.  The following anthem is then sung.</w:t>
      </w:r>
    </w:p>
    <w:p w:rsidR="00D47A63" w:rsidRDefault="00D47A63" w:rsidP="00280E62">
      <w:pPr>
        <w:pStyle w:val="65Space"/>
      </w:pPr>
    </w:p>
    <w:p w:rsidR="00D47A63" w:rsidRDefault="00D47A63" w:rsidP="004C0667">
      <w:pPr>
        <w:pStyle w:val="MusicLine"/>
        <w:tabs>
          <w:tab w:val="clear" w:pos="3780"/>
          <w:tab w:val="center" w:pos="3240"/>
        </w:tabs>
      </w:pPr>
      <w:r w:rsidRPr="00BC69DF">
        <w:rPr>
          <w:b/>
          <w:smallCaps/>
          <w:sz w:val="22"/>
        </w:rPr>
        <w:t>The Fraction</w:t>
      </w:r>
      <w:r>
        <w:rPr>
          <w:b/>
          <w:smallCaps/>
          <w:sz w:val="22"/>
        </w:rPr>
        <w:tab/>
      </w:r>
      <w:r w:rsidRPr="00FB608A">
        <w:rPr>
          <w:i/>
          <w:sz w:val="22"/>
          <w:szCs w:val="22"/>
        </w:rPr>
        <w:t>Christ our Passover</w:t>
      </w:r>
      <w:r>
        <w:tab/>
      </w:r>
      <w:r w:rsidRPr="000449D5">
        <w:rPr>
          <w:sz w:val="22"/>
          <w:szCs w:val="22"/>
        </w:rPr>
        <w:t>Richard Proulx</w:t>
      </w:r>
    </w:p>
    <w:p w:rsidR="00D47A63" w:rsidRPr="00EB24EC" w:rsidRDefault="00D47A63" w:rsidP="00280E62">
      <w:pPr>
        <w:pStyle w:val="65Space"/>
      </w:pPr>
    </w:p>
    <w:p w:rsidR="00D47A63" w:rsidRDefault="00D47A63" w:rsidP="00EB24EC">
      <w:pPr>
        <w:widowControl w:val="0"/>
        <w:tabs>
          <w:tab w:val="left" w:pos="2910"/>
        </w:tabs>
        <w:spacing w:line="156" w:lineRule="auto"/>
        <w:rPr>
          <w:rFonts w:ascii="Goudy Old Style" w:hAnsi="Goudy Old Style"/>
          <w:bCs/>
          <w:i/>
          <w:iCs/>
          <w:color w:val="4D4D4D"/>
          <w:sz w:val="22"/>
          <w:szCs w:val="22"/>
        </w:rPr>
      </w:pPr>
      <w:r w:rsidRPr="004749E1">
        <w:rPr>
          <w:rFonts w:ascii="Goudy Old Style" w:hAnsi="Goudy Old Style"/>
          <w:b/>
          <w:i/>
          <w:noProof/>
          <w:sz w:val="22"/>
          <w:szCs w:val="22"/>
        </w:rPr>
        <w:pict>
          <v:shape id="Picture 12" o:spid="_x0000_i1030" type="#_x0000_t75" style="width:313.5pt;height:80.25pt;visibility:visible">
            <v:imagedata r:id="rId11" o:title=""/>
          </v:shape>
        </w:pict>
      </w:r>
    </w:p>
    <w:p w:rsidR="00D47A63" w:rsidRDefault="00D47A63" w:rsidP="00343352">
      <w:pPr>
        <w:widowControl w:val="0"/>
        <w:tabs>
          <w:tab w:val="left" w:pos="2910"/>
        </w:tabs>
        <w:rPr>
          <w:rFonts w:ascii="Goudy Old Style" w:hAnsi="Goudy Old Style"/>
          <w:b/>
          <w:bCs/>
          <w:iCs/>
          <w:smallCaps/>
          <w:sz w:val="22"/>
          <w:szCs w:val="22"/>
        </w:rPr>
      </w:pPr>
    </w:p>
    <w:p w:rsidR="00D47A63" w:rsidRDefault="00D47A63" w:rsidP="00343352">
      <w:pPr>
        <w:widowControl w:val="0"/>
        <w:tabs>
          <w:tab w:val="left" w:pos="2910"/>
        </w:tabs>
        <w:rPr>
          <w:rFonts w:ascii="Goudy Old Style" w:hAnsi="Goudy Old Style"/>
          <w:b/>
          <w:bCs/>
          <w:iCs/>
          <w:smallCaps/>
          <w:sz w:val="22"/>
          <w:szCs w:val="22"/>
        </w:rPr>
      </w:pPr>
    </w:p>
    <w:p w:rsidR="00D47A63" w:rsidRDefault="00D47A63" w:rsidP="00343352">
      <w:pPr>
        <w:widowControl w:val="0"/>
        <w:tabs>
          <w:tab w:val="left" w:pos="2910"/>
        </w:tabs>
        <w:rPr>
          <w:rFonts w:ascii="Goudy Old Style" w:hAnsi="Goudy Old Style"/>
          <w:b/>
          <w:bCs/>
          <w:iCs/>
          <w:smallCaps/>
          <w:sz w:val="22"/>
          <w:szCs w:val="22"/>
        </w:rPr>
      </w:pPr>
    </w:p>
    <w:p w:rsidR="00D47A63" w:rsidRDefault="00D47A63" w:rsidP="00343352">
      <w:pPr>
        <w:widowControl w:val="0"/>
        <w:tabs>
          <w:tab w:val="left" w:pos="2910"/>
        </w:tabs>
        <w:rPr>
          <w:rFonts w:ascii="Goudy Old Style" w:hAnsi="Goudy Old Style"/>
          <w:b/>
          <w:bCs/>
          <w:iCs/>
          <w:smallCaps/>
          <w:sz w:val="22"/>
          <w:szCs w:val="22"/>
        </w:rPr>
      </w:pPr>
    </w:p>
    <w:p w:rsidR="00D47A63" w:rsidRDefault="00D47A63" w:rsidP="00343352">
      <w:pPr>
        <w:widowControl w:val="0"/>
        <w:tabs>
          <w:tab w:val="left" w:pos="2910"/>
        </w:tabs>
        <w:rPr>
          <w:rFonts w:ascii="Goudy Old Style" w:hAnsi="Goudy Old Style"/>
          <w:b/>
          <w:bCs/>
          <w:iCs/>
          <w:smallCaps/>
          <w:sz w:val="22"/>
          <w:szCs w:val="22"/>
        </w:rPr>
      </w:pPr>
    </w:p>
    <w:p w:rsidR="00D47A63" w:rsidRPr="0042060D" w:rsidRDefault="00D47A63" w:rsidP="00343352">
      <w:pPr>
        <w:widowControl w:val="0"/>
        <w:tabs>
          <w:tab w:val="left" w:pos="2910"/>
        </w:tabs>
        <w:rPr>
          <w:rFonts w:ascii="Goudy Old Style" w:hAnsi="Goudy Old Style"/>
          <w:b/>
          <w:bCs/>
          <w:iCs/>
          <w:smallCaps/>
          <w:sz w:val="22"/>
          <w:szCs w:val="22"/>
        </w:rPr>
      </w:pPr>
      <w:r w:rsidRPr="0042060D">
        <w:rPr>
          <w:rFonts w:ascii="Goudy Old Style" w:hAnsi="Goudy Old Style"/>
          <w:b/>
          <w:bCs/>
          <w:iCs/>
          <w:smallCaps/>
          <w:sz w:val="22"/>
          <w:szCs w:val="22"/>
        </w:rPr>
        <w:t>Holy Communion</w:t>
      </w:r>
    </w:p>
    <w:p w:rsidR="00D47A63" w:rsidRPr="0042060D" w:rsidRDefault="00D47A63" w:rsidP="00343352">
      <w:pPr>
        <w:widowControl w:val="0"/>
        <w:tabs>
          <w:tab w:val="left" w:pos="2910"/>
        </w:tabs>
        <w:spacing w:line="156" w:lineRule="auto"/>
        <w:rPr>
          <w:rFonts w:ascii="Goudy Old Style" w:hAnsi="Goudy Old Style"/>
          <w:b/>
          <w:bCs/>
          <w:iCs/>
          <w:smallCaps/>
          <w:sz w:val="22"/>
          <w:szCs w:val="22"/>
        </w:rPr>
      </w:pPr>
    </w:p>
    <w:p w:rsidR="00D47A63" w:rsidRPr="0042060D" w:rsidRDefault="00D47A63" w:rsidP="00343352">
      <w:pPr>
        <w:widowControl w:val="0"/>
        <w:tabs>
          <w:tab w:val="left" w:pos="2910"/>
        </w:tabs>
        <w:rPr>
          <w:rFonts w:ascii="Goudy Old Style" w:hAnsi="Goudy Old Style"/>
          <w:b/>
          <w:bCs/>
          <w:iCs/>
          <w:smallCaps/>
          <w:sz w:val="22"/>
          <w:szCs w:val="22"/>
        </w:rPr>
      </w:pPr>
      <w:r w:rsidRPr="0042060D">
        <w:rPr>
          <w:rFonts w:ascii="Goudy Old Style" w:hAnsi="Goudy Old Style"/>
          <w:bCs/>
          <w:i/>
          <w:iCs/>
          <w:color w:val="4D4D4D"/>
          <w:sz w:val="22"/>
          <w:szCs w:val="22"/>
        </w:rPr>
        <w:t xml:space="preserve">The table of bread and wine is the table of company with Jesus, and all those who love him.  So come to this table, you who have much faith, and you who would like to have more; you who have been to this Sacrament often, and you who have not been for a long time; you who have tried to follow Jesus in the world, and you who have failed; come.  It is Christ who invites us to meet him here.  </w:t>
      </w:r>
    </w:p>
    <w:p w:rsidR="00D47A63" w:rsidRDefault="00D47A63" w:rsidP="00423C36">
      <w:pPr>
        <w:widowControl w:val="0"/>
        <w:tabs>
          <w:tab w:val="left" w:pos="2910"/>
        </w:tabs>
        <w:spacing w:line="156" w:lineRule="auto"/>
        <w:jc w:val="both"/>
        <w:rPr>
          <w:rFonts w:ascii="Goudy Old Style" w:hAnsi="Goudy Old Style"/>
          <w:bCs/>
          <w:i/>
          <w:iCs/>
          <w:color w:val="4D4D4D"/>
          <w:sz w:val="22"/>
          <w:szCs w:val="22"/>
        </w:rPr>
      </w:pPr>
    </w:p>
    <w:p w:rsidR="00D47A63" w:rsidRPr="0042060D" w:rsidRDefault="00D47A63" w:rsidP="00343352">
      <w:pPr>
        <w:widowControl w:val="0"/>
        <w:tabs>
          <w:tab w:val="left" w:pos="2910"/>
        </w:tabs>
        <w:jc w:val="both"/>
        <w:rPr>
          <w:rFonts w:ascii="Goudy Old Style" w:hAnsi="Goudy Old Style"/>
          <w:bCs/>
          <w:i/>
          <w:iCs/>
          <w:color w:val="4D4D4D"/>
          <w:sz w:val="22"/>
          <w:szCs w:val="22"/>
        </w:rPr>
      </w:pPr>
      <w:r w:rsidRPr="0042060D">
        <w:rPr>
          <w:rFonts w:ascii="Goudy Old Style" w:hAnsi="Goudy Old Style"/>
          <w:bCs/>
          <w:i/>
          <w:iCs/>
          <w:color w:val="4D4D4D"/>
          <w:sz w:val="22"/>
          <w:szCs w:val="22"/>
        </w:rPr>
        <w:t>For Holy Communion, receive the bread in the open palms.  The wine may be taken from the common cup by drinking, placing your hand gently on the base of the chalice to guide it, or by carefully dipping the bread in the chalice.  If you'd prefer not to receive Holy Communion but would instead like a blessing, please come forward and indicate that by crossing your arms over your chest.   Gluten-free wafers are available upon request.</w:t>
      </w:r>
    </w:p>
    <w:p w:rsidR="00D47A63" w:rsidRDefault="00D47A63" w:rsidP="00C42C76">
      <w:pPr>
        <w:widowControl w:val="0"/>
        <w:tabs>
          <w:tab w:val="left" w:pos="2910"/>
        </w:tabs>
        <w:jc w:val="both"/>
        <w:rPr>
          <w:rFonts w:ascii="Goudy Old Style" w:hAnsi="Goudy Old Style"/>
          <w:b/>
          <w:bCs/>
          <w:iCs/>
          <w:smallCaps/>
          <w:sz w:val="22"/>
          <w:szCs w:val="22"/>
        </w:rPr>
      </w:pPr>
    </w:p>
    <w:p w:rsidR="00D47A63" w:rsidRPr="0042060D" w:rsidRDefault="00D47A63" w:rsidP="00C42C76">
      <w:pPr>
        <w:widowControl w:val="0"/>
        <w:tabs>
          <w:tab w:val="left" w:pos="2910"/>
        </w:tabs>
        <w:jc w:val="both"/>
        <w:rPr>
          <w:rFonts w:ascii="Goudy Old Style" w:hAnsi="Goudy Old Style"/>
          <w:b/>
          <w:bCs/>
          <w:smallCaps/>
          <w:sz w:val="22"/>
          <w:szCs w:val="22"/>
        </w:rPr>
      </w:pPr>
      <w:r w:rsidRPr="0042060D">
        <w:rPr>
          <w:rFonts w:ascii="Goudy Old Style" w:hAnsi="Goudy Old Style"/>
          <w:b/>
          <w:bCs/>
          <w:iCs/>
          <w:smallCaps/>
          <w:sz w:val="22"/>
          <w:szCs w:val="22"/>
        </w:rPr>
        <w:t>Music During Communion</w:t>
      </w:r>
    </w:p>
    <w:p w:rsidR="00D47A63" w:rsidRDefault="00D47A63" w:rsidP="00B012F1">
      <w:pPr>
        <w:pStyle w:val="MusicLine"/>
        <w:spacing w:line="156" w:lineRule="auto"/>
        <w:rPr>
          <w:b/>
          <w:smallCaps/>
          <w:sz w:val="22"/>
        </w:rPr>
      </w:pPr>
    </w:p>
    <w:p w:rsidR="00D47A63" w:rsidRDefault="00D47A63" w:rsidP="00BC69DF">
      <w:pPr>
        <w:pStyle w:val="MusicLine"/>
        <w:rPr>
          <w:b/>
          <w:smallCaps/>
          <w:sz w:val="22"/>
        </w:rPr>
      </w:pPr>
      <w:r>
        <w:rPr>
          <w:b/>
          <w:smallCaps/>
          <w:sz w:val="22"/>
        </w:rPr>
        <w:t xml:space="preserve">Hymn </w:t>
      </w:r>
      <w:r>
        <w:rPr>
          <w:b/>
          <w:smallCaps/>
          <w:sz w:val="22"/>
        </w:rPr>
        <w:tab/>
      </w:r>
      <w:r>
        <w:rPr>
          <w:i/>
          <w:sz w:val="22"/>
        </w:rPr>
        <w:t>Thou Art the Way (see insert)</w:t>
      </w:r>
      <w:r>
        <w:rPr>
          <w:b/>
          <w:smallCaps/>
          <w:sz w:val="22"/>
        </w:rPr>
        <w:tab/>
      </w:r>
      <w:r w:rsidRPr="00423C36">
        <w:rPr>
          <w:smallCaps/>
          <w:sz w:val="22"/>
        </w:rPr>
        <w:t>Walton</w:t>
      </w:r>
    </w:p>
    <w:p w:rsidR="00D47A63" w:rsidRPr="00236273" w:rsidRDefault="00D47A63" w:rsidP="00BC69DF">
      <w:pPr>
        <w:pStyle w:val="MusicLine"/>
        <w:rPr>
          <w:sz w:val="22"/>
        </w:rPr>
      </w:pPr>
      <w:r>
        <w:rPr>
          <w:b/>
          <w:sz w:val="22"/>
        </w:rPr>
        <w:t>H-1982 #463</w:t>
      </w:r>
      <w:r>
        <w:rPr>
          <w:sz w:val="22"/>
        </w:rPr>
        <w:tab/>
      </w:r>
      <w:r>
        <w:rPr>
          <w:i/>
          <w:sz w:val="22"/>
        </w:rPr>
        <w:t>He is the Way</w:t>
      </w:r>
      <w:r>
        <w:rPr>
          <w:sz w:val="22"/>
        </w:rPr>
        <w:tab/>
      </w:r>
      <w:r>
        <w:rPr>
          <w:smallCaps/>
          <w:sz w:val="22"/>
        </w:rPr>
        <w:t>Hall</w:t>
      </w:r>
    </w:p>
    <w:p w:rsidR="00D47A63" w:rsidRDefault="00D47A63" w:rsidP="00AC0041">
      <w:pPr>
        <w:widowControl w:val="0"/>
        <w:tabs>
          <w:tab w:val="left" w:pos="2910"/>
        </w:tabs>
        <w:rPr>
          <w:rFonts w:ascii="Goudy Old Style" w:hAnsi="Goudy Old Style"/>
          <w:b/>
          <w:bCs/>
          <w:smallCaps/>
          <w:sz w:val="22"/>
          <w:szCs w:val="22"/>
        </w:rPr>
      </w:pPr>
    </w:p>
    <w:p w:rsidR="00D47A63" w:rsidRPr="00AC0041" w:rsidRDefault="00D47A63" w:rsidP="00AC0041">
      <w:pPr>
        <w:widowControl w:val="0"/>
        <w:tabs>
          <w:tab w:val="left" w:pos="2910"/>
        </w:tabs>
        <w:rPr>
          <w:rFonts w:ascii="Goudy Old Style" w:hAnsi="Goudy Old Style"/>
          <w:b/>
          <w:bCs/>
          <w:smallCaps/>
          <w:sz w:val="22"/>
          <w:szCs w:val="22"/>
        </w:rPr>
      </w:pPr>
      <w:r w:rsidRPr="00AC0041">
        <w:rPr>
          <w:rFonts w:ascii="Goudy Old Style" w:hAnsi="Goudy Old Style"/>
          <w:b/>
          <w:bCs/>
          <w:smallCaps/>
          <w:sz w:val="22"/>
          <w:szCs w:val="22"/>
        </w:rPr>
        <w:t>Doxology</w:t>
      </w:r>
    </w:p>
    <w:p w:rsidR="00D47A63" w:rsidRDefault="00D47A63" w:rsidP="00074944">
      <w:pPr>
        <w:pStyle w:val="65Space"/>
      </w:pPr>
    </w:p>
    <w:p w:rsidR="00D47A63" w:rsidRDefault="00D47A63" w:rsidP="00AC0041">
      <w:pPr>
        <w:widowControl w:val="0"/>
        <w:tabs>
          <w:tab w:val="left" w:pos="2910"/>
        </w:tabs>
        <w:rPr>
          <w:rFonts w:ascii="Goudy Old Style" w:hAnsi="Goudy Old Style"/>
          <w:b/>
          <w:sz w:val="22"/>
          <w:szCs w:val="22"/>
        </w:rPr>
      </w:pPr>
      <w:r w:rsidRPr="00AC0041">
        <w:rPr>
          <w:rFonts w:ascii="Goudy Old Style" w:hAnsi="Goudy Old Style"/>
          <w:b/>
          <w:sz w:val="22"/>
          <w:szCs w:val="22"/>
        </w:rPr>
        <w:t>Praise God from Whom all blessings flow; Praise Him, all creatures here below; Praise Him above, ye heavenly host;  Praise Father, Son, and Holy Ghost.</w:t>
      </w:r>
    </w:p>
    <w:p w:rsidR="00D47A63" w:rsidRDefault="00D47A63" w:rsidP="00AC0041">
      <w:pPr>
        <w:widowControl w:val="0"/>
        <w:tabs>
          <w:tab w:val="left" w:pos="2910"/>
        </w:tabs>
        <w:rPr>
          <w:rFonts w:ascii="Goudy Old Style" w:hAnsi="Goudy Old Style"/>
          <w:b/>
          <w:sz w:val="22"/>
          <w:szCs w:val="22"/>
        </w:rPr>
      </w:pPr>
    </w:p>
    <w:p w:rsidR="00D47A63" w:rsidRPr="00E17507" w:rsidRDefault="00D47A63" w:rsidP="004200FF">
      <w:pPr>
        <w:rPr>
          <w:rFonts w:ascii="Goudy Old Style" w:hAnsi="Goudy Old Style"/>
          <w:i/>
          <w:iCs/>
          <w:sz w:val="22"/>
          <w:szCs w:val="22"/>
        </w:rPr>
      </w:pPr>
      <w:r w:rsidRPr="00720FFE">
        <w:rPr>
          <w:rFonts w:ascii="Goudy Old Style" w:hAnsi="Goudy Old Style"/>
          <w:b/>
          <w:bCs/>
          <w:smallCaps/>
          <w:sz w:val="22"/>
          <w:szCs w:val="22"/>
        </w:rPr>
        <w:t>Dismissal of the Lay Eucharistic Visitors (8:45 only</w:t>
      </w:r>
      <w:r w:rsidRPr="00487DAD">
        <w:rPr>
          <w:rFonts w:ascii="Goudy Old Style" w:hAnsi="Goudy Old Style"/>
          <w:b/>
          <w:bCs/>
          <w:sz w:val="22"/>
          <w:szCs w:val="22"/>
        </w:rPr>
        <w:t>)</w:t>
      </w:r>
    </w:p>
    <w:p w:rsidR="00D47A63" w:rsidRDefault="00D47A63" w:rsidP="004200FF">
      <w:pPr>
        <w:spacing w:line="156" w:lineRule="auto"/>
        <w:jc w:val="both"/>
        <w:rPr>
          <w:rFonts w:ascii="Goudy Old Style" w:hAnsi="Goudy Old Style"/>
          <w:b/>
          <w:sz w:val="22"/>
          <w:szCs w:val="22"/>
        </w:rPr>
      </w:pPr>
    </w:p>
    <w:p w:rsidR="00D47A63" w:rsidRDefault="00D47A63" w:rsidP="004200FF">
      <w:pPr>
        <w:widowControl w:val="0"/>
        <w:tabs>
          <w:tab w:val="left" w:pos="2910"/>
        </w:tabs>
        <w:rPr>
          <w:rFonts w:ascii="Goudy Old Style" w:hAnsi="Goudy Old Style"/>
          <w:b/>
          <w:sz w:val="22"/>
          <w:szCs w:val="22"/>
        </w:rPr>
      </w:pPr>
      <w:r w:rsidRPr="00720FFE">
        <w:rPr>
          <w:rFonts w:ascii="Goudy Old Style" w:hAnsi="Goudy Old Style"/>
          <w:b/>
          <w:sz w:val="22"/>
          <w:szCs w:val="22"/>
        </w:rPr>
        <w:t>In the Name of this congregation, we send you</w:t>
      </w:r>
      <w:r>
        <w:rPr>
          <w:rFonts w:ascii="Goudy Old Style" w:hAnsi="Goudy Old Style"/>
          <w:b/>
          <w:sz w:val="22"/>
          <w:szCs w:val="22"/>
        </w:rPr>
        <w:t xml:space="preserve"> forth bearing these Holy gifts</w:t>
      </w:r>
      <w:r w:rsidRPr="00720FFE">
        <w:rPr>
          <w:rFonts w:ascii="Goudy Old Style" w:hAnsi="Goudy Old Style"/>
          <w:b/>
          <w:sz w:val="22"/>
          <w:szCs w:val="22"/>
        </w:rPr>
        <w:t xml:space="preserve"> that those to whom you go may share with us in the Communion of Christ’s body and</w:t>
      </w:r>
    </w:p>
    <w:p w:rsidR="00D47A63" w:rsidRPr="004200FF" w:rsidRDefault="00D47A63" w:rsidP="004200FF">
      <w:pPr>
        <w:jc w:val="both"/>
        <w:rPr>
          <w:rFonts w:ascii="Goudy Old Style" w:hAnsi="Goudy Old Style"/>
          <w:b/>
          <w:i/>
          <w:iCs/>
          <w:sz w:val="22"/>
          <w:szCs w:val="22"/>
        </w:rPr>
      </w:pPr>
      <w:r w:rsidRPr="00720FFE">
        <w:rPr>
          <w:rFonts w:ascii="Goudy Old Style" w:hAnsi="Goudy Old Style"/>
          <w:b/>
          <w:sz w:val="22"/>
          <w:szCs w:val="22"/>
        </w:rPr>
        <w:t xml:space="preserve">blood.  We who are many share one bread, one cup, because we are one body in Christ Jesus.  </w:t>
      </w:r>
      <w:r w:rsidRPr="00720FFE">
        <w:rPr>
          <w:rFonts w:ascii="Goudy Old Style" w:hAnsi="Goudy Old Style"/>
          <w:b/>
          <w:iCs/>
          <w:sz w:val="22"/>
          <w:szCs w:val="22"/>
        </w:rPr>
        <w:t>Amen.</w:t>
      </w:r>
    </w:p>
    <w:p w:rsidR="00D47A63" w:rsidRPr="0042060D" w:rsidRDefault="00D47A63" w:rsidP="006950D0">
      <w:pPr>
        <w:widowControl w:val="0"/>
        <w:tabs>
          <w:tab w:val="left" w:pos="2910"/>
        </w:tabs>
        <w:jc w:val="both"/>
        <w:rPr>
          <w:rFonts w:ascii="Goudy Old Style" w:hAnsi="Goudy Old Style"/>
          <w:sz w:val="22"/>
          <w:szCs w:val="22"/>
        </w:rPr>
      </w:pPr>
    </w:p>
    <w:p w:rsidR="00D47A63" w:rsidRPr="004C0667" w:rsidRDefault="00D47A63" w:rsidP="004C0667">
      <w:pPr>
        <w:pStyle w:val="MusicLine"/>
        <w:rPr>
          <w:iCs/>
          <w:smallCaps/>
          <w:sz w:val="22"/>
          <w:szCs w:val="22"/>
        </w:rPr>
      </w:pPr>
      <w:r w:rsidRPr="004C0667">
        <w:rPr>
          <w:b/>
          <w:smallCaps/>
          <w:sz w:val="22"/>
          <w:szCs w:val="22"/>
        </w:rPr>
        <w:t>Prayer for Christian Discipleship</w:t>
      </w:r>
      <w:r w:rsidRPr="004C0667">
        <w:rPr>
          <w:smallCaps/>
          <w:sz w:val="22"/>
          <w:szCs w:val="22"/>
        </w:rPr>
        <w:t xml:space="preserve"> </w:t>
      </w:r>
      <w:r w:rsidRPr="004C0667">
        <w:rPr>
          <w:smallCaps/>
          <w:sz w:val="22"/>
          <w:szCs w:val="22"/>
        </w:rPr>
        <w:tab/>
      </w:r>
      <w:r w:rsidRPr="004C0667">
        <w:rPr>
          <w:smallCaps/>
          <w:sz w:val="22"/>
          <w:szCs w:val="22"/>
        </w:rPr>
        <w:tab/>
        <w:t xml:space="preserve">BCP, </w:t>
      </w:r>
      <w:r>
        <w:rPr>
          <w:smallCaps/>
          <w:sz w:val="22"/>
          <w:szCs w:val="22"/>
        </w:rPr>
        <w:t xml:space="preserve">Page </w:t>
      </w:r>
      <w:r w:rsidRPr="004C0667">
        <w:rPr>
          <w:smallCaps/>
          <w:sz w:val="22"/>
          <w:szCs w:val="22"/>
        </w:rPr>
        <w:t>365</w:t>
      </w:r>
    </w:p>
    <w:p w:rsidR="00D47A63" w:rsidRDefault="00D47A63" w:rsidP="004C0667">
      <w:pPr>
        <w:widowControl w:val="0"/>
        <w:tabs>
          <w:tab w:val="left" w:pos="2910"/>
        </w:tabs>
        <w:spacing w:line="156" w:lineRule="auto"/>
        <w:jc w:val="both"/>
      </w:pPr>
    </w:p>
    <w:p w:rsidR="00D47A63" w:rsidRDefault="00D47A63" w:rsidP="00343352">
      <w:pPr>
        <w:jc w:val="both"/>
        <w:rPr>
          <w:rFonts w:ascii="Goudy Old Style" w:hAnsi="Goudy Old Style"/>
          <w:i/>
          <w:iCs/>
          <w:sz w:val="22"/>
          <w:szCs w:val="22"/>
        </w:rPr>
      </w:pPr>
      <w:r>
        <w:rPr>
          <w:rFonts w:ascii="Goudy Old Style" w:hAnsi="Goudy Old Style"/>
          <w:b/>
          <w:bCs/>
          <w:sz w:val="22"/>
          <w:szCs w:val="22"/>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w:t>
      </w:r>
      <w:r w:rsidRPr="0042060D">
        <w:rPr>
          <w:rFonts w:ascii="Goudy Old Style" w:hAnsi="Goudy Old Style"/>
          <w:b/>
          <w:bCs/>
          <w:sz w:val="22"/>
          <w:szCs w:val="22"/>
        </w:rPr>
        <w:t xml:space="preserve">. </w:t>
      </w:r>
      <w:r>
        <w:rPr>
          <w:rFonts w:ascii="Goudy Old Style" w:hAnsi="Goudy Old Style"/>
          <w:b/>
          <w:bCs/>
          <w:sz w:val="22"/>
          <w:szCs w:val="22"/>
        </w:rPr>
        <w:t xml:space="preserve"> </w:t>
      </w:r>
      <w:r w:rsidRPr="0042060D">
        <w:rPr>
          <w:rFonts w:ascii="Goudy Old Style" w:hAnsi="Goudy Old Style"/>
          <w:b/>
          <w:bCs/>
          <w:sz w:val="22"/>
          <w:szCs w:val="22"/>
        </w:rPr>
        <w:t>Amen.</w:t>
      </w:r>
      <w:r w:rsidRPr="0042060D">
        <w:rPr>
          <w:rFonts w:ascii="Goudy Old Style" w:hAnsi="Goudy Old Style"/>
          <w:i/>
          <w:iCs/>
          <w:sz w:val="22"/>
          <w:szCs w:val="22"/>
        </w:rPr>
        <w:t> </w:t>
      </w:r>
    </w:p>
    <w:p w:rsidR="00D47A63" w:rsidRDefault="00D47A63" w:rsidP="00343352">
      <w:pPr>
        <w:jc w:val="both"/>
        <w:rPr>
          <w:rFonts w:ascii="Goudy Old Style" w:hAnsi="Goudy Old Style"/>
          <w:i/>
          <w:iCs/>
          <w:sz w:val="22"/>
          <w:szCs w:val="22"/>
        </w:rPr>
      </w:pPr>
    </w:p>
    <w:p w:rsidR="00D47A63" w:rsidRPr="00074944" w:rsidRDefault="00D47A63" w:rsidP="00343352">
      <w:pPr>
        <w:jc w:val="both"/>
        <w:rPr>
          <w:rFonts w:ascii="Goudy Old Style" w:hAnsi="Goudy Old Style"/>
          <w:b/>
          <w:iCs/>
          <w:smallCaps/>
          <w:sz w:val="22"/>
          <w:szCs w:val="22"/>
        </w:rPr>
      </w:pPr>
      <w:r w:rsidRPr="00074944">
        <w:rPr>
          <w:rFonts w:ascii="Goudy Old Style" w:hAnsi="Goudy Old Style"/>
          <w:b/>
          <w:iCs/>
          <w:smallCaps/>
          <w:sz w:val="22"/>
          <w:szCs w:val="22"/>
        </w:rPr>
        <w:t>Blessing</w:t>
      </w:r>
    </w:p>
    <w:p w:rsidR="00D47A63" w:rsidRPr="0042060D" w:rsidRDefault="00D47A63" w:rsidP="00D302E8">
      <w:pPr>
        <w:pStyle w:val="65Space"/>
      </w:pPr>
    </w:p>
    <w:p w:rsidR="00D47A63" w:rsidRPr="0042060D" w:rsidRDefault="00D47A63" w:rsidP="00343352">
      <w:pPr>
        <w:jc w:val="both"/>
        <w:rPr>
          <w:rFonts w:ascii="Goudy Old Style" w:hAnsi="Goudy Old Style"/>
          <w:i/>
          <w:iCs/>
          <w:sz w:val="22"/>
          <w:szCs w:val="22"/>
        </w:rPr>
      </w:pPr>
      <w:r w:rsidRPr="0042060D">
        <w:rPr>
          <w:rFonts w:ascii="Goudy Old Style" w:hAnsi="Goudy Old Style"/>
          <w:bCs/>
          <w:i/>
          <w:iCs/>
          <w:color w:val="4D4D4D"/>
          <w:sz w:val="22"/>
          <w:szCs w:val="22"/>
        </w:rPr>
        <w:t>The Presider now blesses the people to be sent out into the world in God’s service.  As the procession passes down the aisle, the people turn and face the doors of the Cathedral.</w:t>
      </w:r>
    </w:p>
    <w:p w:rsidR="00D47A63" w:rsidRPr="0042060D" w:rsidRDefault="00D47A63" w:rsidP="00301A75">
      <w:pPr>
        <w:pStyle w:val="65Space"/>
      </w:pPr>
    </w:p>
    <w:p w:rsidR="00D47A63" w:rsidRPr="0042060D" w:rsidRDefault="00D47A63" w:rsidP="00A463AC">
      <w:pPr>
        <w:tabs>
          <w:tab w:val="center" w:pos="4080"/>
          <w:tab w:val="right" w:pos="7480"/>
        </w:tabs>
        <w:ind w:right="-40"/>
        <w:rPr>
          <w:rFonts w:ascii="Goudy Old Style" w:hAnsi="Goudy Old Style"/>
          <w:smallCaps/>
          <w:sz w:val="22"/>
          <w:szCs w:val="22"/>
        </w:rPr>
      </w:pPr>
      <w:r w:rsidRPr="0042060D">
        <w:rPr>
          <w:rFonts w:ascii="Goudy Old Style" w:hAnsi="Goudy Old Style"/>
          <w:b/>
          <w:bCs/>
          <w:smallCaps/>
          <w:sz w:val="22"/>
          <w:szCs w:val="22"/>
        </w:rPr>
        <w:t>Hymn, H-1982</w:t>
      </w:r>
      <w:r>
        <w:rPr>
          <w:rFonts w:ascii="Goudy Old Style" w:hAnsi="Goudy Old Style"/>
          <w:b/>
          <w:bCs/>
          <w:sz w:val="22"/>
          <w:szCs w:val="22"/>
        </w:rPr>
        <w:t xml:space="preserve"> #473</w:t>
      </w:r>
      <w:r w:rsidRPr="0042060D">
        <w:rPr>
          <w:rFonts w:ascii="Goudy Old Style" w:hAnsi="Goudy Old Style"/>
          <w:b/>
          <w:bCs/>
          <w:sz w:val="22"/>
          <w:szCs w:val="22"/>
        </w:rPr>
        <w:tab/>
      </w:r>
      <w:r>
        <w:rPr>
          <w:rFonts w:ascii="Goudy Old Style" w:hAnsi="Goudy Old Style"/>
          <w:bCs/>
          <w:i/>
          <w:sz w:val="22"/>
          <w:szCs w:val="22"/>
        </w:rPr>
        <w:t>Lift High the Cross</w:t>
      </w:r>
      <w:r w:rsidRPr="0042060D">
        <w:rPr>
          <w:rFonts w:ascii="Goudy Old Style" w:hAnsi="Goudy Old Style"/>
          <w:bCs/>
          <w:sz w:val="22"/>
          <w:szCs w:val="22"/>
        </w:rPr>
        <w:tab/>
      </w:r>
      <w:r>
        <w:rPr>
          <w:rFonts w:ascii="Goudy Old Style" w:hAnsi="Goudy Old Style"/>
          <w:bCs/>
          <w:smallCaps/>
          <w:sz w:val="22"/>
          <w:szCs w:val="22"/>
        </w:rPr>
        <w:t>Crucifer</w:t>
      </w:r>
    </w:p>
    <w:p w:rsidR="00D47A63" w:rsidRPr="0042060D" w:rsidRDefault="00D47A63" w:rsidP="00343352">
      <w:pPr>
        <w:jc w:val="both"/>
        <w:rPr>
          <w:rFonts w:ascii="Goudy Old Style" w:hAnsi="Goudy Old Style"/>
          <w:iCs/>
          <w:sz w:val="22"/>
          <w:szCs w:val="22"/>
        </w:rPr>
      </w:pPr>
    </w:p>
    <w:p w:rsidR="00D47A63" w:rsidRPr="0042060D" w:rsidRDefault="00D47A63" w:rsidP="00343352">
      <w:pPr>
        <w:jc w:val="both"/>
        <w:rPr>
          <w:rFonts w:ascii="Goudy Old Style" w:hAnsi="Goudy Old Style"/>
          <w:i/>
          <w:iCs/>
          <w:smallCaps/>
          <w:sz w:val="22"/>
          <w:szCs w:val="22"/>
        </w:rPr>
      </w:pPr>
      <w:r w:rsidRPr="0042060D">
        <w:rPr>
          <w:rFonts w:ascii="Goudy Old Style" w:hAnsi="Goudy Old Style"/>
          <w:b/>
          <w:bCs/>
          <w:smallCaps/>
          <w:sz w:val="22"/>
          <w:szCs w:val="22"/>
        </w:rPr>
        <w:t>Dismissal</w:t>
      </w:r>
    </w:p>
    <w:p w:rsidR="00D47A63" w:rsidRPr="0042060D" w:rsidRDefault="00D47A63" w:rsidP="00D302E8">
      <w:pPr>
        <w:pStyle w:val="65Space"/>
      </w:pPr>
    </w:p>
    <w:p w:rsidR="00D47A63" w:rsidRPr="0042060D" w:rsidRDefault="00D47A63" w:rsidP="00343352">
      <w:pPr>
        <w:jc w:val="both"/>
        <w:rPr>
          <w:rFonts w:ascii="Goudy Old Style" w:hAnsi="Goudy Old Style"/>
          <w:i/>
          <w:iCs/>
          <w:smallCaps/>
          <w:sz w:val="22"/>
          <w:szCs w:val="22"/>
        </w:rPr>
      </w:pPr>
      <w:r w:rsidRPr="0042060D">
        <w:rPr>
          <w:rFonts w:ascii="Goudy Old Style" w:hAnsi="Goudy Old Style"/>
          <w:i/>
          <w:iCs/>
          <w:sz w:val="22"/>
          <w:szCs w:val="22"/>
        </w:rPr>
        <w:t>The Deacon dismisses the people, who respond</w:t>
      </w:r>
    </w:p>
    <w:p w:rsidR="00D47A63" w:rsidRPr="00487DAD" w:rsidRDefault="00D47A63" w:rsidP="00343352">
      <w:pPr>
        <w:spacing w:line="156" w:lineRule="auto"/>
        <w:jc w:val="both"/>
        <w:rPr>
          <w:rFonts w:ascii="Goudy Old Style" w:hAnsi="Goudy Old Style"/>
          <w:i/>
          <w:iCs/>
          <w:sz w:val="22"/>
          <w:szCs w:val="22"/>
        </w:rPr>
      </w:pPr>
    </w:p>
    <w:p w:rsidR="00D47A63" w:rsidRDefault="00D47A63" w:rsidP="00343352">
      <w:pPr>
        <w:ind w:firstLine="432"/>
        <w:jc w:val="both"/>
        <w:rPr>
          <w:rFonts w:ascii="Goudy Old Style" w:hAnsi="Goudy Old Style"/>
          <w:b/>
          <w:sz w:val="22"/>
          <w:szCs w:val="22"/>
        </w:rPr>
      </w:pPr>
      <w:r>
        <w:rPr>
          <w:rFonts w:ascii="Goudy Old Style" w:hAnsi="Goudy Old Style"/>
          <w:i/>
          <w:iCs/>
          <w:sz w:val="22"/>
          <w:szCs w:val="22"/>
        </w:rPr>
        <w:t>People</w:t>
      </w:r>
      <w:r>
        <w:rPr>
          <w:rFonts w:ascii="Goudy Old Style" w:hAnsi="Goudy Old Style"/>
          <w:i/>
          <w:iCs/>
          <w:sz w:val="22"/>
          <w:szCs w:val="22"/>
        </w:rPr>
        <w:tab/>
      </w:r>
      <w:r w:rsidRPr="00487DAD">
        <w:rPr>
          <w:rFonts w:ascii="Goudy Old Style" w:hAnsi="Goudy Old Style"/>
          <w:i/>
          <w:iCs/>
          <w:sz w:val="22"/>
          <w:szCs w:val="22"/>
        </w:rPr>
        <w:t xml:space="preserve"> </w:t>
      </w:r>
      <w:r w:rsidRPr="00720FFE">
        <w:rPr>
          <w:rFonts w:ascii="Goudy Old Style" w:hAnsi="Goudy Old Style"/>
          <w:b/>
          <w:sz w:val="22"/>
          <w:szCs w:val="22"/>
        </w:rPr>
        <w:t>Thanks be to God.</w:t>
      </w:r>
      <w:r>
        <w:rPr>
          <w:rFonts w:ascii="Goudy Old Style" w:hAnsi="Goudy Old Style"/>
          <w:b/>
          <w:sz w:val="22"/>
          <w:szCs w:val="22"/>
        </w:rPr>
        <w:t xml:space="preserve">  Alleluia, Alleluia!</w:t>
      </w:r>
    </w:p>
    <w:p w:rsidR="00D47A63" w:rsidRDefault="00D47A63" w:rsidP="00343352">
      <w:pPr>
        <w:ind w:firstLine="432"/>
        <w:jc w:val="both"/>
        <w:rPr>
          <w:rFonts w:ascii="Goudy Old Style" w:hAnsi="Goudy Old Style"/>
          <w:b/>
          <w:sz w:val="22"/>
          <w:szCs w:val="22"/>
        </w:rPr>
      </w:pPr>
    </w:p>
    <w:p w:rsidR="00D47A63" w:rsidRDefault="00D47A63" w:rsidP="003207CB">
      <w:pPr>
        <w:tabs>
          <w:tab w:val="center" w:pos="3630"/>
          <w:tab w:val="right" w:pos="7480"/>
        </w:tabs>
        <w:ind w:right="-40"/>
        <w:rPr>
          <w:rFonts w:ascii="Arial" w:hAnsi="Arial" w:cs="Arial"/>
          <w:color w:val="222222"/>
          <w:sz w:val="18"/>
          <w:szCs w:val="18"/>
          <w:shd w:val="clear" w:color="auto" w:fill="FFFFFF"/>
        </w:rPr>
      </w:pPr>
      <w:r w:rsidRPr="00522C25">
        <w:rPr>
          <w:rFonts w:ascii="Goudy Old Style" w:hAnsi="Goudy Old Style"/>
          <w:b/>
          <w:smallCaps/>
          <w:sz w:val="22"/>
          <w:szCs w:val="22"/>
        </w:rPr>
        <w:t>Postlude</w:t>
      </w:r>
      <w:r>
        <w:rPr>
          <w:i/>
          <w:iCs/>
        </w:rPr>
        <w:tab/>
      </w:r>
      <w:r w:rsidRPr="00384AAB">
        <w:rPr>
          <w:rFonts w:ascii="Goudy Old Style" w:hAnsi="Goudy Old Style"/>
          <w:i/>
          <w:iCs/>
          <w:sz w:val="22"/>
          <w:szCs w:val="22"/>
        </w:rPr>
        <w:t>Variation Si</w:t>
      </w:r>
      <w:r>
        <w:rPr>
          <w:rFonts w:ascii="Goudy Old Style" w:hAnsi="Goudy Old Style"/>
          <w:i/>
          <w:iCs/>
          <w:sz w:val="22"/>
          <w:szCs w:val="22"/>
        </w:rPr>
        <w:t>x</w:t>
      </w:r>
      <w:r>
        <w:rPr>
          <w:rFonts w:ascii="Goudy Old Style" w:hAnsi="Goudy Old Style"/>
          <w:i/>
          <w:iCs/>
          <w:sz w:val="22"/>
          <w:szCs w:val="22"/>
        </w:rPr>
        <w:tab/>
      </w:r>
      <w:r w:rsidRPr="00384AAB">
        <w:rPr>
          <w:rFonts w:ascii="Goudy Old Style" w:hAnsi="Goudy Old Style"/>
          <w:i/>
          <w:iCs/>
          <w:sz w:val="22"/>
          <w:szCs w:val="22"/>
        </w:rPr>
        <w:t xml:space="preserve"> </w:t>
      </w:r>
      <w:r w:rsidRPr="00384AAB">
        <w:rPr>
          <w:rFonts w:ascii="Goudy Old Style" w:hAnsi="Goudy Old Style"/>
          <w:iCs/>
          <w:sz w:val="22"/>
          <w:szCs w:val="22"/>
        </w:rPr>
        <w:t>Johann Heinrich Buttstedt</w:t>
      </w:r>
      <w:r w:rsidRPr="00384AAB">
        <w:rPr>
          <w:iCs/>
        </w:rPr>
        <w:tab/>
      </w:r>
      <w:bookmarkEnd w:id="0"/>
      <w:bookmarkEnd w:id="1"/>
    </w:p>
    <w:p w:rsidR="00D47A63" w:rsidRDefault="00D47A63" w:rsidP="003207CB">
      <w:pPr>
        <w:tabs>
          <w:tab w:val="center" w:pos="3630"/>
          <w:tab w:val="right" w:pos="7480"/>
        </w:tabs>
        <w:ind w:right="-40"/>
        <w:rPr>
          <w:rFonts w:ascii="Arial" w:hAnsi="Arial" w:cs="Arial"/>
          <w:color w:val="222222"/>
          <w:sz w:val="18"/>
          <w:szCs w:val="18"/>
          <w:shd w:val="clear" w:color="auto" w:fill="FFFFFF"/>
        </w:rPr>
      </w:pPr>
    </w:p>
    <w:p w:rsidR="00D47A63" w:rsidRPr="00423C36" w:rsidRDefault="00D47A63" w:rsidP="003207CB">
      <w:pPr>
        <w:tabs>
          <w:tab w:val="center" w:pos="3630"/>
          <w:tab w:val="right" w:pos="7480"/>
        </w:tabs>
        <w:ind w:right="-40"/>
        <w:rPr>
          <w:rFonts w:ascii="Arial" w:hAnsi="Arial" w:cs="Arial"/>
          <w:color w:val="222222"/>
          <w:sz w:val="18"/>
          <w:szCs w:val="18"/>
          <w:shd w:val="clear" w:color="auto" w:fill="FFFFFF"/>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4070"/>
      </w:tblGrid>
      <w:tr w:rsidR="00D47A63" w:rsidRPr="0078328C" w:rsidTr="00011448">
        <w:tc>
          <w:tcPr>
            <w:tcW w:w="1540" w:type="dxa"/>
            <w:tcBorders>
              <w:top w:val="nil"/>
              <w:left w:val="nil"/>
              <w:bottom w:val="nil"/>
              <w:right w:val="nil"/>
            </w:tcBorders>
          </w:tcPr>
          <w:p w:rsidR="00D47A63" w:rsidRPr="0078328C" w:rsidRDefault="00D47A63" w:rsidP="00011448">
            <w:pPr>
              <w:jc w:val="both"/>
              <w:rPr>
                <w:rFonts w:ascii="Goudy Old Style" w:hAnsi="Goudy Old Style"/>
                <w:b/>
              </w:rPr>
            </w:pPr>
            <w:r w:rsidRPr="004749E1">
              <w:rPr>
                <w:rFonts w:ascii="Goudy Old Style" w:hAnsi="Goudy Old Style"/>
                <w:b/>
              </w:rPr>
              <w:pict>
                <v:shape id="_x0000_i1031" type="#_x0000_t75" style="width:46.5pt;height:54pt">
                  <v:imagedata r:id="rId12" o:title=""/>
                </v:shape>
              </w:pict>
            </w:r>
          </w:p>
        </w:tc>
        <w:tc>
          <w:tcPr>
            <w:tcW w:w="4070" w:type="dxa"/>
            <w:tcBorders>
              <w:top w:val="nil"/>
              <w:left w:val="nil"/>
              <w:bottom w:val="nil"/>
              <w:right w:val="nil"/>
            </w:tcBorders>
          </w:tcPr>
          <w:p w:rsidR="00D47A63" w:rsidRPr="00C75937" w:rsidRDefault="00D47A63" w:rsidP="00011448">
            <w:pPr>
              <w:pStyle w:val="NoSpacing"/>
              <w:tabs>
                <w:tab w:val="left" w:pos="550"/>
                <w:tab w:val="left" w:pos="1430"/>
              </w:tabs>
              <w:rPr>
                <w:rFonts w:ascii="Goudy Old Style" w:hAnsi="Goudy Old Style"/>
                <w:b/>
                <w:bCs/>
              </w:rPr>
            </w:pPr>
            <w:r w:rsidRPr="00C75937">
              <w:rPr>
                <w:rFonts w:ascii="Goudy Old Style" w:hAnsi="Goudy Old Style"/>
                <w:b/>
                <w:bCs/>
              </w:rPr>
              <w:t>St. Andrew's Episcopal Cathedral</w:t>
            </w:r>
          </w:p>
          <w:p w:rsidR="00D47A63" w:rsidRPr="00C75937" w:rsidRDefault="00D47A63" w:rsidP="00011448">
            <w:pPr>
              <w:pStyle w:val="NoSpacing"/>
              <w:tabs>
                <w:tab w:val="left" w:pos="550"/>
                <w:tab w:val="left" w:pos="1430"/>
              </w:tabs>
              <w:rPr>
                <w:rFonts w:ascii="Goudy Old Style" w:hAnsi="Goudy Old Style"/>
                <w:b/>
                <w:bCs/>
              </w:rPr>
            </w:pPr>
            <w:r w:rsidRPr="00C75937">
              <w:rPr>
                <w:rFonts w:ascii="Goudy Old Style" w:hAnsi="Goudy Old Style"/>
                <w:b/>
                <w:bCs/>
              </w:rPr>
              <w:t>www.facebook.com/yourcathedralinthecity</w:t>
            </w:r>
          </w:p>
          <w:p w:rsidR="00D47A63" w:rsidRPr="00C75937" w:rsidRDefault="00D47A63" w:rsidP="00011448">
            <w:pPr>
              <w:pStyle w:val="NoSpacing"/>
              <w:tabs>
                <w:tab w:val="left" w:pos="550"/>
                <w:tab w:val="left" w:pos="1430"/>
              </w:tabs>
              <w:rPr>
                <w:rFonts w:ascii="Goudy Old Style" w:hAnsi="Goudy Old Style"/>
                <w:b/>
                <w:bCs/>
              </w:rPr>
            </w:pPr>
            <w:r w:rsidRPr="00C75937">
              <w:rPr>
                <w:rFonts w:ascii="Goudy Old Style" w:hAnsi="Goudy Old Style"/>
                <w:b/>
                <w:bCs/>
              </w:rPr>
              <w:t>305 E. Capitol St | Jackson MS, 39201</w:t>
            </w:r>
          </w:p>
          <w:p w:rsidR="00D47A63" w:rsidRPr="0078328C" w:rsidRDefault="00D47A63" w:rsidP="00011448">
            <w:pPr>
              <w:jc w:val="both"/>
              <w:rPr>
                <w:rFonts w:ascii="Goudy Old Style" w:hAnsi="Goudy Old Style"/>
                <w:b/>
              </w:rPr>
            </w:pPr>
            <w:r w:rsidRPr="00C75937">
              <w:rPr>
                <w:rFonts w:ascii="Goudy Old Style" w:hAnsi="Goudy Old Style"/>
                <w:sz w:val="22"/>
                <w:szCs w:val="22"/>
              </w:rPr>
              <w:t>standrews.ms | 601-354-1535</w:t>
            </w:r>
          </w:p>
        </w:tc>
      </w:tr>
    </w:tbl>
    <w:p w:rsidR="00D47A63" w:rsidRPr="00C42C76" w:rsidRDefault="00D47A63" w:rsidP="00025224"/>
    <w:sectPr w:rsidR="00D47A63" w:rsidRPr="00C42C76" w:rsidSect="001872B2">
      <w:footerReference w:type="even" r:id="rId13"/>
      <w:type w:val="continuous"/>
      <w:pgSz w:w="24480" w:h="15840" w:orient="landscape" w:code="3"/>
      <w:pgMar w:top="360" w:right="360" w:bottom="360" w:left="360" w:header="720" w:footer="288" w:gutter="0"/>
      <w:cols w:num="3"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A63" w:rsidRDefault="00D47A63">
      <w:r>
        <w:separator/>
      </w:r>
    </w:p>
  </w:endnote>
  <w:endnote w:type="continuationSeparator" w:id="0">
    <w:p w:rsidR="00D47A63" w:rsidRDefault="00D47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63" w:rsidRDefault="00D47A63" w:rsidP="0049160E">
    <w:pPr>
      <w:pStyle w:val="Footer"/>
      <w:framePr w:wrap="around" w:vAnchor="text" w:hAnchor="margin" w:xAlign="center" w:y="1"/>
      <w:rPr>
        <w:rStyle w:val="PageNumber"/>
        <w:rFonts w:cs="Goudy Old Style"/>
      </w:rPr>
    </w:pPr>
    <w:r>
      <w:rPr>
        <w:rStyle w:val="PageNumber"/>
        <w:rFonts w:cs="Goudy Old Style"/>
      </w:rPr>
      <w:fldChar w:fldCharType="begin"/>
    </w:r>
    <w:r>
      <w:rPr>
        <w:rStyle w:val="PageNumber"/>
        <w:rFonts w:cs="Goudy Old Style"/>
      </w:rPr>
      <w:instrText xml:space="preserve">PAGE  </w:instrText>
    </w:r>
    <w:r>
      <w:rPr>
        <w:rStyle w:val="PageNumber"/>
        <w:rFonts w:cs="Goudy Old Style"/>
      </w:rPr>
      <w:fldChar w:fldCharType="end"/>
    </w:r>
  </w:p>
  <w:p w:rsidR="00D47A63" w:rsidRDefault="00D47A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A63" w:rsidRDefault="00D47A63">
      <w:r>
        <w:separator/>
      </w:r>
    </w:p>
  </w:footnote>
  <w:footnote w:type="continuationSeparator" w:id="0">
    <w:p w:rsidR="00D47A63" w:rsidRDefault="00D47A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1DDC"/>
    <w:rsid w:val="000011E7"/>
    <w:rsid w:val="00001445"/>
    <w:rsid w:val="0000197B"/>
    <w:rsid w:val="00004FA3"/>
    <w:rsid w:val="0000629C"/>
    <w:rsid w:val="00007842"/>
    <w:rsid w:val="00007C87"/>
    <w:rsid w:val="00011448"/>
    <w:rsid w:val="00011E0A"/>
    <w:rsid w:val="0001457F"/>
    <w:rsid w:val="00016AC0"/>
    <w:rsid w:val="0001733B"/>
    <w:rsid w:val="00020E8A"/>
    <w:rsid w:val="0002380B"/>
    <w:rsid w:val="00025224"/>
    <w:rsid w:val="00025C5C"/>
    <w:rsid w:val="0002692A"/>
    <w:rsid w:val="00027070"/>
    <w:rsid w:val="0002760C"/>
    <w:rsid w:val="000311A6"/>
    <w:rsid w:val="00031640"/>
    <w:rsid w:val="000329C3"/>
    <w:rsid w:val="000330E2"/>
    <w:rsid w:val="00033B87"/>
    <w:rsid w:val="00034112"/>
    <w:rsid w:val="00036D71"/>
    <w:rsid w:val="00037CD4"/>
    <w:rsid w:val="00040BC9"/>
    <w:rsid w:val="00040C96"/>
    <w:rsid w:val="000420DA"/>
    <w:rsid w:val="0004211E"/>
    <w:rsid w:val="00042887"/>
    <w:rsid w:val="00043AAA"/>
    <w:rsid w:val="00043C70"/>
    <w:rsid w:val="0004475D"/>
    <w:rsid w:val="000449D5"/>
    <w:rsid w:val="00044D0D"/>
    <w:rsid w:val="00046979"/>
    <w:rsid w:val="00050FC5"/>
    <w:rsid w:val="00051788"/>
    <w:rsid w:val="00051D27"/>
    <w:rsid w:val="00055259"/>
    <w:rsid w:val="000552B1"/>
    <w:rsid w:val="00055C08"/>
    <w:rsid w:val="00056FF1"/>
    <w:rsid w:val="00060468"/>
    <w:rsid w:val="00060A0D"/>
    <w:rsid w:val="000615D7"/>
    <w:rsid w:val="000617F8"/>
    <w:rsid w:val="000623D8"/>
    <w:rsid w:val="0006329B"/>
    <w:rsid w:val="000640C0"/>
    <w:rsid w:val="000641A7"/>
    <w:rsid w:val="00065267"/>
    <w:rsid w:val="00066222"/>
    <w:rsid w:val="00067673"/>
    <w:rsid w:val="00070A04"/>
    <w:rsid w:val="00071DC6"/>
    <w:rsid w:val="00074944"/>
    <w:rsid w:val="00076534"/>
    <w:rsid w:val="00077498"/>
    <w:rsid w:val="00080704"/>
    <w:rsid w:val="000819BC"/>
    <w:rsid w:val="00081E14"/>
    <w:rsid w:val="00082147"/>
    <w:rsid w:val="00083E4B"/>
    <w:rsid w:val="000848B2"/>
    <w:rsid w:val="00085B1D"/>
    <w:rsid w:val="00085F4E"/>
    <w:rsid w:val="00085FBD"/>
    <w:rsid w:val="00087576"/>
    <w:rsid w:val="00090695"/>
    <w:rsid w:val="00090BC1"/>
    <w:rsid w:val="00091AC0"/>
    <w:rsid w:val="000934AE"/>
    <w:rsid w:val="0009396B"/>
    <w:rsid w:val="00094FBD"/>
    <w:rsid w:val="00095C80"/>
    <w:rsid w:val="00096AE7"/>
    <w:rsid w:val="000A0337"/>
    <w:rsid w:val="000A074A"/>
    <w:rsid w:val="000A445C"/>
    <w:rsid w:val="000A53E0"/>
    <w:rsid w:val="000A5823"/>
    <w:rsid w:val="000A6EA7"/>
    <w:rsid w:val="000A7943"/>
    <w:rsid w:val="000B0C14"/>
    <w:rsid w:val="000B22DC"/>
    <w:rsid w:val="000B308C"/>
    <w:rsid w:val="000B3FD3"/>
    <w:rsid w:val="000B448F"/>
    <w:rsid w:val="000B6757"/>
    <w:rsid w:val="000B6948"/>
    <w:rsid w:val="000B7B2A"/>
    <w:rsid w:val="000C0BAB"/>
    <w:rsid w:val="000C0E45"/>
    <w:rsid w:val="000C12F9"/>
    <w:rsid w:val="000C26D0"/>
    <w:rsid w:val="000C26D5"/>
    <w:rsid w:val="000C2EB9"/>
    <w:rsid w:val="000C31A2"/>
    <w:rsid w:val="000C4F27"/>
    <w:rsid w:val="000C5176"/>
    <w:rsid w:val="000C7BC5"/>
    <w:rsid w:val="000D001B"/>
    <w:rsid w:val="000D266B"/>
    <w:rsid w:val="000D2D18"/>
    <w:rsid w:val="000D4F2C"/>
    <w:rsid w:val="000D7AC4"/>
    <w:rsid w:val="000D7E2D"/>
    <w:rsid w:val="000E2A88"/>
    <w:rsid w:val="000E3A72"/>
    <w:rsid w:val="000E564B"/>
    <w:rsid w:val="000E688D"/>
    <w:rsid w:val="000E7752"/>
    <w:rsid w:val="000E79A2"/>
    <w:rsid w:val="000E7DD2"/>
    <w:rsid w:val="000F0D44"/>
    <w:rsid w:val="000F1469"/>
    <w:rsid w:val="000F1AA2"/>
    <w:rsid w:val="000F1B1D"/>
    <w:rsid w:val="000F2E26"/>
    <w:rsid w:val="000F33DA"/>
    <w:rsid w:val="000F481A"/>
    <w:rsid w:val="001012FB"/>
    <w:rsid w:val="00101D2D"/>
    <w:rsid w:val="0010359E"/>
    <w:rsid w:val="00105A94"/>
    <w:rsid w:val="00105F3A"/>
    <w:rsid w:val="0010779A"/>
    <w:rsid w:val="00107814"/>
    <w:rsid w:val="00113A9A"/>
    <w:rsid w:val="00113FA7"/>
    <w:rsid w:val="001141C4"/>
    <w:rsid w:val="00114B81"/>
    <w:rsid w:val="00115B9B"/>
    <w:rsid w:val="00115E6E"/>
    <w:rsid w:val="001160CA"/>
    <w:rsid w:val="00116775"/>
    <w:rsid w:val="00120337"/>
    <w:rsid w:val="00121D45"/>
    <w:rsid w:val="00123499"/>
    <w:rsid w:val="00123C17"/>
    <w:rsid w:val="00125099"/>
    <w:rsid w:val="001271A2"/>
    <w:rsid w:val="001305E1"/>
    <w:rsid w:val="00130D16"/>
    <w:rsid w:val="00131112"/>
    <w:rsid w:val="00131612"/>
    <w:rsid w:val="00131E01"/>
    <w:rsid w:val="00132640"/>
    <w:rsid w:val="00132F89"/>
    <w:rsid w:val="001338A7"/>
    <w:rsid w:val="00134816"/>
    <w:rsid w:val="00136F87"/>
    <w:rsid w:val="00137ACD"/>
    <w:rsid w:val="00142F96"/>
    <w:rsid w:val="001434AA"/>
    <w:rsid w:val="001445AD"/>
    <w:rsid w:val="00146596"/>
    <w:rsid w:val="0014777B"/>
    <w:rsid w:val="00147929"/>
    <w:rsid w:val="00147A3C"/>
    <w:rsid w:val="001505FE"/>
    <w:rsid w:val="00151144"/>
    <w:rsid w:val="00151171"/>
    <w:rsid w:val="00151623"/>
    <w:rsid w:val="00152DDD"/>
    <w:rsid w:val="00155C9B"/>
    <w:rsid w:val="00156382"/>
    <w:rsid w:val="00156DF8"/>
    <w:rsid w:val="00157C85"/>
    <w:rsid w:val="0016070A"/>
    <w:rsid w:val="00161404"/>
    <w:rsid w:val="0016143F"/>
    <w:rsid w:val="00161CC9"/>
    <w:rsid w:val="00161FF4"/>
    <w:rsid w:val="00164A0A"/>
    <w:rsid w:val="00165864"/>
    <w:rsid w:val="001666E3"/>
    <w:rsid w:val="001671E1"/>
    <w:rsid w:val="0016738D"/>
    <w:rsid w:val="0016792B"/>
    <w:rsid w:val="00171B87"/>
    <w:rsid w:val="001735B5"/>
    <w:rsid w:val="00174808"/>
    <w:rsid w:val="00175A60"/>
    <w:rsid w:val="00175C73"/>
    <w:rsid w:val="00175FFE"/>
    <w:rsid w:val="001763D6"/>
    <w:rsid w:val="00176B01"/>
    <w:rsid w:val="00181230"/>
    <w:rsid w:val="00182049"/>
    <w:rsid w:val="00182548"/>
    <w:rsid w:val="001831FD"/>
    <w:rsid w:val="00183C5F"/>
    <w:rsid w:val="001844CF"/>
    <w:rsid w:val="001849E3"/>
    <w:rsid w:val="00185F32"/>
    <w:rsid w:val="00186457"/>
    <w:rsid w:val="001872B2"/>
    <w:rsid w:val="00190BEF"/>
    <w:rsid w:val="00193DA0"/>
    <w:rsid w:val="001942BD"/>
    <w:rsid w:val="00195011"/>
    <w:rsid w:val="00196BFC"/>
    <w:rsid w:val="00196E78"/>
    <w:rsid w:val="00197686"/>
    <w:rsid w:val="001A0C7D"/>
    <w:rsid w:val="001A1CAB"/>
    <w:rsid w:val="001A2677"/>
    <w:rsid w:val="001A2E3F"/>
    <w:rsid w:val="001A36BA"/>
    <w:rsid w:val="001A3895"/>
    <w:rsid w:val="001A4B86"/>
    <w:rsid w:val="001A4B93"/>
    <w:rsid w:val="001A5BEE"/>
    <w:rsid w:val="001A62E8"/>
    <w:rsid w:val="001B0F11"/>
    <w:rsid w:val="001B0F3E"/>
    <w:rsid w:val="001B1C93"/>
    <w:rsid w:val="001B2454"/>
    <w:rsid w:val="001B3777"/>
    <w:rsid w:val="001B3E0E"/>
    <w:rsid w:val="001B5531"/>
    <w:rsid w:val="001B5C14"/>
    <w:rsid w:val="001B7BC6"/>
    <w:rsid w:val="001B7FF4"/>
    <w:rsid w:val="001C14AF"/>
    <w:rsid w:val="001C1970"/>
    <w:rsid w:val="001C1DB6"/>
    <w:rsid w:val="001C2449"/>
    <w:rsid w:val="001C4154"/>
    <w:rsid w:val="001C46DF"/>
    <w:rsid w:val="001C49DE"/>
    <w:rsid w:val="001C5017"/>
    <w:rsid w:val="001C7888"/>
    <w:rsid w:val="001D0361"/>
    <w:rsid w:val="001D039A"/>
    <w:rsid w:val="001D0D9A"/>
    <w:rsid w:val="001D279A"/>
    <w:rsid w:val="001D4393"/>
    <w:rsid w:val="001D4DE0"/>
    <w:rsid w:val="001D4FAE"/>
    <w:rsid w:val="001D58F9"/>
    <w:rsid w:val="001D643D"/>
    <w:rsid w:val="001D7346"/>
    <w:rsid w:val="001E1FFF"/>
    <w:rsid w:val="001E60F4"/>
    <w:rsid w:val="001E6D1B"/>
    <w:rsid w:val="001F062C"/>
    <w:rsid w:val="001F067F"/>
    <w:rsid w:val="001F12F8"/>
    <w:rsid w:val="001F3AA1"/>
    <w:rsid w:val="001F4E2A"/>
    <w:rsid w:val="001F5190"/>
    <w:rsid w:val="001F5F5E"/>
    <w:rsid w:val="001F61C6"/>
    <w:rsid w:val="00201D94"/>
    <w:rsid w:val="00202411"/>
    <w:rsid w:val="0020500F"/>
    <w:rsid w:val="0020569B"/>
    <w:rsid w:val="0020744B"/>
    <w:rsid w:val="002078F8"/>
    <w:rsid w:val="0021025A"/>
    <w:rsid w:val="00210CE8"/>
    <w:rsid w:val="00211FAC"/>
    <w:rsid w:val="00212FF1"/>
    <w:rsid w:val="002130A3"/>
    <w:rsid w:val="002137D1"/>
    <w:rsid w:val="00213A52"/>
    <w:rsid w:val="00215053"/>
    <w:rsid w:val="00216AA1"/>
    <w:rsid w:val="00220B5F"/>
    <w:rsid w:val="00223D2E"/>
    <w:rsid w:val="00224FE4"/>
    <w:rsid w:val="00225E75"/>
    <w:rsid w:val="002261F1"/>
    <w:rsid w:val="0022677C"/>
    <w:rsid w:val="00226A5F"/>
    <w:rsid w:val="00227A89"/>
    <w:rsid w:val="00230A1D"/>
    <w:rsid w:val="00231CEE"/>
    <w:rsid w:val="00232018"/>
    <w:rsid w:val="00232ED5"/>
    <w:rsid w:val="002345D4"/>
    <w:rsid w:val="0023480E"/>
    <w:rsid w:val="00234E86"/>
    <w:rsid w:val="00236273"/>
    <w:rsid w:val="00236957"/>
    <w:rsid w:val="00236ED5"/>
    <w:rsid w:val="00237529"/>
    <w:rsid w:val="00240D17"/>
    <w:rsid w:val="0024108C"/>
    <w:rsid w:val="002419E3"/>
    <w:rsid w:val="00241CC6"/>
    <w:rsid w:val="002424FA"/>
    <w:rsid w:val="00242EC1"/>
    <w:rsid w:val="0024322B"/>
    <w:rsid w:val="00244482"/>
    <w:rsid w:val="0024451B"/>
    <w:rsid w:val="00244C86"/>
    <w:rsid w:val="00245E94"/>
    <w:rsid w:val="0025004B"/>
    <w:rsid w:val="00253E92"/>
    <w:rsid w:val="00255CFD"/>
    <w:rsid w:val="00256192"/>
    <w:rsid w:val="002576AD"/>
    <w:rsid w:val="00260DA2"/>
    <w:rsid w:val="00261308"/>
    <w:rsid w:val="00261B43"/>
    <w:rsid w:val="002628FA"/>
    <w:rsid w:val="0026359B"/>
    <w:rsid w:val="00264084"/>
    <w:rsid w:val="002678FC"/>
    <w:rsid w:val="00270CEB"/>
    <w:rsid w:val="00270EFF"/>
    <w:rsid w:val="00272153"/>
    <w:rsid w:val="00273C13"/>
    <w:rsid w:val="00274431"/>
    <w:rsid w:val="00276559"/>
    <w:rsid w:val="00276FFF"/>
    <w:rsid w:val="00277551"/>
    <w:rsid w:val="002801DE"/>
    <w:rsid w:val="00280E62"/>
    <w:rsid w:val="0028219E"/>
    <w:rsid w:val="00282432"/>
    <w:rsid w:val="00283ACC"/>
    <w:rsid w:val="00284B38"/>
    <w:rsid w:val="00285285"/>
    <w:rsid w:val="002854C4"/>
    <w:rsid w:val="0028581B"/>
    <w:rsid w:val="002869A0"/>
    <w:rsid w:val="00290C7A"/>
    <w:rsid w:val="00292DEF"/>
    <w:rsid w:val="00293056"/>
    <w:rsid w:val="00293D4D"/>
    <w:rsid w:val="002960AB"/>
    <w:rsid w:val="00296C82"/>
    <w:rsid w:val="0029759F"/>
    <w:rsid w:val="002A1130"/>
    <w:rsid w:val="002A11CD"/>
    <w:rsid w:val="002A174C"/>
    <w:rsid w:val="002A1E30"/>
    <w:rsid w:val="002A3298"/>
    <w:rsid w:val="002A63C4"/>
    <w:rsid w:val="002A6A05"/>
    <w:rsid w:val="002A6D07"/>
    <w:rsid w:val="002B01C1"/>
    <w:rsid w:val="002B09E3"/>
    <w:rsid w:val="002B2B14"/>
    <w:rsid w:val="002B4779"/>
    <w:rsid w:val="002B49B7"/>
    <w:rsid w:val="002B4BBB"/>
    <w:rsid w:val="002B4E7B"/>
    <w:rsid w:val="002B74A1"/>
    <w:rsid w:val="002C0C30"/>
    <w:rsid w:val="002C231C"/>
    <w:rsid w:val="002C3595"/>
    <w:rsid w:val="002C392F"/>
    <w:rsid w:val="002C3C02"/>
    <w:rsid w:val="002C3DF6"/>
    <w:rsid w:val="002C4ECF"/>
    <w:rsid w:val="002C53CB"/>
    <w:rsid w:val="002C540A"/>
    <w:rsid w:val="002C5D4D"/>
    <w:rsid w:val="002C6F5B"/>
    <w:rsid w:val="002D0B5E"/>
    <w:rsid w:val="002D1F24"/>
    <w:rsid w:val="002D5947"/>
    <w:rsid w:val="002D716F"/>
    <w:rsid w:val="002D7438"/>
    <w:rsid w:val="002E015F"/>
    <w:rsid w:val="002E105E"/>
    <w:rsid w:val="002E178A"/>
    <w:rsid w:val="002E1B5C"/>
    <w:rsid w:val="002E2755"/>
    <w:rsid w:val="002E300D"/>
    <w:rsid w:val="002E34CA"/>
    <w:rsid w:val="002E3F05"/>
    <w:rsid w:val="002E3F9B"/>
    <w:rsid w:val="002E401D"/>
    <w:rsid w:val="002F1C38"/>
    <w:rsid w:val="002F5FAB"/>
    <w:rsid w:val="002F6653"/>
    <w:rsid w:val="002F7174"/>
    <w:rsid w:val="002F7AD2"/>
    <w:rsid w:val="002F7B21"/>
    <w:rsid w:val="00300379"/>
    <w:rsid w:val="00300AE0"/>
    <w:rsid w:val="00301A75"/>
    <w:rsid w:val="00301B3B"/>
    <w:rsid w:val="00302777"/>
    <w:rsid w:val="00303317"/>
    <w:rsid w:val="00303660"/>
    <w:rsid w:val="00304458"/>
    <w:rsid w:val="0030477C"/>
    <w:rsid w:val="00304AD6"/>
    <w:rsid w:val="003058B9"/>
    <w:rsid w:val="00305A06"/>
    <w:rsid w:val="003060B9"/>
    <w:rsid w:val="0030678A"/>
    <w:rsid w:val="0030729A"/>
    <w:rsid w:val="00310378"/>
    <w:rsid w:val="003112FC"/>
    <w:rsid w:val="00313E53"/>
    <w:rsid w:val="0031428B"/>
    <w:rsid w:val="00314D83"/>
    <w:rsid w:val="0031542A"/>
    <w:rsid w:val="00315653"/>
    <w:rsid w:val="0032064B"/>
    <w:rsid w:val="003207CB"/>
    <w:rsid w:val="003208C4"/>
    <w:rsid w:val="00321AE3"/>
    <w:rsid w:val="00321C2A"/>
    <w:rsid w:val="0032239C"/>
    <w:rsid w:val="00322DD3"/>
    <w:rsid w:val="00323D7B"/>
    <w:rsid w:val="00324402"/>
    <w:rsid w:val="003255C7"/>
    <w:rsid w:val="0032673F"/>
    <w:rsid w:val="00326DFB"/>
    <w:rsid w:val="00330747"/>
    <w:rsid w:val="00330763"/>
    <w:rsid w:val="0033223C"/>
    <w:rsid w:val="00333B61"/>
    <w:rsid w:val="00333F98"/>
    <w:rsid w:val="00337236"/>
    <w:rsid w:val="00340319"/>
    <w:rsid w:val="0034224E"/>
    <w:rsid w:val="00342B88"/>
    <w:rsid w:val="00343352"/>
    <w:rsid w:val="00343D55"/>
    <w:rsid w:val="00343F50"/>
    <w:rsid w:val="00344AC7"/>
    <w:rsid w:val="003455AA"/>
    <w:rsid w:val="00347033"/>
    <w:rsid w:val="0034782C"/>
    <w:rsid w:val="003500BC"/>
    <w:rsid w:val="003501FE"/>
    <w:rsid w:val="00350AD3"/>
    <w:rsid w:val="003525E3"/>
    <w:rsid w:val="00355DCB"/>
    <w:rsid w:val="00356E24"/>
    <w:rsid w:val="00361DC7"/>
    <w:rsid w:val="0036282B"/>
    <w:rsid w:val="00362EFE"/>
    <w:rsid w:val="00363353"/>
    <w:rsid w:val="0036340B"/>
    <w:rsid w:val="00363A5F"/>
    <w:rsid w:val="0036404E"/>
    <w:rsid w:val="0036465F"/>
    <w:rsid w:val="00364C17"/>
    <w:rsid w:val="003651DC"/>
    <w:rsid w:val="00365469"/>
    <w:rsid w:val="003665EC"/>
    <w:rsid w:val="00371A2F"/>
    <w:rsid w:val="00371A9B"/>
    <w:rsid w:val="00375463"/>
    <w:rsid w:val="00375E14"/>
    <w:rsid w:val="00376183"/>
    <w:rsid w:val="00376425"/>
    <w:rsid w:val="00376E6D"/>
    <w:rsid w:val="003812C5"/>
    <w:rsid w:val="00382322"/>
    <w:rsid w:val="003834A4"/>
    <w:rsid w:val="003834B0"/>
    <w:rsid w:val="00383CE2"/>
    <w:rsid w:val="00384AAB"/>
    <w:rsid w:val="003865AE"/>
    <w:rsid w:val="003870B5"/>
    <w:rsid w:val="00387920"/>
    <w:rsid w:val="00387C17"/>
    <w:rsid w:val="00390DF6"/>
    <w:rsid w:val="003910D2"/>
    <w:rsid w:val="0039192C"/>
    <w:rsid w:val="003933EE"/>
    <w:rsid w:val="00393F3A"/>
    <w:rsid w:val="003942BE"/>
    <w:rsid w:val="0039534D"/>
    <w:rsid w:val="00396780"/>
    <w:rsid w:val="003A1309"/>
    <w:rsid w:val="003A1BE0"/>
    <w:rsid w:val="003A27D5"/>
    <w:rsid w:val="003A33A3"/>
    <w:rsid w:val="003A401B"/>
    <w:rsid w:val="003A4C81"/>
    <w:rsid w:val="003A56B6"/>
    <w:rsid w:val="003A75FC"/>
    <w:rsid w:val="003B0862"/>
    <w:rsid w:val="003B36D8"/>
    <w:rsid w:val="003B5BB8"/>
    <w:rsid w:val="003B5FC6"/>
    <w:rsid w:val="003B761B"/>
    <w:rsid w:val="003B791E"/>
    <w:rsid w:val="003C06D2"/>
    <w:rsid w:val="003C0779"/>
    <w:rsid w:val="003C119C"/>
    <w:rsid w:val="003C16A8"/>
    <w:rsid w:val="003C1C57"/>
    <w:rsid w:val="003C1DA7"/>
    <w:rsid w:val="003C1FF8"/>
    <w:rsid w:val="003C2BF8"/>
    <w:rsid w:val="003C3774"/>
    <w:rsid w:val="003C6378"/>
    <w:rsid w:val="003C7AEF"/>
    <w:rsid w:val="003D063E"/>
    <w:rsid w:val="003D0B95"/>
    <w:rsid w:val="003D0F5D"/>
    <w:rsid w:val="003D0FEB"/>
    <w:rsid w:val="003D1028"/>
    <w:rsid w:val="003D144B"/>
    <w:rsid w:val="003D28C6"/>
    <w:rsid w:val="003D3BB5"/>
    <w:rsid w:val="003D6EF7"/>
    <w:rsid w:val="003D7A11"/>
    <w:rsid w:val="003D7DE1"/>
    <w:rsid w:val="003E226F"/>
    <w:rsid w:val="003E2E6B"/>
    <w:rsid w:val="003E5B9B"/>
    <w:rsid w:val="003E6386"/>
    <w:rsid w:val="003E7BFF"/>
    <w:rsid w:val="003F0C7C"/>
    <w:rsid w:val="003F15F2"/>
    <w:rsid w:val="003F3BD5"/>
    <w:rsid w:val="003F5AA0"/>
    <w:rsid w:val="00406B7B"/>
    <w:rsid w:val="00406C5D"/>
    <w:rsid w:val="004104F6"/>
    <w:rsid w:val="00411E84"/>
    <w:rsid w:val="00412C72"/>
    <w:rsid w:val="00412D68"/>
    <w:rsid w:val="0041557E"/>
    <w:rsid w:val="004160E3"/>
    <w:rsid w:val="0041622F"/>
    <w:rsid w:val="00417AA4"/>
    <w:rsid w:val="00417CDC"/>
    <w:rsid w:val="004200FF"/>
    <w:rsid w:val="0042060D"/>
    <w:rsid w:val="00420FE3"/>
    <w:rsid w:val="00421536"/>
    <w:rsid w:val="0042209A"/>
    <w:rsid w:val="00422BA2"/>
    <w:rsid w:val="004238FD"/>
    <w:rsid w:val="00423C36"/>
    <w:rsid w:val="00424139"/>
    <w:rsid w:val="00426557"/>
    <w:rsid w:val="00427637"/>
    <w:rsid w:val="00431672"/>
    <w:rsid w:val="0043338E"/>
    <w:rsid w:val="00434163"/>
    <w:rsid w:val="00434A83"/>
    <w:rsid w:val="0043762F"/>
    <w:rsid w:val="00437975"/>
    <w:rsid w:val="00437AB6"/>
    <w:rsid w:val="004413AA"/>
    <w:rsid w:val="00441611"/>
    <w:rsid w:val="00442976"/>
    <w:rsid w:val="00443130"/>
    <w:rsid w:val="004432D6"/>
    <w:rsid w:val="00443C49"/>
    <w:rsid w:val="00445575"/>
    <w:rsid w:val="00446214"/>
    <w:rsid w:val="00446E80"/>
    <w:rsid w:val="00447A80"/>
    <w:rsid w:val="004500EF"/>
    <w:rsid w:val="00451715"/>
    <w:rsid w:val="0045224B"/>
    <w:rsid w:val="00452294"/>
    <w:rsid w:val="004549EF"/>
    <w:rsid w:val="00454A48"/>
    <w:rsid w:val="004553F7"/>
    <w:rsid w:val="004555F4"/>
    <w:rsid w:val="004564B6"/>
    <w:rsid w:val="004568AC"/>
    <w:rsid w:val="00457B3B"/>
    <w:rsid w:val="004612D7"/>
    <w:rsid w:val="0046158B"/>
    <w:rsid w:val="0046198F"/>
    <w:rsid w:val="004652D3"/>
    <w:rsid w:val="00466399"/>
    <w:rsid w:val="004665ED"/>
    <w:rsid w:val="0046727B"/>
    <w:rsid w:val="0046799D"/>
    <w:rsid w:val="00470097"/>
    <w:rsid w:val="004700B3"/>
    <w:rsid w:val="0047013D"/>
    <w:rsid w:val="00470577"/>
    <w:rsid w:val="00471A0E"/>
    <w:rsid w:val="004731FE"/>
    <w:rsid w:val="004736B7"/>
    <w:rsid w:val="004749E1"/>
    <w:rsid w:val="00474F28"/>
    <w:rsid w:val="0047638A"/>
    <w:rsid w:val="0047702F"/>
    <w:rsid w:val="00477534"/>
    <w:rsid w:val="00477C77"/>
    <w:rsid w:val="004811BC"/>
    <w:rsid w:val="00482098"/>
    <w:rsid w:val="00482933"/>
    <w:rsid w:val="00482BE2"/>
    <w:rsid w:val="00482D9D"/>
    <w:rsid w:val="00482F71"/>
    <w:rsid w:val="00483A05"/>
    <w:rsid w:val="00483D1F"/>
    <w:rsid w:val="004841BF"/>
    <w:rsid w:val="00485C23"/>
    <w:rsid w:val="00485D1E"/>
    <w:rsid w:val="00487563"/>
    <w:rsid w:val="00487A38"/>
    <w:rsid w:val="00487DAD"/>
    <w:rsid w:val="00491564"/>
    <w:rsid w:val="0049160E"/>
    <w:rsid w:val="00491AEE"/>
    <w:rsid w:val="00492836"/>
    <w:rsid w:val="00492D62"/>
    <w:rsid w:val="00493465"/>
    <w:rsid w:val="0049470C"/>
    <w:rsid w:val="004951BC"/>
    <w:rsid w:val="00495291"/>
    <w:rsid w:val="00495559"/>
    <w:rsid w:val="00496C90"/>
    <w:rsid w:val="00497248"/>
    <w:rsid w:val="004973E0"/>
    <w:rsid w:val="00497A9F"/>
    <w:rsid w:val="004A1C48"/>
    <w:rsid w:val="004A3AFF"/>
    <w:rsid w:val="004A3DA1"/>
    <w:rsid w:val="004A403F"/>
    <w:rsid w:val="004A42E9"/>
    <w:rsid w:val="004A48EC"/>
    <w:rsid w:val="004A4D91"/>
    <w:rsid w:val="004A5273"/>
    <w:rsid w:val="004A637A"/>
    <w:rsid w:val="004A659D"/>
    <w:rsid w:val="004B1918"/>
    <w:rsid w:val="004B4A6E"/>
    <w:rsid w:val="004B5644"/>
    <w:rsid w:val="004B5802"/>
    <w:rsid w:val="004B68F7"/>
    <w:rsid w:val="004B7B73"/>
    <w:rsid w:val="004C0667"/>
    <w:rsid w:val="004C0803"/>
    <w:rsid w:val="004C1222"/>
    <w:rsid w:val="004C1E28"/>
    <w:rsid w:val="004C253C"/>
    <w:rsid w:val="004C3E3F"/>
    <w:rsid w:val="004C458B"/>
    <w:rsid w:val="004D047B"/>
    <w:rsid w:val="004D1D3C"/>
    <w:rsid w:val="004D1EEF"/>
    <w:rsid w:val="004D1F27"/>
    <w:rsid w:val="004D2C11"/>
    <w:rsid w:val="004D4C19"/>
    <w:rsid w:val="004D7395"/>
    <w:rsid w:val="004D7B64"/>
    <w:rsid w:val="004E13AF"/>
    <w:rsid w:val="004E15B7"/>
    <w:rsid w:val="004E168F"/>
    <w:rsid w:val="004E1804"/>
    <w:rsid w:val="004E31C8"/>
    <w:rsid w:val="004E3FA9"/>
    <w:rsid w:val="004E41F4"/>
    <w:rsid w:val="004E56BA"/>
    <w:rsid w:val="004E5826"/>
    <w:rsid w:val="004E6118"/>
    <w:rsid w:val="004E74B4"/>
    <w:rsid w:val="004E7778"/>
    <w:rsid w:val="004F181C"/>
    <w:rsid w:val="004F40AE"/>
    <w:rsid w:val="004F4444"/>
    <w:rsid w:val="004F4A72"/>
    <w:rsid w:val="004F534E"/>
    <w:rsid w:val="004F7B00"/>
    <w:rsid w:val="005019F7"/>
    <w:rsid w:val="005057CD"/>
    <w:rsid w:val="00506066"/>
    <w:rsid w:val="00506DDD"/>
    <w:rsid w:val="00506FFA"/>
    <w:rsid w:val="00510EAB"/>
    <w:rsid w:val="00513130"/>
    <w:rsid w:val="00517662"/>
    <w:rsid w:val="00517AB5"/>
    <w:rsid w:val="00517C90"/>
    <w:rsid w:val="00520B78"/>
    <w:rsid w:val="005229F9"/>
    <w:rsid w:val="00522C25"/>
    <w:rsid w:val="00523FB0"/>
    <w:rsid w:val="00524CA8"/>
    <w:rsid w:val="0052542D"/>
    <w:rsid w:val="00526F2C"/>
    <w:rsid w:val="00530058"/>
    <w:rsid w:val="005314C5"/>
    <w:rsid w:val="00532BD2"/>
    <w:rsid w:val="005367BB"/>
    <w:rsid w:val="00536DD8"/>
    <w:rsid w:val="00537DDA"/>
    <w:rsid w:val="0054054A"/>
    <w:rsid w:val="005405CB"/>
    <w:rsid w:val="0054061D"/>
    <w:rsid w:val="00542A35"/>
    <w:rsid w:val="005448C5"/>
    <w:rsid w:val="005451D8"/>
    <w:rsid w:val="00545668"/>
    <w:rsid w:val="00546257"/>
    <w:rsid w:val="00547033"/>
    <w:rsid w:val="005479D7"/>
    <w:rsid w:val="00547BC9"/>
    <w:rsid w:val="00552B31"/>
    <w:rsid w:val="00552F4E"/>
    <w:rsid w:val="00554919"/>
    <w:rsid w:val="0055507F"/>
    <w:rsid w:val="005559D4"/>
    <w:rsid w:val="00555F11"/>
    <w:rsid w:val="00557D45"/>
    <w:rsid w:val="005618E5"/>
    <w:rsid w:val="00562DC5"/>
    <w:rsid w:val="005643A4"/>
    <w:rsid w:val="00564DF3"/>
    <w:rsid w:val="00565E25"/>
    <w:rsid w:val="00566067"/>
    <w:rsid w:val="00566594"/>
    <w:rsid w:val="00570498"/>
    <w:rsid w:val="005706F6"/>
    <w:rsid w:val="005711CC"/>
    <w:rsid w:val="0057194E"/>
    <w:rsid w:val="00571B12"/>
    <w:rsid w:val="0057207F"/>
    <w:rsid w:val="0057300D"/>
    <w:rsid w:val="00574CEF"/>
    <w:rsid w:val="005755B7"/>
    <w:rsid w:val="00575742"/>
    <w:rsid w:val="00575B9A"/>
    <w:rsid w:val="0057752F"/>
    <w:rsid w:val="00577661"/>
    <w:rsid w:val="0058004A"/>
    <w:rsid w:val="00581785"/>
    <w:rsid w:val="00583B3D"/>
    <w:rsid w:val="00583B9C"/>
    <w:rsid w:val="00584896"/>
    <w:rsid w:val="00585773"/>
    <w:rsid w:val="00585FC4"/>
    <w:rsid w:val="00586122"/>
    <w:rsid w:val="00587C49"/>
    <w:rsid w:val="0059068C"/>
    <w:rsid w:val="00590838"/>
    <w:rsid w:val="00590ABC"/>
    <w:rsid w:val="00592092"/>
    <w:rsid w:val="00593A65"/>
    <w:rsid w:val="00594C74"/>
    <w:rsid w:val="00596877"/>
    <w:rsid w:val="005A0711"/>
    <w:rsid w:val="005A0BC2"/>
    <w:rsid w:val="005A1BAE"/>
    <w:rsid w:val="005A1F02"/>
    <w:rsid w:val="005A248D"/>
    <w:rsid w:val="005A251C"/>
    <w:rsid w:val="005A2CE6"/>
    <w:rsid w:val="005A3952"/>
    <w:rsid w:val="005A56B0"/>
    <w:rsid w:val="005A5933"/>
    <w:rsid w:val="005A5CAF"/>
    <w:rsid w:val="005A5F94"/>
    <w:rsid w:val="005A6195"/>
    <w:rsid w:val="005A7EEC"/>
    <w:rsid w:val="005B0A4A"/>
    <w:rsid w:val="005B1C99"/>
    <w:rsid w:val="005B1DAB"/>
    <w:rsid w:val="005B26D2"/>
    <w:rsid w:val="005B5384"/>
    <w:rsid w:val="005B5A15"/>
    <w:rsid w:val="005B671D"/>
    <w:rsid w:val="005B758D"/>
    <w:rsid w:val="005C04CD"/>
    <w:rsid w:val="005C24E3"/>
    <w:rsid w:val="005C2BF7"/>
    <w:rsid w:val="005C43A2"/>
    <w:rsid w:val="005C5868"/>
    <w:rsid w:val="005C5D34"/>
    <w:rsid w:val="005C7AD3"/>
    <w:rsid w:val="005D0D1B"/>
    <w:rsid w:val="005D2585"/>
    <w:rsid w:val="005D3233"/>
    <w:rsid w:val="005D3A8A"/>
    <w:rsid w:val="005D3AEB"/>
    <w:rsid w:val="005D3DF6"/>
    <w:rsid w:val="005D5E2D"/>
    <w:rsid w:val="005D65F3"/>
    <w:rsid w:val="005D78DE"/>
    <w:rsid w:val="005E05D5"/>
    <w:rsid w:val="005E2054"/>
    <w:rsid w:val="005E23CF"/>
    <w:rsid w:val="005E2C50"/>
    <w:rsid w:val="005E3F16"/>
    <w:rsid w:val="005E5112"/>
    <w:rsid w:val="005E6C87"/>
    <w:rsid w:val="005E7603"/>
    <w:rsid w:val="005F09E0"/>
    <w:rsid w:val="005F3117"/>
    <w:rsid w:val="005F522D"/>
    <w:rsid w:val="005F524B"/>
    <w:rsid w:val="005F6866"/>
    <w:rsid w:val="005F7444"/>
    <w:rsid w:val="006007E6"/>
    <w:rsid w:val="006010E2"/>
    <w:rsid w:val="00603040"/>
    <w:rsid w:val="00606240"/>
    <w:rsid w:val="006066FC"/>
    <w:rsid w:val="006106C4"/>
    <w:rsid w:val="00611497"/>
    <w:rsid w:val="00612044"/>
    <w:rsid w:val="006123F6"/>
    <w:rsid w:val="0061271D"/>
    <w:rsid w:val="00613E57"/>
    <w:rsid w:val="00614C35"/>
    <w:rsid w:val="0061509B"/>
    <w:rsid w:val="006151B9"/>
    <w:rsid w:val="00615259"/>
    <w:rsid w:val="00616D17"/>
    <w:rsid w:val="006172E2"/>
    <w:rsid w:val="006174E0"/>
    <w:rsid w:val="00620941"/>
    <w:rsid w:val="00621248"/>
    <w:rsid w:val="006231C4"/>
    <w:rsid w:val="0062435C"/>
    <w:rsid w:val="0062497E"/>
    <w:rsid w:val="006251B0"/>
    <w:rsid w:val="00626C12"/>
    <w:rsid w:val="006316F5"/>
    <w:rsid w:val="00631E63"/>
    <w:rsid w:val="00631F80"/>
    <w:rsid w:val="006343E8"/>
    <w:rsid w:val="0063448E"/>
    <w:rsid w:val="00635EB0"/>
    <w:rsid w:val="00635F2E"/>
    <w:rsid w:val="006367E8"/>
    <w:rsid w:val="00637B35"/>
    <w:rsid w:val="00637E11"/>
    <w:rsid w:val="006401A0"/>
    <w:rsid w:val="00640251"/>
    <w:rsid w:val="006406E3"/>
    <w:rsid w:val="00641D67"/>
    <w:rsid w:val="00642253"/>
    <w:rsid w:val="006438E7"/>
    <w:rsid w:val="006443FC"/>
    <w:rsid w:val="00644B49"/>
    <w:rsid w:val="00644FAB"/>
    <w:rsid w:val="006456F0"/>
    <w:rsid w:val="006458B0"/>
    <w:rsid w:val="00645AB1"/>
    <w:rsid w:val="00646A0F"/>
    <w:rsid w:val="00646F11"/>
    <w:rsid w:val="00651CFA"/>
    <w:rsid w:val="00652892"/>
    <w:rsid w:val="006556A2"/>
    <w:rsid w:val="00655EBD"/>
    <w:rsid w:val="00657A53"/>
    <w:rsid w:val="00660B6C"/>
    <w:rsid w:val="00661863"/>
    <w:rsid w:val="00661FCD"/>
    <w:rsid w:val="00663248"/>
    <w:rsid w:val="00665318"/>
    <w:rsid w:val="00665AFF"/>
    <w:rsid w:val="00670679"/>
    <w:rsid w:val="006717AA"/>
    <w:rsid w:val="00672D0C"/>
    <w:rsid w:val="0067498B"/>
    <w:rsid w:val="00674ADE"/>
    <w:rsid w:val="006767FD"/>
    <w:rsid w:val="0068244C"/>
    <w:rsid w:val="00682882"/>
    <w:rsid w:val="00683F9C"/>
    <w:rsid w:val="0068402C"/>
    <w:rsid w:val="00684123"/>
    <w:rsid w:val="0068419C"/>
    <w:rsid w:val="00684926"/>
    <w:rsid w:val="006875E0"/>
    <w:rsid w:val="00694D4C"/>
    <w:rsid w:val="006950D0"/>
    <w:rsid w:val="006957CB"/>
    <w:rsid w:val="00697992"/>
    <w:rsid w:val="006A02DD"/>
    <w:rsid w:val="006A030A"/>
    <w:rsid w:val="006A0C9E"/>
    <w:rsid w:val="006A22B8"/>
    <w:rsid w:val="006A35B7"/>
    <w:rsid w:val="006A3CE4"/>
    <w:rsid w:val="006A6689"/>
    <w:rsid w:val="006A74F0"/>
    <w:rsid w:val="006A7500"/>
    <w:rsid w:val="006B29B7"/>
    <w:rsid w:val="006B2FBA"/>
    <w:rsid w:val="006B3109"/>
    <w:rsid w:val="006B32BC"/>
    <w:rsid w:val="006B47EF"/>
    <w:rsid w:val="006B5FC9"/>
    <w:rsid w:val="006B6ABF"/>
    <w:rsid w:val="006B71BD"/>
    <w:rsid w:val="006B72A3"/>
    <w:rsid w:val="006C09DD"/>
    <w:rsid w:val="006C1613"/>
    <w:rsid w:val="006C1F27"/>
    <w:rsid w:val="006C28F7"/>
    <w:rsid w:val="006C3DD8"/>
    <w:rsid w:val="006C4AE6"/>
    <w:rsid w:val="006C52A3"/>
    <w:rsid w:val="006C6912"/>
    <w:rsid w:val="006D0A6D"/>
    <w:rsid w:val="006D0B96"/>
    <w:rsid w:val="006D0D89"/>
    <w:rsid w:val="006D0D8A"/>
    <w:rsid w:val="006D1795"/>
    <w:rsid w:val="006D5D00"/>
    <w:rsid w:val="006E2AA5"/>
    <w:rsid w:val="006E3AEA"/>
    <w:rsid w:val="006E4461"/>
    <w:rsid w:val="006E4AC0"/>
    <w:rsid w:val="006E5597"/>
    <w:rsid w:val="006E704A"/>
    <w:rsid w:val="006E7309"/>
    <w:rsid w:val="006F03CA"/>
    <w:rsid w:val="006F075A"/>
    <w:rsid w:val="006F0BC4"/>
    <w:rsid w:val="006F15FF"/>
    <w:rsid w:val="006F2C3E"/>
    <w:rsid w:val="006F53BA"/>
    <w:rsid w:val="006F5845"/>
    <w:rsid w:val="006F5AAB"/>
    <w:rsid w:val="006F6C8A"/>
    <w:rsid w:val="006F79F7"/>
    <w:rsid w:val="00700153"/>
    <w:rsid w:val="0070044C"/>
    <w:rsid w:val="0070134A"/>
    <w:rsid w:val="00703C63"/>
    <w:rsid w:val="0070675E"/>
    <w:rsid w:val="00706DE1"/>
    <w:rsid w:val="0071004D"/>
    <w:rsid w:val="00711A9C"/>
    <w:rsid w:val="00711B7D"/>
    <w:rsid w:val="00712050"/>
    <w:rsid w:val="007163B7"/>
    <w:rsid w:val="00717489"/>
    <w:rsid w:val="00720456"/>
    <w:rsid w:val="00720FFE"/>
    <w:rsid w:val="00724AEF"/>
    <w:rsid w:val="00732084"/>
    <w:rsid w:val="0073257B"/>
    <w:rsid w:val="00733624"/>
    <w:rsid w:val="00733C90"/>
    <w:rsid w:val="00734305"/>
    <w:rsid w:val="00734BC8"/>
    <w:rsid w:val="007358DB"/>
    <w:rsid w:val="0073674A"/>
    <w:rsid w:val="00736D4D"/>
    <w:rsid w:val="0074008B"/>
    <w:rsid w:val="00741DB2"/>
    <w:rsid w:val="00741E0E"/>
    <w:rsid w:val="00742AAA"/>
    <w:rsid w:val="007441C4"/>
    <w:rsid w:val="0074588E"/>
    <w:rsid w:val="00745DFE"/>
    <w:rsid w:val="00751021"/>
    <w:rsid w:val="007512A8"/>
    <w:rsid w:val="007518DC"/>
    <w:rsid w:val="00752679"/>
    <w:rsid w:val="007575CD"/>
    <w:rsid w:val="007578BE"/>
    <w:rsid w:val="00760567"/>
    <w:rsid w:val="00762DF0"/>
    <w:rsid w:val="00764151"/>
    <w:rsid w:val="00766D06"/>
    <w:rsid w:val="007703B4"/>
    <w:rsid w:val="007707E9"/>
    <w:rsid w:val="007719C2"/>
    <w:rsid w:val="007727AB"/>
    <w:rsid w:val="00773137"/>
    <w:rsid w:val="007766A3"/>
    <w:rsid w:val="00780580"/>
    <w:rsid w:val="007808FA"/>
    <w:rsid w:val="007826FF"/>
    <w:rsid w:val="00782741"/>
    <w:rsid w:val="00782766"/>
    <w:rsid w:val="0078328C"/>
    <w:rsid w:val="007836BE"/>
    <w:rsid w:val="00784342"/>
    <w:rsid w:val="00784F94"/>
    <w:rsid w:val="0078717D"/>
    <w:rsid w:val="00790449"/>
    <w:rsid w:val="007904AF"/>
    <w:rsid w:val="007905C6"/>
    <w:rsid w:val="0079078D"/>
    <w:rsid w:val="00790939"/>
    <w:rsid w:val="00790E54"/>
    <w:rsid w:val="0079187D"/>
    <w:rsid w:val="0079267D"/>
    <w:rsid w:val="00793729"/>
    <w:rsid w:val="007A1330"/>
    <w:rsid w:val="007A23F4"/>
    <w:rsid w:val="007A2A04"/>
    <w:rsid w:val="007A389F"/>
    <w:rsid w:val="007A3DF4"/>
    <w:rsid w:val="007A477D"/>
    <w:rsid w:val="007B038E"/>
    <w:rsid w:val="007B20FE"/>
    <w:rsid w:val="007B2349"/>
    <w:rsid w:val="007B4306"/>
    <w:rsid w:val="007B71DC"/>
    <w:rsid w:val="007B7F7A"/>
    <w:rsid w:val="007C06A2"/>
    <w:rsid w:val="007C094B"/>
    <w:rsid w:val="007C138F"/>
    <w:rsid w:val="007C1DD1"/>
    <w:rsid w:val="007C2176"/>
    <w:rsid w:val="007C2F2C"/>
    <w:rsid w:val="007C3481"/>
    <w:rsid w:val="007C4557"/>
    <w:rsid w:val="007C4771"/>
    <w:rsid w:val="007C4BBC"/>
    <w:rsid w:val="007C54F2"/>
    <w:rsid w:val="007C60F5"/>
    <w:rsid w:val="007C66AC"/>
    <w:rsid w:val="007C6CCA"/>
    <w:rsid w:val="007C6D00"/>
    <w:rsid w:val="007C6D88"/>
    <w:rsid w:val="007D16C7"/>
    <w:rsid w:val="007D1B01"/>
    <w:rsid w:val="007D1C1A"/>
    <w:rsid w:val="007D2BE2"/>
    <w:rsid w:val="007D3BAE"/>
    <w:rsid w:val="007D6207"/>
    <w:rsid w:val="007D69CD"/>
    <w:rsid w:val="007D7C3F"/>
    <w:rsid w:val="007E049A"/>
    <w:rsid w:val="007E0FC4"/>
    <w:rsid w:val="007E15AD"/>
    <w:rsid w:val="007E271E"/>
    <w:rsid w:val="007E2735"/>
    <w:rsid w:val="007E3036"/>
    <w:rsid w:val="007E661C"/>
    <w:rsid w:val="007E674E"/>
    <w:rsid w:val="007F0456"/>
    <w:rsid w:val="007F071D"/>
    <w:rsid w:val="007F0ECB"/>
    <w:rsid w:val="007F47F9"/>
    <w:rsid w:val="007F6B0F"/>
    <w:rsid w:val="007F78F2"/>
    <w:rsid w:val="007F7CDF"/>
    <w:rsid w:val="00800D04"/>
    <w:rsid w:val="00801F55"/>
    <w:rsid w:val="008023D7"/>
    <w:rsid w:val="0080246A"/>
    <w:rsid w:val="00804798"/>
    <w:rsid w:val="0080581B"/>
    <w:rsid w:val="008074F9"/>
    <w:rsid w:val="00807874"/>
    <w:rsid w:val="008104E6"/>
    <w:rsid w:val="0081117A"/>
    <w:rsid w:val="008142A4"/>
    <w:rsid w:val="00815223"/>
    <w:rsid w:val="008162B3"/>
    <w:rsid w:val="00816BA2"/>
    <w:rsid w:val="00816FDD"/>
    <w:rsid w:val="0082060D"/>
    <w:rsid w:val="008208D5"/>
    <w:rsid w:val="00822084"/>
    <w:rsid w:val="00822DF0"/>
    <w:rsid w:val="008248B1"/>
    <w:rsid w:val="00824EA0"/>
    <w:rsid w:val="00825C81"/>
    <w:rsid w:val="00825E67"/>
    <w:rsid w:val="008262E6"/>
    <w:rsid w:val="00826646"/>
    <w:rsid w:val="0082682E"/>
    <w:rsid w:val="00827D18"/>
    <w:rsid w:val="00830D08"/>
    <w:rsid w:val="00830E50"/>
    <w:rsid w:val="0083103B"/>
    <w:rsid w:val="00833C76"/>
    <w:rsid w:val="00836CB4"/>
    <w:rsid w:val="00837DFC"/>
    <w:rsid w:val="00840AF4"/>
    <w:rsid w:val="008414E4"/>
    <w:rsid w:val="008435B4"/>
    <w:rsid w:val="00843D6F"/>
    <w:rsid w:val="008444D4"/>
    <w:rsid w:val="0084556A"/>
    <w:rsid w:val="008459A5"/>
    <w:rsid w:val="00851665"/>
    <w:rsid w:val="0085207A"/>
    <w:rsid w:val="00852D1B"/>
    <w:rsid w:val="0085579F"/>
    <w:rsid w:val="0085683D"/>
    <w:rsid w:val="00856EAD"/>
    <w:rsid w:val="0085709D"/>
    <w:rsid w:val="00860966"/>
    <w:rsid w:val="00860B45"/>
    <w:rsid w:val="00861A7E"/>
    <w:rsid w:val="00862266"/>
    <w:rsid w:val="008642C9"/>
    <w:rsid w:val="00867721"/>
    <w:rsid w:val="00872BAB"/>
    <w:rsid w:val="00873DA5"/>
    <w:rsid w:val="008777B3"/>
    <w:rsid w:val="008829AA"/>
    <w:rsid w:val="00884A7B"/>
    <w:rsid w:val="00887542"/>
    <w:rsid w:val="00890356"/>
    <w:rsid w:val="00891086"/>
    <w:rsid w:val="008917B7"/>
    <w:rsid w:val="00891E21"/>
    <w:rsid w:val="00893146"/>
    <w:rsid w:val="00893760"/>
    <w:rsid w:val="008937E9"/>
    <w:rsid w:val="00893960"/>
    <w:rsid w:val="00893A2B"/>
    <w:rsid w:val="00894074"/>
    <w:rsid w:val="00895639"/>
    <w:rsid w:val="00896045"/>
    <w:rsid w:val="00896357"/>
    <w:rsid w:val="008A008B"/>
    <w:rsid w:val="008A0978"/>
    <w:rsid w:val="008A1B4B"/>
    <w:rsid w:val="008A1CC4"/>
    <w:rsid w:val="008A3B67"/>
    <w:rsid w:val="008A4482"/>
    <w:rsid w:val="008A4CE4"/>
    <w:rsid w:val="008A5375"/>
    <w:rsid w:val="008A5ED4"/>
    <w:rsid w:val="008A72D8"/>
    <w:rsid w:val="008B0A5D"/>
    <w:rsid w:val="008B0FBA"/>
    <w:rsid w:val="008B3260"/>
    <w:rsid w:val="008B38D8"/>
    <w:rsid w:val="008B50BA"/>
    <w:rsid w:val="008B6124"/>
    <w:rsid w:val="008B73B8"/>
    <w:rsid w:val="008C0508"/>
    <w:rsid w:val="008C1CC9"/>
    <w:rsid w:val="008C2559"/>
    <w:rsid w:val="008C25CE"/>
    <w:rsid w:val="008C291C"/>
    <w:rsid w:val="008C3423"/>
    <w:rsid w:val="008C5D17"/>
    <w:rsid w:val="008C614B"/>
    <w:rsid w:val="008C6B23"/>
    <w:rsid w:val="008C7020"/>
    <w:rsid w:val="008C75EE"/>
    <w:rsid w:val="008D0C3C"/>
    <w:rsid w:val="008D22E5"/>
    <w:rsid w:val="008D2729"/>
    <w:rsid w:val="008D410D"/>
    <w:rsid w:val="008D42E7"/>
    <w:rsid w:val="008D6797"/>
    <w:rsid w:val="008D6C74"/>
    <w:rsid w:val="008D6CE2"/>
    <w:rsid w:val="008E11BE"/>
    <w:rsid w:val="008E1C61"/>
    <w:rsid w:val="008E257C"/>
    <w:rsid w:val="008E688E"/>
    <w:rsid w:val="008E6EE1"/>
    <w:rsid w:val="008E7455"/>
    <w:rsid w:val="008F0BCC"/>
    <w:rsid w:val="008F0FE3"/>
    <w:rsid w:val="008F21D2"/>
    <w:rsid w:val="008F364A"/>
    <w:rsid w:val="008F55BF"/>
    <w:rsid w:val="008F6DD9"/>
    <w:rsid w:val="008F7896"/>
    <w:rsid w:val="008F7E83"/>
    <w:rsid w:val="0090061C"/>
    <w:rsid w:val="009009F0"/>
    <w:rsid w:val="00900C49"/>
    <w:rsid w:val="00901104"/>
    <w:rsid w:val="009021C0"/>
    <w:rsid w:val="00902875"/>
    <w:rsid w:val="0090434F"/>
    <w:rsid w:val="009052FC"/>
    <w:rsid w:val="0090690C"/>
    <w:rsid w:val="00907D8E"/>
    <w:rsid w:val="00910285"/>
    <w:rsid w:val="00910799"/>
    <w:rsid w:val="00910AF8"/>
    <w:rsid w:val="00911F7F"/>
    <w:rsid w:val="0091504E"/>
    <w:rsid w:val="00916151"/>
    <w:rsid w:val="00916999"/>
    <w:rsid w:val="009177DF"/>
    <w:rsid w:val="00920319"/>
    <w:rsid w:val="009212B7"/>
    <w:rsid w:val="00922049"/>
    <w:rsid w:val="009221A9"/>
    <w:rsid w:val="009221CC"/>
    <w:rsid w:val="00922CA8"/>
    <w:rsid w:val="00923419"/>
    <w:rsid w:val="00924861"/>
    <w:rsid w:val="0092623E"/>
    <w:rsid w:val="00926B88"/>
    <w:rsid w:val="0092714A"/>
    <w:rsid w:val="00927F62"/>
    <w:rsid w:val="00931857"/>
    <w:rsid w:val="00932D9C"/>
    <w:rsid w:val="00933473"/>
    <w:rsid w:val="009353FC"/>
    <w:rsid w:val="00935868"/>
    <w:rsid w:val="009360FF"/>
    <w:rsid w:val="00937D91"/>
    <w:rsid w:val="00940711"/>
    <w:rsid w:val="0094247A"/>
    <w:rsid w:val="0094463D"/>
    <w:rsid w:val="0094516F"/>
    <w:rsid w:val="00945C6E"/>
    <w:rsid w:val="00947813"/>
    <w:rsid w:val="00947FD3"/>
    <w:rsid w:val="0095031F"/>
    <w:rsid w:val="009503B5"/>
    <w:rsid w:val="00950485"/>
    <w:rsid w:val="009553E9"/>
    <w:rsid w:val="0095715F"/>
    <w:rsid w:val="00957EB5"/>
    <w:rsid w:val="00961D68"/>
    <w:rsid w:val="00961FA8"/>
    <w:rsid w:val="00964CFD"/>
    <w:rsid w:val="00965ABA"/>
    <w:rsid w:val="009660DD"/>
    <w:rsid w:val="00970A23"/>
    <w:rsid w:val="00970E26"/>
    <w:rsid w:val="009716EB"/>
    <w:rsid w:val="00971A20"/>
    <w:rsid w:val="00972B06"/>
    <w:rsid w:val="0097443F"/>
    <w:rsid w:val="009745E6"/>
    <w:rsid w:val="00974786"/>
    <w:rsid w:val="00974DC7"/>
    <w:rsid w:val="00977350"/>
    <w:rsid w:val="00977ED4"/>
    <w:rsid w:val="00980107"/>
    <w:rsid w:val="00982D42"/>
    <w:rsid w:val="0098684F"/>
    <w:rsid w:val="00992E4D"/>
    <w:rsid w:val="0099397F"/>
    <w:rsid w:val="00993D51"/>
    <w:rsid w:val="00994EFB"/>
    <w:rsid w:val="00997492"/>
    <w:rsid w:val="009A4BC9"/>
    <w:rsid w:val="009A4D13"/>
    <w:rsid w:val="009A60BD"/>
    <w:rsid w:val="009B04FC"/>
    <w:rsid w:val="009B15DC"/>
    <w:rsid w:val="009B1F69"/>
    <w:rsid w:val="009B1F77"/>
    <w:rsid w:val="009B2A92"/>
    <w:rsid w:val="009B417D"/>
    <w:rsid w:val="009B52FA"/>
    <w:rsid w:val="009B5B39"/>
    <w:rsid w:val="009B5E54"/>
    <w:rsid w:val="009B637E"/>
    <w:rsid w:val="009B65F2"/>
    <w:rsid w:val="009B7638"/>
    <w:rsid w:val="009C0C55"/>
    <w:rsid w:val="009C16A4"/>
    <w:rsid w:val="009C19C8"/>
    <w:rsid w:val="009C1EE2"/>
    <w:rsid w:val="009C2040"/>
    <w:rsid w:val="009C4CFC"/>
    <w:rsid w:val="009C4D47"/>
    <w:rsid w:val="009C7A37"/>
    <w:rsid w:val="009D1C8A"/>
    <w:rsid w:val="009D2314"/>
    <w:rsid w:val="009D248C"/>
    <w:rsid w:val="009D38E1"/>
    <w:rsid w:val="009D45F7"/>
    <w:rsid w:val="009D481B"/>
    <w:rsid w:val="009D572E"/>
    <w:rsid w:val="009D7AF1"/>
    <w:rsid w:val="009D7F8F"/>
    <w:rsid w:val="009E1749"/>
    <w:rsid w:val="009E239B"/>
    <w:rsid w:val="009E3AFE"/>
    <w:rsid w:val="009E4B05"/>
    <w:rsid w:val="009E6E10"/>
    <w:rsid w:val="009F1ABD"/>
    <w:rsid w:val="009F1C16"/>
    <w:rsid w:val="009F23A6"/>
    <w:rsid w:val="009F304C"/>
    <w:rsid w:val="00A01131"/>
    <w:rsid w:val="00A01484"/>
    <w:rsid w:val="00A044D4"/>
    <w:rsid w:val="00A0455F"/>
    <w:rsid w:val="00A04FD7"/>
    <w:rsid w:val="00A051FF"/>
    <w:rsid w:val="00A074A3"/>
    <w:rsid w:val="00A07918"/>
    <w:rsid w:val="00A100EC"/>
    <w:rsid w:val="00A10384"/>
    <w:rsid w:val="00A10818"/>
    <w:rsid w:val="00A115FC"/>
    <w:rsid w:val="00A11B97"/>
    <w:rsid w:val="00A126E0"/>
    <w:rsid w:val="00A14328"/>
    <w:rsid w:val="00A14839"/>
    <w:rsid w:val="00A14C51"/>
    <w:rsid w:val="00A151B5"/>
    <w:rsid w:val="00A15560"/>
    <w:rsid w:val="00A1684D"/>
    <w:rsid w:val="00A1759C"/>
    <w:rsid w:val="00A17F64"/>
    <w:rsid w:val="00A210AF"/>
    <w:rsid w:val="00A211A0"/>
    <w:rsid w:val="00A24122"/>
    <w:rsid w:val="00A242DA"/>
    <w:rsid w:val="00A24F9C"/>
    <w:rsid w:val="00A254FB"/>
    <w:rsid w:val="00A307BE"/>
    <w:rsid w:val="00A30898"/>
    <w:rsid w:val="00A3179F"/>
    <w:rsid w:val="00A333E2"/>
    <w:rsid w:val="00A33467"/>
    <w:rsid w:val="00A33786"/>
    <w:rsid w:val="00A339BA"/>
    <w:rsid w:val="00A33ADA"/>
    <w:rsid w:val="00A33EF6"/>
    <w:rsid w:val="00A3650A"/>
    <w:rsid w:val="00A36DBE"/>
    <w:rsid w:val="00A37C34"/>
    <w:rsid w:val="00A37E73"/>
    <w:rsid w:val="00A402EE"/>
    <w:rsid w:val="00A40B21"/>
    <w:rsid w:val="00A42051"/>
    <w:rsid w:val="00A42E8C"/>
    <w:rsid w:val="00A437B6"/>
    <w:rsid w:val="00A44917"/>
    <w:rsid w:val="00A44FC1"/>
    <w:rsid w:val="00A463AC"/>
    <w:rsid w:val="00A52524"/>
    <w:rsid w:val="00A529B9"/>
    <w:rsid w:val="00A5419E"/>
    <w:rsid w:val="00A54458"/>
    <w:rsid w:val="00A54EB5"/>
    <w:rsid w:val="00A57D24"/>
    <w:rsid w:val="00A6004F"/>
    <w:rsid w:val="00A6045F"/>
    <w:rsid w:val="00A64CC4"/>
    <w:rsid w:val="00A6638F"/>
    <w:rsid w:val="00A665C0"/>
    <w:rsid w:val="00A67FB9"/>
    <w:rsid w:val="00A70A30"/>
    <w:rsid w:val="00A71037"/>
    <w:rsid w:val="00A710A4"/>
    <w:rsid w:val="00A721FE"/>
    <w:rsid w:val="00A726BB"/>
    <w:rsid w:val="00A75414"/>
    <w:rsid w:val="00A826E4"/>
    <w:rsid w:val="00A834CB"/>
    <w:rsid w:val="00A83C7A"/>
    <w:rsid w:val="00A84FC5"/>
    <w:rsid w:val="00A85181"/>
    <w:rsid w:val="00A8642D"/>
    <w:rsid w:val="00A870F4"/>
    <w:rsid w:val="00A8713D"/>
    <w:rsid w:val="00A910BD"/>
    <w:rsid w:val="00A9154B"/>
    <w:rsid w:val="00A9184A"/>
    <w:rsid w:val="00A936E0"/>
    <w:rsid w:val="00A94A4C"/>
    <w:rsid w:val="00A954BE"/>
    <w:rsid w:val="00A95C96"/>
    <w:rsid w:val="00AA0CD8"/>
    <w:rsid w:val="00AA1605"/>
    <w:rsid w:val="00AA1C3D"/>
    <w:rsid w:val="00AA4139"/>
    <w:rsid w:val="00AA66B8"/>
    <w:rsid w:val="00AA6752"/>
    <w:rsid w:val="00AB0A09"/>
    <w:rsid w:val="00AB0E60"/>
    <w:rsid w:val="00AB14A5"/>
    <w:rsid w:val="00AB31F6"/>
    <w:rsid w:val="00AB3E88"/>
    <w:rsid w:val="00AB49FB"/>
    <w:rsid w:val="00AB562B"/>
    <w:rsid w:val="00AB5B6F"/>
    <w:rsid w:val="00AB5E0F"/>
    <w:rsid w:val="00AB6605"/>
    <w:rsid w:val="00AC0041"/>
    <w:rsid w:val="00AC0309"/>
    <w:rsid w:val="00AC0972"/>
    <w:rsid w:val="00AC157A"/>
    <w:rsid w:val="00AC2EC6"/>
    <w:rsid w:val="00AC3130"/>
    <w:rsid w:val="00AC45AF"/>
    <w:rsid w:val="00AD02FB"/>
    <w:rsid w:val="00AD4AF2"/>
    <w:rsid w:val="00AD4C5E"/>
    <w:rsid w:val="00AE075D"/>
    <w:rsid w:val="00AE1026"/>
    <w:rsid w:val="00AE1309"/>
    <w:rsid w:val="00AE280C"/>
    <w:rsid w:val="00AE42BF"/>
    <w:rsid w:val="00AE4ED6"/>
    <w:rsid w:val="00AE75D3"/>
    <w:rsid w:val="00AF0859"/>
    <w:rsid w:val="00AF0EF1"/>
    <w:rsid w:val="00AF31CF"/>
    <w:rsid w:val="00AF5771"/>
    <w:rsid w:val="00AF57C7"/>
    <w:rsid w:val="00AF5B3B"/>
    <w:rsid w:val="00AF6415"/>
    <w:rsid w:val="00AF694C"/>
    <w:rsid w:val="00AF75D0"/>
    <w:rsid w:val="00AF7B0B"/>
    <w:rsid w:val="00B007B5"/>
    <w:rsid w:val="00B00855"/>
    <w:rsid w:val="00B012F1"/>
    <w:rsid w:val="00B01F50"/>
    <w:rsid w:val="00B03243"/>
    <w:rsid w:val="00B0357A"/>
    <w:rsid w:val="00B03F5C"/>
    <w:rsid w:val="00B0618F"/>
    <w:rsid w:val="00B063FC"/>
    <w:rsid w:val="00B073F1"/>
    <w:rsid w:val="00B126B6"/>
    <w:rsid w:val="00B13F18"/>
    <w:rsid w:val="00B15BD7"/>
    <w:rsid w:val="00B1757D"/>
    <w:rsid w:val="00B20A51"/>
    <w:rsid w:val="00B210E6"/>
    <w:rsid w:val="00B219A1"/>
    <w:rsid w:val="00B262B2"/>
    <w:rsid w:val="00B268BB"/>
    <w:rsid w:val="00B275FD"/>
    <w:rsid w:val="00B30CB4"/>
    <w:rsid w:val="00B30FC0"/>
    <w:rsid w:val="00B31291"/>
    <w:rsid w:val="00B3189F"/>
    <w:rsid w:val="00B3279A"/>
    <w:rsid w:val="00B331A1"/>
    <w:rsid w:val="00B34005"/>
    <w:rsid w:val="00B34C3F"/>
    <w:rsid w:val="00B3529B"/>
    <w:rsid w:val="00B35EFC"/>
    <w:rsid w:val="00B36C13"/>
    <w:rsid w:val="00B377D1"/>
    <w:rsid w:val="00B4027A"/>
    <w:rsid w:val="00B4230D"/>
    <w:rsid w:val="00B4271A"/>
    <w:rsid w:val="00B4545D"/>
    <w:rsid w:val="00B45836"/>
    <w:rsid w:val="00B45F41"/>
    <w:rsid w:val="00B47B9C"/>
    <w:rsid w:val="00B50A75"/>
    <w:rsid w:val="00B512BD"/>
    <w:rsid w:val="00B518BF"/>
    <w:rsid w:val="00B531C6"/>
    <w:rsid w:val="00B533A2"/>
    <w:rsid w:val="00B5418E"/>
    <w:rsid w:val="00B54C62"/>
    <w:rsid w:val="00B559E0"/>
    <w:rsid w:val="00B56DD7"/>
    <w:rsid w:val="00B57B84"/>
    <w:rsid w:val="00B60ECF"/>
    <w:rsid w:val="00B61AD8"/>
    <w:rsid w:val="00B61F30"/>
    <w:rsid w:val="00B623F7"/>
    <w:rsid w:val="00B631E0"/>
    <w:rsid w:val="00B65A50"/>
    <w:rsid w:val="00B65F0E"/>
    <w:rsid w:val="00B67086"/>
    <w:rsid w:val="00B6798D"/>
    <w:rsid w:val="00B67B0F"/>
    <w:rsid w:val="00B733C8"/>
    <w:rsid w:val="00B75070"/>
    <w:rsid w:val="00B76CC6"/>
    <w:rsid w:val="00B77484"/>
    <w:rsid w:val="00B7754F"/>
    <w:rsid w:val="00B802F4"/>
    <w:rsid w:val="00B825F6"/>
    <w:rsid w:val="00B84A6B"/>
    <w:rsid w:val="00B84F25"/>
    <w:rsid w:val="00B84F8D"/>
    <w:rsid w:val="00B85449"/>
    <w:rsid w:val="00B859C7"/>
    <w:rsid w:val="00B91BE9"/>
    <w:rsid w:val="00B92F18"/>
    <w:rsid w:val="00B92F38"/>
    <w:rsid w:val="00B94D57"/>
    <w:rsid w:val="00B959D3"/>
    <w:rsid w:val="00B97501"/>
    <w:rsid w:val="00BA03C8"/>
    <w:rsid w:val="00BA17D8"/>
    <w:rsid w:val="00BA2339"/>
    <w:rsid w:val="00BA3BAC"/>
    <w:rsid w:val="00BA5C84"/>
    <w:rsid w:val="00BA73F2"/>
    <w:rsid w:val="00BB098B"/>
    <w:rsid w:val="00BB1303"/>
    <w:rsid w:val="00BB18D6"/>
    <w:rsid w:val="00BB22CE"/>
    <w:rsid w:val="00BB2C96"/>
    <w:rsid w:val="00BB33B9"/>
    <w:rsid w:val="00BB4498"/>
    <w:rsid w:val="00BB48A3"/>
    <w:rsid w:val="00BB6CD2"/>
    <w:rsid w:val="00BB7E61"/>
    <w:rsid w:val="00BC0095"/>
    <w:rsid w:val="00BC3B32"/>
    <w:rsid w:val="00BC40B3"/>
    <w:rsid w:val="00BC4913"/>
    <w:rsid w:val="00BC51E8"/>
    <w:rsid w:val="00BC570C"/>
    <w:rsid w:val="00BC69DF"/>
    <w:rsid w:val="00BC72C9"/>
    <w:rsid w:val="00BD00D1"/>
    <w:rsid w:val="00BD112E"/>
    <w:rsid w:val="00BD26FC"/>
    <w:rsid w:val="00BD2F69"/>
    <w:rsid w:val="00BD32EA"/>
    <w:rsid w:val="00BD4F78"/>
    <w:rsid w:val="00BD6082"/>
    <w:rsid w:val="00BD74C7"/>
    <w:rsid w:val="00BD7777"/>
    <w:rsid w:val="00BE059A"/>
    <w:rsid w:val="00BE1D90"/>
    <w:rsid w:val="00BE23E5"/>
    <w:rsid w:val="00BE300E"/>
    <w:rsid w:val="00BE496A"/>
    <w:rsid w:val="00BE6A88"/>
    <w:rsid w:val="00BE7CB3"/>
    <w:rsid w:val="00BF12D3"/>
    <w:rsid w:val="00BF1A87"/>
    <w:rsid w:val="00BF1D75"/>
    <w:rsid w:val="00BF25D8"/>
    <w:rsid w:val="00BF2674"/>
    <w:rsid w:val="00BF2EF4"/>
    <w:rsid w:val="00BF36BC"/>
    <w:rsid w:val="00BF52C7"/>
    <w:rsid w:val="00BF55B2"/>
    <w:rsid w:val="00BF6492"/>
    <w:rsid w:val="00BF64CE"/>
    <w:rsid w:val="00BF76F7"/>
    <w:rsid w:val="00C016F4"/>
    <w:rsid w:val="00C03201"/>
    <w:rsid w:val="00C041CF"/>
    <w:rsid w:val="00C04C5E"/>
    <w:rsid w:val="00C05DB5"/>
    <w:rsid w:val="00C06B3C"/>
    <w:rsid w:val="00C10D00"/>
    <w:rsid w:val="00C11DC9"/>
    <w:rsid w:val="00C12952"/>
    <w:rsid w:val="00C12E54"/>
    <w:rsid w:val="00C13869"/>
    <w:rsid w:val="00C14F82"/>
    <w:rsid w:val="00C16373"/>
    <w:rsid w:val="00C1773B"/>
    <w:rsid w:val="00C205A2"/>
    <w:rsid w:val="00C21902"/>
    <w:rsid w:val="00C22C56"/>
    <w:rsid w:val="00C23F92"/>
    <w:rsid w:val="00C244D4"/>
    <w:rsid w:val="00C247A3"/>
    <w:rsid w:val="00C25CC5"/>
    <w:rsid w:val="00C330CF"/>
    <w:rsid w:val="00C33F39"/>
    <w:rsid w:val="00C34E66"/>
    <w:rsid w:val="00C35DF0"/>
    <w:rsid w:val="00C3757E"/>
    <w:rsid w:val="00C37E72"/>
    <w:rsid w:val="00C40C04"/>
    <w:rsid w:val="00C4105C"/>
    <w:rsid w:val="00C42C76"/>
    <w:rsid w:val="00C4411F"/>
    <w:rsid w:val="00C45460"/>
    <w:rsid w:val="00C47C26"/>
    <w:rsid w:val="00C504CE"/>
    <w:rsid w:val="00C50F70"/>
    <w:rsid w:val="00C53703"/>
    <w:rsid w:val="00C54127"/>
    <w:rsid w:val="00C543AE"/>
    <w:rsid w:val="00C55E9C"/>
    <w:rsid w:val="00C5612F"/>
    <w:rsid w:val="00C561C6"/>
    <w:rsid w:val="00C56E14"/>
    <w:rsid w:val="00C57925"/>
    <w:rsid w:val="00C60009"/>
    <w:rsid w:val="00C65A96"/>
    <w:rsid w:val="00C65D24"/>
    <w:rsid w:val="00C7012E"/>
    <w:rsid w:val="00C7347D"/>
    <w:rsid w:val="00C73C19"/>
    <w:rsid w:val="00C73D82"/>
    <w:rsid w:val="00C75937"/>
    <w:rsid w:val="00C76807"/>
    <w:rsid w:val="00C7780E"/>
    <w:rsid w:val="00C7786D"/>
    <w:rsid w:val="00C804C6"/>
    <w:rsid w:val="00C82217"/>
    <w:rsid w:val="00C84D8B"/>
    <w:rsid w:val="00C86DF2"/>
    <w:rsid w:val="00C874F4"/>
    <w:rsid w:val="00C90F2E"/>
    <w:rsid w:val="00C91964"/>
    <w:rsid w:val="00C93189"/>
    <w:rsid w:val="00C93651"/>
    <w:rsid w:val="00C94562"/>
    <w:rsid w:val="00C95545"/>
    <w:rsid w:val="00C95937"/>
    <w:rsid w:val="00C95CB7"/>
    <w:rsid w:val="00C97A96"/>
    <w:rsid w:val="00CA0F8F"/>
    <w:rsid w:val="00CA1E29"/>
    <w:rsid w:val="00CA34A5"/>
    <w:rsid w:val="00CA34CC"/>
    <w:rsid w:val="00CA5BAE"/>
    <w:rsid w:val="00CA738D"/>
    <w:rsid w:val="00CA75BF"/>
    <w:rsid w:val="00CB0CC6"/>
    <w:rsid w:val="00CB2BF2"/>
    <w:rsid w:val="00CB407D"/>
    <w:rsid w:val="00CB40D2"/>
    <w:rsid w:val="00CB40D5"/>
    <w:rsid w:val="00CB6219"/>
    <w:rsid w:val="00CC00D9"/>
    <w:rsid w:val="00CC13CB"/>
    <w:rsid w:val="00CC293A"/>
    <w:rsid w:val="00CC430F"/>
    <w:rsid w:val="00CC4831"/>
    <w:rsid w:val="00CC4962"/>
    <w:rsid w:val="00CC5459"/>
    <w:rsid w:val="00CC6327"/>
    <w:rsid w:val="00CC6E2C"/>
    <w:rsid w:val="00CC7750"/>
    <w:rsid w:val="00CD0384"/>
    <w:rsid w:val="00CD2628"/>
    <w:rsid w:val="00CD32BB"/>
    <w:rsid w:val="00CD3C63"/>
    <w:rsid w:val="00CD6695"/>
    <w:rsid w:val="00CD71C9"/>
    <w:rsid w:val="00CE0767"/>
    <w:rsid w:val="00CE0F29"/>
    <w:rsid w:val="00CE10EE"/>
    <w:rsid w:val="00CE3113"/>
    <w:rsid w:val="00CE3448"/>
    <w:rsid w:val="00CE6DA6"/>
    <w:rsid w:val="00CE7057"/>
    <w:rsid w:val="00CF1C7D"/>
    <w:rsid w:val="00CF1CD2"/>
    <w:rsid w:val="00CF1D62"/>
    <w:rsid w:val="00CF36E9"/>
    <w:rsid w:val="00CF61A9"/>
    <w:rsid w:val="00CF6673"/>
    <w:rsid w:val="00CF7674"/>
    <w:rsid w:val="00D00212"/>
    <w:rsid w:val="00D01546"/>
    <w:rsid w:val="00D02F8E"/>
    <w:rsid w:val="00D11EDD"/>
    <w:rsid w:val="00D2053D"/>
    <w:rsid w:val="00D26612"/>
    <w:rsid w:val="00D27BA9"/>
    <w:rsid w:val="00D302E8"/>
    <w:rsid w:val="00D30658"/>
    <w:rsid w:val="00D30B0F"/>
    <w:rsid w:val="00D310A2"/>
    <w:rsid w:val="00D31399"/>
    <w:rsid w:val="00D33D4B"/>
    <w:rsid w:val="00D34740"/>
    <w:rsid w:val="00D34CC2"/>
    <w:rsid w:val="00D35CCE"/>
    <w:rsid w:val="00D3711D"/>
    <w:rsid w:val="00D375F7"/>
    <w:rsid w:val="00D40040"/>
    <w:rsid w:val="00D401D8"/>
    <w:rsid w:val="00D40D65"/>
    <w:rsid w:val="00D40E2B"/>
    <w:rsid w:val="00D4193C"/>
    <w:rsid w:val="00D41CA2"/>
    <w:rsid w:val="00D42BEA"/>
    <w:rsid w:val="00D43309"/>
    <w:rsid w:val="00D43EC8"/>
    <w:rsid w:val="00D44B3C"/>
    <w:rsid w:val="00D44CE8"/>
    <w:rsid w:val="00D473D1"/>
    <w:rsid w:val="00D47A63"/>
    <w:rsid w:val="00D502DC"/>
    <w:rsid w:val="00D50725"/>
    <w:rsid w:val="00D50A64"/>
    <w:rsid w:val="00D51F19"/>
    <w:rsid w:val="00D5623D"/>
    <w:rsid w:val="00D56AEA"/>
    <w:rsid w:val="00D5758C"/>
    <w:rsid w:val="00D57609"/>
    <w:rsid w:val="00D6119A"/>
    <w:rsid w:val="00D62698"/>
    <w:rsid w:val="00D63C67"/>
    <w:rsid w:val="00D65F57"/>
    <w:rsid w:val="00D66039"/>
    <w:rsid w:val="00D66FBF"/>
    <w:rsid w:val="00D67866"/>
    <w:rsid w:val="00D7072E"/>
    <w:rsid w:val="00D708E3"/>
    <w:rsid w:val="00D74D71"/>
    <w:rsid w:val="00D763D0"/>
    <w:rsid w:val="00D777F7"/>
    <w:rsid w:val="00D80039"/>
    <w:rsid w:val="00D80F8A"/>
    <w:rsid w:val="00D81640"/>
    <w:rsid w:val="00D820B7"/>
    <w:rsid w:val="00D82C0C"/>
    <w:rsid w:val="00D830BF"/>
    <w:rsid w:val="00D843D3"/>
    <w:rsid w:val="00D855A3"/>
    <w:rsid w:val="00D86D1A"/>
    <w:rsid w:val="00D90DB8"/>
    <w:rsid w:val="00D91E51"/>
    <w:rsid w:val="00D91F39"/>
    <w:rsid w:val="00D92549"/>
    <w:rsid w:val="00D93C3F"/>
    <w:rsid w:val="00D93DA7"/>
    <w:rsid w:val="00D963C3"/>
    <w:rsid w:val="00D967AE"/>
    <w:rsid w:val="00D97593"/>
    <w:rsid w:val="00DA04F5"/>
    <w:rsid w:val="00DA26E3"/>
    <w:rsid w:val="00DA2AA2"/>
    <w:rsid w:val="00DA2D26"/>
    <w:rsid w:val="00DA2FBF"/>
    <w:rsid w:val="00DA4071"/>
    <w:rsid w:val="00DA4EE7"/>
    <w:rsid w:val="00DA6918"/>
    <w:rsid w:val="00DB1F7D"/>
    <w:rsid w:val="00DB221D"/>
    <w:rsid w:val="00DB2442"/>
    <w:rsid w:val="00DB2BE1"/>
    <w:rsid w:val="00DB3625"/>
    <w:rsid w:val="00DB4CB0"/>
    <w:rsid w:val="00DB7A78"/>
    <w:rsid w:val="00DC0EA9"/>
    <w:rsid w:val="00DC15F3"/>
    <w:rsid w:val="00DC239A"/>
    <w:rsid w:val="00DC4C69"/>
    <w:rsid w:val="00DC6BDE"/>
    <w:rsid w:val="00DC70D3"/>
    <w:rsid w:val="00DC793F"/>
    <w:rsid w:val="00DC7A67"/>
    <w:rsid w:val="00DD2611"/>
    <w:rsid w:val="00DD4886"/>
    <w:rsid w:val="00DD5F09"/>
    <w:rsid w:val="00DD6C7D"/>
    <w:rsid w:val="00DD7565"/>
    <w:rsid w:val="00DD7E3B"/>
    <w:rsid w:val="00DE0368"/>
    <w:rsid w:val="00DE0AC7"/>
    <w:rsid w:val="00DE0B1F"/>
    <w:rsid w:val="00DE12EA"/>
    <w:rsid w:val="00DE1925"/>
    <w:rsid w:val="00DE1B95"/>
    <w:rsid w:val="00DE1EC2"/>
    <w:rsid w:val="00DE362B"/>
    <w:rsid w:val="00DE3C47"/>
    <w:rsid w:val="00DE6624"/>
    <w:rsid w:val="00DE7FCC"/>
    <w:rsid w:val="00DF128B"/>
    <w:rsid w:val="00DF16C8"/>
    <w:rsid w:val="00DF1D9A"/>
    <w:rsid w:val="00DF2B0E"/>
    <w:rsid w:val="00DF3DED"/>
    <w:rsid w:val="00DF52F5"/>
    <w:rsid w:val="00E00562"/>
    <w:rsid w:val="00E013F5"/>
    <w:rsid w:val="00E0154D"/>
    <w:rsid w:val="00E0228C"/>
    <w:rsid w:val="00E02511"/>
    <w:rsid w:val="00E05206"/>
    <w:rsid w:val="00E05B2F"/>
    <w:rsid w:val="00E06CA0"/>
    <w:rsid w:val="00E070AA"/>
    <w:rsid w:val="00E0725C"/>
    <w:rsid w:val="00E10F60"/>
    <w:rsid w:val="00E1192E"/>
    <w:rsid w:val="00E11AC5"/>
    <w:rsid w:val="00E142E0"/>
    <w:rsid w:val="00E14474"/>
    <w:rsid w:val="00E15613"/>
    <w:rsid w:val="00E158B3"/>
    <w:rsid w:val="00E17084"/>
    <w:rsid w:val="00E17507"/>
    <w:rsid w:val="00E17E54"/>
    <w:rsid w:val="00E2074F"/>
    <w:rsid w:val="00E228B1"/>
    <w:rsid w:val="00E24C37"/>
    <w:rsid w:val="00E255B4"/>
    <w:rsid w:val="00E25948"/>
    <w:rsid w:val="00E25CBC"/>
    <w:rsid w:val="00E25FFF"/>
    <w:rsid w:val="00E26777"/>
    <w:rsid w:val="00E267E2"/>
    <w:rsid w:val="00E2721F"/>
    <w:rsid w:val="00E30037"/>
    <w:rsid w:val="00E30660"/>
    <w:rsid w:val="00E306AA"/>
    <w:rsid w:val="00E31209"/>
    <w:rsid w:val="00E32296"/>
    <w:rsid w:val="00E33D50"/>
    <w:rsid w:val="00E34347"/>
    <w:rsid w:val="00E3503E"/>
    <w:rsid w:val="00E3593E"/>
    <w:rsid w:val="00E359C0"/>
    <w:rsid w:val="00E375F5"/>
    <w:rsid w:val="00E42F3B"/>
    <w:rsid w:val="00E43B62"/>
    <w:rsid w:val="00E43D55"/>
    <w:rsid w:val="00E479F3"/>
    <w:rsid w:val="00E50D6B"/>
    <w:rsid w:val="00E514B8"/>
    <w:rsid w:val="00E51A16"/>
    <w:rsid w:val="00E52281"/>
    <w:rsid w:val="00E525FA"/>
    <w:rsid w:val="00E52F12"/>
    <w:rsid w:val="00E52F34"/>
    <w:rsid w:val="00E53347"/>
    <w:rsid w:val="00E538C7"/>
    <w:rsid w:val="00E54915"/>
    <w:rsid w:val="00E554B5"/>
    <w:rsid w:val="00E55CF6"/>
    <w:rsid w:val="00E56F03"/>
    <w:rsid w:val="00E57341"/>
    <w:rsid w:val="00E57687"/>
    <w:rsid w:val="00E57B71"/>
    <w:rsid w:val="00E60045"/>
    <w:rsid w:val="00E60D58"/>
    <w:rsid w:val="00E62EC1"/>
    <w:rsid w:val="00E6354A"/>
    <w:rsid w:val="00E63983"/>
    <w:rsid w:val="00E66197"/>
    <w:rsid w:val="00E66C8B"/>
    <w:rsid w:val="00E66DBE"/>
    <w:rsid w:val="00E70ACD"/>
    <w:rsid w:val="00E715A3"/>
    <w:rsid w:val="00E7288E"/>
    <w:rsid w:val="00E74F07"/>
    <w:rsid w:val="00E75EBA"/>
    <w:rsid w:val="00E77367"/>
    <w:rsid w:val="00E82474"/>
    <w:rsid w:val="00E8341B"/>
    <w:rsid w:val="00E83456"/>
    <w:rsid w:val="00E8345A"/>
    <w:rsid w:val="00E84137"/>
    <w:rsid w:val="00E85E30"/>
    <w:rsid w:val="00E86DB2"/>
    <w:rsid w:val="00E8722C"/>
    <w:rsid w:val="00E8765E"/>
    <w:rsid w:val="00E90705"/>
    <w:rsid w:val="00E9157B"/>
    <w:rsid w:val="00E91831"/>
    <w:rsid w:val="00E94211"/>
    <w:rsid w:val="00E94329"/>
    <w:rsid w:val="00E945C1"/>
    <w:rsid w:val="00E952F0"/>
    <w:rsid w:val="00E95348"/>
    <w:rsid w:val="00E96DC1"/>
    <w:rsid w:val="00E970BA"/>
    <w:rsid w:val="00E97BB5"/>
    <w:rsid w:val="00EA07BE"/>
    <w:rsid w:val="00EA0C15"/>
    <w:rsid w:val="00EA0DD8"/>
    <w:rsid w:val="00EA283B"/>
    <w:rsid w:val="00EA2AEB"/>
    <w:rsid w:val="00EA3031"/>
    <w:rsid w:val="00EA319A"/>
    <w:rsid w:val="00EA3E72"/>
    <w:rsid w:val="00EA5074"/>
    <w:rsid w:val="00EA5722"/>
    <w:rsid w:val="00EA6989"/>
    <w:rsid w:val="00EA6BC0"/>
    <w:rsid w:val="00EB24EC"/>
    <w:rsid w:val="00EB33C3"/>
    <w:rsid w:val="00EB417B"/>
    <w:rsid w:val="00EB4515"/>
    <w:rsid w:val="00EB4C3F"/>
    <w:rsid w:val="00EB53E2"/>
    <w:rsid w:val="00EB5553"/>
    <w:rsid w:val="00EB58F2"/>
    <w:rsid w:val="00EB590E"/>
    <w:rsid w:val="00EB6CD2"/>
    <w:rsid w:val="00EB6E8A"/>
    <w:rsid w:val="00EB7F61"/>
    <w:rsid w:val="00EC167E"/>
    <w:rsid w:val="00EC28F9"/>
    <w:rsid w:val="00EC2ED5"/>
    <w:rsid w:val="00EC4D0E"/>
    <w:rsid w:val="00EC7852"/>
    <w:rsid w:val="00EC7B20"/>
    <w:rsid w:val="00ED02C2"/>
    <w:rsid w:val="00ED0DA4"/>
    <w:rsid w:val="00ED17BF"/>
    <w:rsid w:val="00ED1D0E"/>
    <w:rsid w:val="00ED286B"/>
    <w:rsid w:val="00ED3118"/>
    <w:rsid w:val="00ED49C5"/>
    <w:rsid w:val="00ED502B"/>
    <w:rsid w:val="00ED6699"/>
    <w:rsid w:val="00ED672D"/>
    <w:rsid w:val="00ED69C4"/>
    <w:rsid w:val="00EE044A"/>
    <w:rsid w:val="00EE0629"/>
    <w:rsid w:val="00EE146F"/>
    <w:rsid w:val="00EE1EB7"/>
    <w:rsid w:val="00EE33FE"/>
    <w:rsid w:val="00EE4328"/>
    <w:rsid w:val="00EE4FDD"/>
    <w:rsid w:val="00EE70DD"/>
    <w:rsid w:val="00EF0D31"/>
    <w:rsid w:val="00EF1C4B"/>
    <w:rsid w:val="00EF1E6B"/>
    <w:rsid w:val="00EF2503"/>
    <w:rsid w:val="00EF307C"/>
    <w:rsid w:val="00EF41EF"/>
    <w:rsid w:val="00EF52B4"/>
    <w:rsid w:val="00EF6673"/>
    <w:rsid w:val="00EF68B0"/>
    <w:rsid w:val="00F02C4C"/>
    <w:rsid w:val="00F02EB8"/>
    <w:rsid w:val="00F030BA"/>
    <w:rsid w:val="00F03814"/>
    <w:rsid w:val="00F04A09"/>
    <w:rsid w:val="00F06E9E"/>
    <w:rsid w:val="00F10597"/>
    <w:rsid w:val="00F11443"/>
    <w:rsid w:val="00F11857"/>
    <w:rsid w:val="00F1293E"/>
    <w:rsid w:val="00F13579"/>
    <w:rsid w:val="00F159E5"/>
    <w:rsid w:val="00F15B61"/>
    <w:rsid w:val="00F17C85"/>
    <w:rsid w:val="00F17DA5"/>
    <w:rsid w:val="00F25952"/>
    <w:rsid w:val="00F25A3C"/>
    <w:rsid w:val="00F25CE5"/>
    <w:rsid w:val="00F2725C"/>
    <w:rsid w:val="00F2776C"/>
    <w:rsid w:val="00F277B3"/>
    <w:rsid w:val="00F300CA"/>
    <w:rsid w:val="00F30227"/>
    <w:rsid w:val="00F30D9A"/>
    <w:rsid w:val="00F31B87"/>
    <w:rsid w:val="00F31DDC"/>
    <w:rsid w:val="00F32ABF"/>
    <w:rsid w:val="00F37229"/>
    <w:rsid w:val="00F376FA"/>
    <w:rsid w:val="00F37AB3"/>
    <w:rsid w:val="00F4198E"/>
    <w:rsid w:val="00F423DC"/>
    <w:rsid w:val="00F43480"/>
    <w:rsid w:val="00F47AE1"/>
    <w:rsid w:val="00F47B50"/>
    <w:rsid w:val="00F50933"/>
    <w:rsid w:val="00F516DD"/>
    <w:rsid w:val="00F51BDE"/>
    <w:rsid w:val="00F537B2"/>
    <w:rsid w:val="00F53EB9"/>
    <w:rsid w:val="00F551C9"/>
    <w:rsid w:val="00F5625F"/>
    <w:rsid w:val="00F63580"/>
    <w:rsid w:val="00F65193"/>
    <w:rsid w:val="00F66512"/>
    <w:rsid w:val="00F669D1"/>
    <w:rsid w:val="00F66B31"/>
    <w:rsid w:val="00F73227"/>
    <w:rsid w:val="00F735D0"/>
    <w:rsid w:val="00F73C4A"/>
    <w:rsid w:val="00F7600C"/>
    <w:rsid w:val="00F761B8"/>
    <w:rsid w:val="00F7675B"/>
    <w:rsid w:val="00F8486A"/>
    <w:rsid w:val="00F84B99"/>
    <w:rsid w:val="00F84F20"/>
    <w:rsid w:val="00F8504B"/>
    <w:rsid w:val="00F87013"/>
    <w:rsid w:val="00F87CD4"/>
    <w:rsid w:val="00F906C6"/>
    <w:rsid w:val="00F9171D"/>
    <w:rsid w:val="00F91965"/>
    <w:rsid w:val="00F91DB8"/>
    <w:rsid w:val="00F92679"/>
    <w:rsid w:val="00F9552F"/>
    <w:rsid w:val="00F95708"/>
    <w:rsid w:val="00FA0632"/>
    <w:rsid w:val="00FA0800"/>
    <w:rsid w:val="00FA2F12"/>
    <w:rsid w:val="00FA3C19"/>
    <w:rsid w:val="00FA3EC3"/>
    <w:rsid w:val="00FA43E6"/>
    <w:rsid w:val="00FA4B8B"/>
    <w:rsid w:val="00FA4E5F"/>
    <w:rsid w:val="00FA50CC"/>
    <w:rsid w:val="00FA6394"/>
    <w:rsid w:val="00FA6563"/>
    <w:rsid w:val="00FA6834"/>
    <w:rsid w:val="00FA77A6"/>
    <w:rsid w:val="00FB2CA1"/>
    <w:rsid w:val="00FB49DD"/>
    <w:rsid w:val="00FB57DC"/>
    <w:rsid w:val="00FB57EF"/>
    <w:rsid w:val="00FB608A"/>
    <w:rsid w:val="00FB6E5F"/>
    <w:rsid w:val="00FB7722"/>
    <w:rsid w:val="00FC099B"/>
    <w:rsid w:val="00FC1E6F"/>
    <w:rsid w:val="00FC2F2C"/>
    <w:rsid w:val="00FC3939"/>
    <w:rsid w:val="00FC409F"/>
    <w:rsid w:val="00FC6734"/>
    <w:rsid w:val="00FC79D7"/>
    <w:rsid w:val="00FD0D37"/>
    <w:rsid w:val="00FD0DDE"/>
    <w:rsid w:val="00FD1949"/>
    <w:rsid w:val="00FD3AAC"/>
    <w:rsid w:val="00FD3E04"/>
    <w:rsid w:val="00FD4C92"/>
    <w:rsid w:val="00FD57A0"/>
    <w:rsid w:val="00FD68DF"/>
    <w:rsid w:val="00FD7351"/>
    <w:rsid w:val="00FD7703"/>
    <w:rsid w:val="00FE2D0C"/>
    <w:rsid w:val="00FE37EF"/>
    <w:rsid w:val="00FE51CA"/>
    <w:rsid w:val="00FE54B5"/>
    <w:rsid w:val="00FE5B70"/>
    <w:rsid w:val="00FE6A36"/>
    <w:rsid w:val="00FE6BD4"/>
    <w:rsid w:val="00FE6C32"/>
    <w:rsid w:val="00FE76B5"/>
    <w:rsid w:val="00FF0C55"/>
    <w:rsid w:val="00FF1657"/>
    <w:rsid w:val="00FF19A4"/>
    <w:rsid w:val="00FF1DD7"/>
    <w:rsid w:val="00FF2301"/>
    <w:rsid w:val="00FF4120"/>
    <w:rsid w:val="00FF437F"/>
    <w:rsid w:val="00FF45D1"/>
    <w:rsid w:val="00FF71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place"/>
  <w:smartTagType w:namespaceuri="urn:schemas-microsoft-com:office:smarttags" w:name="City"/>
  <w:shapeDefaults>
    <o:shapedefaults v:ext="edit" spidmax="19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EB9"/>
    <w:rPr>
      <w:sz w:val="24"/>
      <w:szCs w:val="24"/>
    </w:rPr>
  </w:style>
  <w:style w:type="paragraph" w:styleId="Heading1">
    <w:name w:val="heading 1"/>
    <w:basedOn w:val="Normal"/>
    <w:next w:val="Normal"/>
    <w:link w:val="Heading1Char"/>
    <w:uiPriority w:val="99"/>
    <w:qFormat/>
    <w:rsid w:val="004811BC"/>
    <w:pPr>
      <w:keepNext/>
      <w:outlineLvl w:val="0"/>
    </w:pPr>
    <w:rPr>
      <w:szCs w:val="20"/>
    </w:rPr>
  </w:style>
  <w:style w:type="paragraph" w:styleId="Heading2">
    <w:name w:val="heading 2"/>
    <w:basedOn w:val="Normal"/>
    <w:next w:val="Normal"/>
    <w:link w:val="Heading2Char"/>
    <w:uiPriority w:val="99"/>
    <w:qFormat/>
    <w:rsid w:val="008B0FB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207CB"/>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EA5074"/>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574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7574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5742"/>
    <w:rPr>
      <w:rFonts w:ascii="Cambria" w:hAnsi="Cambria" w:cs="Times New Roman"/>
      <w:b/>
      <w:bCs/>
      <w:sz w:val="26"/>
      <w:szCs w:val="26"/>
    </w:rPr>
  </w:style>
  <w:style w:type="character" w:customStyle="1" w:styleId="Heading6Char">
    <w:name w:val="Heading 6 Char"/>
    <w:basedOn w:val="DefaultParagraphFont"/>
    <w:link w:val="Heading6"/>
    <w:uiPriority w:val="99"/>
    <w:semiHidden/>
    <w:locked/>
    <w:rsid w:val="00575742"/>
    <w:rPr>
      <w:rFonts w:ascii="Calibri" w:hAnsi="Calibri" w:cs="Times New Roman"/>
      <w:b/>
      <w:bCs/>
    </w:rPr>
  </w:style>
  <w:style w:type="paragraph" w:styleId="EnvelopeAddress">
    <w:name w:val="envelope address"/>
    <w:basedOn w:val="Normal"/>
    <w:uiPriority w:val="99"/>
    <w:rsid w:val="003E5B9B"/>
    <w:pPr>
      <w:framePr w:w="7920" w:h="1980" w:hRule="exact" w:hSpace="180" w:wrap="auto" w:hAnchor="page" w:xAlign="center" w:yAlign="bottom"/>
      <w:ind w:left="2880"/>
    </w:pPr>
    <w:rPr>
      <w:rFonts w:ascii="Arial" w:hAnsi="Arial" w:cs="Arial"/>
    </w:rPr>
  </w:style>
  <w:style w:type="paragraph" w:styleId="Title">
    <w:name w:val="Title"/>
    <w:basedOn w:val="Normal"/>
    <w:link w:val="TitleChar"/>
    <w:uiPriority w:val="99"/>
    <w:qFormat/>
    <w:rsid w:val="00EB53E2"/>
    <w:pPr>
      <w:autoSpaceDE w:val="0"/>
      <w:autoSpaceDN w:val="0"/>
      <w:adjustRightInd w:val="0"/>
      <w:jc w:val="center"/>
    </w:pPr>
    <w:rPr>
      <w:sz w:val="48"/>
      <w:szCs w:val="48"/>
    </w:rPr>
  </w:style>
  <w:style w:type="character" w:customStyle="1" w:styleId="TitleChar">
    <w:name w:val="Title Char"/>
    <w:basedOn w:val="DefaultParagraphFont"/>
    <w:link w:val="Title"/>
    <w:uiPriority w:val="99"/>
    <w:locked/>
    <w:rsid w:val="00575742"/>
    <w:rPr>
      <w:rFonts w:ascii="Cambria" w:hAnsi="Cambria" w:cs="Times New Roman"/>
      <w:b/>
      <w:bCs/>
      <w:kern w:val="28"/>
      <w:sz w:val="32"/>
      <w:szCs w:val="32"/>
    </w:rPr>
  </w:style>
  <w:style w:type="character" w:styleId="PageNumber">
    <w:name w:val="page number"/>
    <w:basedOn w:val="DefaultParagraphFont"/>
    <w:uiPriority w:val="99"/>
    <w:rsid w:val="00C041CF"/>
    <w:rPr>
      <w:rFonts w:ascii="Goudy Old Style" w:hAnsi="Goudy Old Style" w:cs="Times New Roman"/>
    </w:rPr>
  </w:style>
  <w:style w:type="paragraph" w:styleId="Footer">
    <w:name w:val="footer"/>
    <w:basedOn w:val="Normal"/>
    <w:link w:val="FooterChar"/>
    <w:uiPriority w:val="99"/>
    <w:rsid w:val="00417CDC"/>
    <w:pPr>
      <w:tabs>
        <w:tab w:val="center" w:pos="4320"/>
        <w:tab w:val="right" w:pos="8640"/>
      </w:tabs>
    </w:pPr>
  </w:style>
  <w:style w:type="character" w:customStyle="1" w:styleId="FooterChar">
    <w:name w:val="Footer Char"/>
    <w:basedOn w:val="DefaultParagraphFont"/>
    <w:link w:val="Footer"/>
    <w:uiPriority w:val="99"/>
    <w:locked/>
    <w:rsid w:val="00DD4886"/>
    <w:rPr>
      <w:rFonts w:cs="Times New Roman"/>
      <w:sz w:val="24"/>
    </w:rPr>
  </w:style>
  <w:style w:type="paragraph" w:styleId="NormalWeb">
    <w:name w:val="Normal (Web)"/>
    <w:basedOn w:val="Normal"/>
    <w:uiPriority w:val="99"/>
    <w:rsid w:val="000C2EB9"/>
    <w:pPr>
      <w:spacing w:before="100" w:beforeAutospacing="1" w:after="100" w:afterAutospacing="1"/>
    </w:pPr>
  </w:style>
  <w:style w:type="character" w:styleId="Hyperlink">
    <w:name w:val="Hyperlink"/>
    <w:basedOn w:val="DefaultParagraphFont"/>
    <w:uiPriority w:val="99"/>
    <w:rsid w:val="000C2EB9"/>
    <w:rPr>
      <w:rFonts w:cs="Times New Roman"/>
      <w:color w:val="0000FF"/>
      <w:u w:val="single"/>
    </w:rPr>
  </w:style>
  <w:style w:type="character" w:customStyle="1" w:styleId="sc">
    <w:name w:val="sc"/>
    <w:basedOn w:val="DefaultParagraphFont"/>
    <w:uiPriority w:val="99"/>
    <w:rsid w:val="005A7EEC"/>
    <w:rPr>
      <w:rFonts w:cs="Times New Roman"/>
    </w:rPr>
  </w:style>
  <w:style w:type="paragraph" w:styleId="BodyText2">
    <w:name w:val="Body Text 2"/>
    <w:basedOn w:val="Normal"/>
    <w:link w:val="BodyText2Char"/>
    <w:uiPriority w:val="99"/>
    <w:rsid w:val="004811BC"/>
    <w:rPr>
      <w:szCs w:val="20"/>
    </w:rPr>
  </w:style>
  <w:style w:type="character" w:customStyle="1" w:styleId="BodyText2Char">
    <w:name w:val="Body Text 2 Char"/>
    <w:basedOn w:val="DefaultParagraphFont"/>
    <w:link w:val="BodyText2"/>
    <w:uiPriority w:val="99"/>
    <w:semiHidden/>
    <w:locked/>
    <w:rsid w:val="00575742"/>
    <w:rPr>
      <w:rFonts w:cs="Times New Roman"/>
      <w:sz w:val="24"/>
      <w:szCs w:val="24"/>
    </w:rPr>
  </w:style>
  <w:style w:type="character" w:styleId="Strong">
    <w:name w:val="Strong"/>
    <w:basedOn w:val="DefaultParagraphFont"/>
    <w:uiPriority w:val="99"/>
    <w:qFormat/>
    <w:rsid w:val="00EA5074"/>
    <w:rPr>
      <w:rFonts w:cs="Times New Roman"/>
      <w:b/>
    </w:rPr>
  </w:style>
  <w:style w:type="character" w:styleId="Emphasis">
    <w:name w:val="Emphasis"/>
    <w:basedOn w:val="DefaultParagraphFont"/>
    <w:uiPriority w:val="99"/>
    <w:qFormat/>
    <w:rsid w:val="00EA5074"/>
    <w:rPr>
      <w:rFonts w:cs="Times New Roman"/>
      <w:i/>
    </w:rPr>
  </w:style>
  <w:style w:type="character" w:customStyle="1" w:styleId="vv">
    <w:name w:val="vv"/>
    <w:basedOn w:val="DefaultParagraphFont"/>
    <w:uiPriority w:val="99"/>
    <w:rsid w:val="008B0FBA"/>
    <w:rPr>
      <w:rFonts w:cs="Times New Roman"/>
    </w:rPr>
  </w:style>
  <w:style w:type="character" w:customStyle="1" w:styleId="thinspace">
    <w:name w:val="thinspace"/>
    <w:basedOn w:val="DefaultParagraphFont"/>
    <w:uiPriority w:val="99"/>
    <w:rsid w:val="008B0FBA"/>
    <w:rPr>
      <w:rFonts w:cs="Times New Roman"/>
    </w:rPr>
  </w:style>
  <w:style w:type="paragraph" w:styleId="Header">
    <w:name w:val="header"/>
    <w:basedOn w:val="Normal"/>
    <w:link w:val="HeaderChar"/>
    <w:uiPriority w:val="99"/>
    <w:rsid w:val="001671E1"/>
    <w:pPr>
      <w:tabs>
        <w:tab w:val="center" w:pos="4320"/>
        <w:tab w:val="right" w:pos="8640"/>
      </w:tabs>
    </w:pPr>
  </w:style>
  <w:style w:type="character" w:customStyle="1" w:styleId="HeaderChar">
    <w:name w:val="Header Char"/>
    <w:basedOn w:val="DefaultParagraphFont"/>
    <w:link w:val="Header"/>
    <w:uiPriority w:val="99"/>
    <w:semiHidden/>
    <w:locked/>
    <w:rsid w:val="00575742"/>
    <w:rPr>
      <w:rFonts w:cs="Times New Roman"/>
      <w:sz w:val="24"/>
      <w:szCs w:val="24"/>
    </w:rPr>
  </w:style>
  <w:style w:type="character" w:customStyle="1" w:styleId="apple-converted-space">
    <w:name w:val="apple-converted-space"/>
    <w:basedOn w:val="DefaultParagraphFont"/>
    <w:uiPriority w:val="99"/>
    <w:rsid w:val="004C458B"/>
    <w:rPr>
      <w:rFonts w:cs="Times New Roman"/>
    </w:rPr>
  </w:style>
  <w:style w:type="paragraph" w:styleId="NoSpacing">
    <w:name w:val="No Spacing"/>
    <w:link w:val="NoSpacingChar"/>
    <w:uiPriority w:val="99"/>
    <w:qFormat/>
    <w:rsid w:val="006E4AC0"/>
    <w:rPr>
      <w:rFonts w:ascii="Calibri" w:hAnsi="Calibri"/>
    </w:rPr>
  </w:style>
  <w:style w:type="paragraph" w:customStyle="1" w:styleId="Heading">
    <w:name w:val="Heading"/>
    <w:basedOn w:val="Normal"/>
    <w:link w:val="HeadingChar"/>
    <w:uiPriority w:val="99"/>
    <w:rsid w:val="00CE3113"/>
    <w:pPr>
      <w:jc w:val="center"/>
    </w:pPr>
    <w:rPr>
      <w:rFonts w:ascii="Goudy Old Style" w:hAnsi="Goudy Old Style"/>
      <w:b/>
      <w:smallCaps/>
      <w:szCs w:val="20"/>
    </w:rPr>
  </w:style>
  <w:style w:type="paragraph" w:customStyle="1" w:styleId="Music">
    <w:name w:val="Music"/>
    <w:basedOn w:val="Normal"/>
    <w:link w:val="MusicChar"/>
    <w:uiPriority w:val="99"/>
    <w:rsid w:val="00924861"/>
    <w:pPr>
      <w:tabs>
        <w:tab w:val="center" w:pos="5400"/>
        <w:tab w:val="right" w:pos="10800"/>
      </w:tabs>
      <w:ind w:left="-360" w:right="-360"/>
    </w:pPr>
    <w:rPr>
      <w:rFonts w:ascii="Goudy Old Style" w:hAnsi="Goudy Old Style"/>
      <w:szCs w:val="20"/>
    </w:rPr>
  </w:style>
  <w:style w:type="character" w:customStyle="1" w:styleId="HeadingChar">
    <w:name w:val="Heading Char"/>
    <w:link w:val="Heading"/>
    <w:uiPriority w:val="99"/>
    <w:locked/>
    <w:rsid w:val="00CE3113"/>
    <w:rPr>
      <w:rFonts w:ascii="Goudy Old Style" w:hAnsi="Goudy Old Style"/>
      <w:b/>
      <w:smallCaps/>
      <w:sz w:val="24"/>
    </w:rPr>
  </w:style>
  <w:style w:type="paragraph" w:customStyle="1" w:styleId="MusicLine">
    <w:name w:val="Music Line"/>
    <w:basedOn w:val="Music"/>
    <w:link w:val="MusicLineChar"/>
    <w:uiPriority w:val="99"/>
    <w:rsid w:val="00BC69DF"/>
    <w:pPr>
      <w:tabs>
        <w:tab w:val="clear" w:pos="5400"/>
        <w:tab w:val="clear" w:pos="10800"/>
        <w:tab w:val="center" w:pos="3780"/>
        <w:tab w:val="right" w:pos="7440"/>
      </w:tabs>
      <w:ind w:left="0" w:right="0"/>
    </w:pPr>
  </w:style>
  <w:style w:type="character" w:customStyle="1" w:styleId="MusicChar">
    <w:name w:val="Music Char"/>
    <w:link w:val="Music"/>
    <w:uiPriority w:val="99"/>
    <w:locked/>
    <w:rsid w:val="00924861"/>
    <w:rPr>
      <w:rFonts w:ascii="Goudy Old Style" w:hAnsi="Goudy Old Style"/>
      <w:sz w:val="24"/>
    </w:rPr>
  </w:style>
  <w:style w:type="paragraph" w:customStyle="1" w:styleId="SingleTab">
    <w:name w:val="Single Tab"/>
    <w:basedOn w:val="Normal"/>
    <w:link w:val="SingleTabChar"/>
    <w:uiPriority w:val="99"/>
    <w:rsid w:val="00CE3113"/>
    <w:pPr>
      <w:tabs>
        <w:tab w:val="left" w:pos="1170"/>
      </w:tabs>
    </w:pPr>
    <w:rPr>
      <w:rFonts w:ascii="Goudy Old Style" w:hAnsi="Goudy Old Style"/>
      <w:szCs w:val="20"/>
    </w:rPr>
  </w:style>
  <w:style w:type="character" w:customStyle="1" w:styleId="MusicLineChar">
    <w:name w:val="Music Line Char"/>
    <w:link w:val="MusicLine"/>
    <w:uiPriority w:val="99"/>
    <w:locked/>
    <w:rsid w:val="00BC69DF"/>
    <w:rPr>
      <w:rFonts w:ascii="Goudy Old Style" w:hAnsi="Goudy Old Style"/>
      <w:sz w:val="24"/>
    </w:rPr>
  </w:style>
  <w:style w:type="paragraph" w:customStyle="1" w:styleId="Indent3">
    <w:name w:val="Indent .3"/>
    <w:basedOn w:val="SingleTab"/>
    <w:link w:val="Indent3Char"/>
    <w:uiPriority w:val="99"/>
    <w:rsid w:val="00924861"/>
    <w:pPr>
      <w:tabs>
        <w:tab w:val="clear" w:pos="1170"/>
        <w:tab w:val="left" w:pos="1382"/>
      </w:tabs>
      <w:ind w:left="216" w:right="-288"/>
    </w:pPr>
  </w:style>
  <w:style w:type="character" w:customStyle="1" w:styleId="SingleTabChar">
    <w:name w:val="Single Tab Char"/>
    <w:link w:val="SingleTab"/>
    <w:uiPriority w:val="99"/>
    <w:locked/>
    <w:rsid w:val="00CE3113"/>
    <w:rPr>
      <w:rFonts w:ascii="Goudy Old Style" w:hAnsi="Goudy Old Style"/>
      <w:sz w:val="24"/>
    </w:rPr>
  </w:style>
  <w:style w:type="paragraph" w:customStyle="1" w:styleId="Reading">
    <w:name w:val="Reading"/>
    <w:basedOn w:val="Normal"/>
    <w:link w:val="ReadingChar"/>
    <w:uiPriority w:val="99"/>
    <w:rsid w:val="00BC69DF"/>
    <w:pPr>
      <w:tabs>
        <w:tab w:val="right" w:pos="7440"/>
      </w:tabs>
    </w:pPr>
    <w:rPr>
      <w:rFonts w:ascii="Goudy Old Style" w:hAnsi="Goudy Old Style"/>
      <w:sz w:val="22"/>
      <w:szCs w:val="20"/>
    </w:rPr>
  </w:style>
  <w:style w:type="character" w:customStyle="1" w:styleId="Indent3Char">
    <w:name w:val="Indent .3 Char"/>
    <w:basedOn w:val="SingleTabChar"/>
    <w:link w:val="Indent3"/>
    <w:uiPriority w:val="99"/>
    <w:locked/>
    <w:rsid w:val="00924861"/>
    <w:rPr>
      <w:rFonts w:cs="Times New Roman"/>
      <w:szCs w:val="24"/>
    </w:rPr>
  </w:style>
  <w:style w:type="paragraph" w:styleId="BalloonText">
    <w:name w:val="Balloon Text"/>
    <w:basedOn w:val="Normal"/>
    <w:link w:val="BalloonTextChar"/>
    <w:uiPriority w:val="99"/>
    <w:rsid w:val="00437AB6"/>
    <w:rPr>
      <w:rFonts w:ascii="Segoe UI" w:hAnsi="Segoe UI"/>
      <w:sz w:val="18"/>
      <w:szCs w:val="18"/>
    </w:rPr>
  </w:style>
  <w:style w:type="character" w:customStyle="1" w:styleId="BalloonTextChar">
    <w:name w:val="Balloon Text Char"/>
    <w:basedOn w:val="DefaultParagraphFont"/>
    <w:link w:val="BalloonText"/>
    <w:uiPriority w:val="99"/>
    <w:locked/>
    <w:rsid w:val="00437AB6"/>
    <w:rPr>
      <w:rFonts w:ascii="Segoe UI" w:hAnsi="Segoe UI" w:cs="Times New Roman"/>
      <w:sz w:val="18"/>
    </w:rPr>
  </w:style>
  <w:style w:type="character" w:customStyle="1" w:styleId="ReadingChar">
    <w:name w:val="Reading Char"/>
    <w:link w:val="Reading"/>
    <w:uiPriority w:val="99"/>
    <w:locked/>
    <w:rsid w:val="00BC69DF"/>
    <w:rPr>
      <w:rFonts w:ascii="Goudy Old Style" w:hAnsi="Goudy Old Style"/>
      <w:sz w:val="22"/>
    </w:rPr>
  </w:style>
  <w:style w:type="paragraph" w:customStyle="1" w:styleId="65Space">
    <w:name w:val=".65 Space"/>
    <w:basedOn w:val="Normal"/>
    <w:link w:val="65SpaceChar"/>
    <w:uiPriority w:val="99"/>
    <w:rsid w:val="00C42C76"/>
    <w:pPr>
      <w:spacing w:line="156" w:lineRule="auto"/>
      <w:jc w:val="both"/>
    </w:pPr>
    <w:rPr>
      <w:rFonts w:ascii="Goudy Old Style" w:hAnsi="Goudy Old Style"/>
      <w:szCs w:val="20"/>
    </w:rPr>
  </w:style>
  <w:style w:type="paragraph" w:customStyle="1" w:styleId="3space">
    <w:name w:val=".3 space"/>
    <w:basedOn w:val="Normal"/>
    <w:link w:val="3spaceChar"/>
    <w:uiPriority w:val="99"/>
    <w:rsid w:val="00CE3113"/>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72" w:lineRule="auto"/>
      <w:outlineLvl w:val="0"/>
    </w:pPr>
    <w:rPr>
      <w:rFonts w:ascii="Goudy Old Style" w:hAnsi="Goudy Old Style"/>
      <w:i/>
      <w:szCs w:val="20"/>
    </w:rPr>
  </w:style>
  <w:style w:type="character" w:customStyle="1" w:styleId="65SpaceChar">
    <w:name w:val=".65 Space Char"/>
    <w:link w:val="65Space"/>
    <w:uiPriority w:val="99"/>
    <w:locked/>
    <w:rsid w:val="00C42C76"/>
    <w:rPr>
      <w:rFonts w:ascii="Goudy Old Style" w:hAnsi="Goudy Old Style"/>
      <w:sz w:val="24"/>
    </w:rPr>
  </w:style>
  <w:style w:type="character" w:customStyle="1" w:styleId="3spaceChar">
    <w:name w:val=".3 space Char"/>
    <w:link w:val="3space"/>
    <w:uiPriority w:val="99"/>
    <w:locked/>
    <w:rsid w:val="00CE3113"/>
    <w:rPr>
      <w:rFonts w:ascii="Goudy Old Style" w:hAnsi="Goudy Old Style"/>
      <w:i/>
      <w:sz w:val="24"/>
    </w:rPr>
  </w:style>
  <w:style w:type="paragraph" w:customStyle="1" w:styleId="3Indent">
    <w:name w:val=".3 Indent"/>
    <w:basedOn w:val="NoSpacing"/>
    <w:link w:val="3IndentChar"/>
    <w:uiPriority w:val="99"/>
    <w:rsid w:val="00CE3113"/>
    <w:pPr>
      <w:tabs>
        <w:tab w:val="left" w:pos="1440"/>
      </w:tabs>
      <w:ind w:left="432"/>
    </w:pPr>
    <w:rPr>
      <w:rFonts w:ascii="Goudy Old Style" w:hAnsi="Goudy Old Style"/>
      <w:szCs w:val="20"/>
    </w:rPr>
  </w:style>
  <w:style w:type="character" w:customStyle="1" w:styleId="3IndentChar">
    <w:name w:val=".3 Indent Char"/>
    <w:link w:val="3Indent"/>
    <w:uiPriority w:val="99"/>
    <w:locked/>
    <w:rsid w:val="00CE3113"/>
    <w:rPr>
      <w:rFonts w:ascii="Goudy Old Style" w:hAnsi="Goudy Old Style"/>
      <w:sz w:val="22"/>
    </w:rPr>
  </w:style>
  <w:style w:type="paragraph" w:customStyle="1" w:styleId="None">
    <w:name w:val="None"/>
    <w:basedOn w:val="Normal"/>
    <w:link w:val="NoneChar"/>
    <w:uiPriority w:val="99"/>
    <w:rsid w:val="00C42C76"/>
    <w:rPr>
      <w:rFonts w:ascii="Goudy Old Style" w:hAnsi="Goudy Old Style"/>
      <w:color w:val="4D4D4D"/>
      <w:sz w:val="22"/>
      <w:szCs w:val="20"/>
    </w:rPr>
  </w:style>
  <w:style w:type="character" w:customStyle="1" w:styleId="NoSpacingChar">
    <w:name w:val="No Spacing Char"/>
    <w:basedOn w:val="DefaultParagraphFont"/>
    <w:link w:val="NoSpacing"/>
    <w:uiPriority w:val="99"/>
    <w:locked/>
    <w:rsid w:val="00923419"/>
    <w:rPr>
      <w:rFonts w:ascii="Calibri" w:hAnsi="Calibri" w:cs="Times New Roman"/>
      <w:sz w:val="22"/>
      <w:szCs w:val="22"/>
      <w:lang w:val="en-US" w:eastAsia="en-US" w:bidi="ar-SA"/>
    </w:rPr>
  </w:style>
  <w:style w:type="character" w:customStyle="1" w:styleId="NoneChar">
    <w:name w:val="None Char"/>
    <w:link w:val="None"/>
    <w:uiPriority w:val="99"/>
    <w:locked/>
    <w:rsid w:val="00C42C76"/>
    <w:rPr>
      <w:rFonts w:ascii="Goudy Old Style" w:hAnsi="Goudy Old Style"/>
      <w:color w:val="4D4D4D"/>
      <w:sz w:val="22"/>
    </w:rPr>
  </w:style>
  <w:style w:type="paragraph" w:customStyle="1" w:styleId="5Space">
    <w:name w:val=".5 Space"/>
    <w:basedOn w:val="NoSpacing"/>
    <w:link w:val="5SpaceChar"/>
    <w:uiPriority w:val="99"/>
    <w:rsid w:val="00923419"/>
    <w:pPr>
      <w:spacing w:line="120" w:lineRule="auto"/>
      <w:jc w:val="both"/>
    </w:pPr>
    <w:rPr>
      <w:rFonts w:ascii="Goudy Old Style" w:hAnsi="Goudy Old Style"/>
      <w:sz w:val="24"/>
    </w:rPr>
  </w:style>
  <w:style w:type="character" w:customStyle="1" w:styleId="5SpaceChar">
    <w:name w:val=".5 Space Char"/>
    <w:basedOn w:val="NoSpacingChar"/>
    <w:link w:val="5Space"/>
    <w:uiPriority w:val="99"/>
    <w:locked/>
    <w:rsid w:val="00923419"/>
    <w:rPr>
      <w:rFonts w:ascii="Goudy Old Style" w:hAnsi="Goudy Old Style"/>
    </w:rPr>
  </w:style>
  <w:style w:type="character" w:customStyle="1" w:styleId="initcap">
    <w:name w:val="initcap"/>
    <w:basedOn w:val="DefaultParagraphFont"/>
    <w:uiPriority w:val="99"/>
    <w:rsid w:val="003207CB"/>
    <w:rPr>
      <w:rFonts w:cs="Times New Roman"/>
    </w:rPr>
  </w:style>
  <w:style w:type="paragraph" w:customStyle="1" w:styleId="lessontext">
    <w:name w:val="lessontext"/>
    <w:basedOn w:val="Normal"/>
    <w:uiPriority w:val="99"/>
    <w:rsid w:val="003207CB"/>
    <w:pPr>
      <w:spacing w:before="100" w:beforeAutospacing="1" w:after="100" w:afterAutospacing="1"/>
    </w:pPr>
  </w:style>
  <w:style w:type="paragraph" w:customStyle="1" w:styleId="psalmtext">
    <w:name w:val="psalmtext"/>
    <w:basedOn w:val="Normal"/>
    <w:uiPriority w:val="99"/>
    <w:rsid w:val="00BE496A"/>
    <w:pPr>
      <w:spacing w:before="100" w:beforeAutospacing="1" w:after="100" w:afterAutospacing="1"/>
    </w:pPr>
  </w:style>
  <w:style w:type="character" w:customStyle="1" w:styleId="lordsmallcaps">
    <w:name w:val="lordsmallcaps"/>
    <w:basedOn w:val="DefaultParagraphFont"/>
    <w:uiPriority w:val="99"/>
    <w:rsid w:val="00BE496A"/>
    <w:rPr>
      <w:rFonts w:cs="Times New Roman"/>
    </w:rPr>
  </w:style>
</w:styles>
</file>

<file path=word/webSettings.xml><?xml version="1.0" encoding="utf-8"?>
<w:webSettings xmlns:r="http://schemas.openxmlformats.org/officeDocument/2006/relationships" xmlns:w="http://schemas.openxmlformats.org/wordprocessingml/2006/main">
  <w:divs>
    <w:div w:id="594824866">
      <w:marLeft w:val="0"/>
      <w:marRight w:val="0"/>
      <w:marTop w:val="0"/>
      <w:marBottom w:val="0"/>
      <w:divBdr>
        <w:top w:val="none" w:sz="0" w:space="0" w:color="auto"/>
        <w:left w:val="none" w:sz="0" w:space="0" w:color="auto"/>
        <w:bottom w:val="none" w:sz="0" w:space="0" w:color="auto"/>
        <w:right w:val="none" w:sz="0" w:space="0" w:color="auto"/>
      </w:divBdr>
    </w:div>
    <w:div w:id="594824867">
      <w:marLeft w:val="0"/>
      <w:marRight w:val="0"/>
      <w:marTop w:val="0"/>
      <w:marBottom w:val="0"/>
      <w:divBdr>
        <w:top w:val="none" w:sz="0" w:space="0" w:color="auto"/>
        <w:left w:val="none" w:sz="0" w:space="0" w:color="auto"/>
        <w:bottom w:val="none" w:sz="0" w:space="0" w:color="auto"/>
        <w:right w:val="none" w:sz="0" w:space="0" w:color="auto"/>
      </w:divBdr>
    </w:div>
    <w:div w:id="594824870">
      <w:marLeft w:val="0"/>
      <w:marRight w:val="0"/>
      <w:marTop w:val="0"/>
      <w:marBottom w:val="0"/>
      <w:divBdr>
        <w:top w:val="none" w:sz="0" w:space="0" w:color="auto"/>
        <w:left w:val="none" w:sz="0" w:space="0" w:color="auto"/>
        <w:bottom w:val="none" w:sz="0" w:space="0" w:color="auto"/>
        <w:right w:val="none" w:sz="0" w:space="0" w:color="auto"/>
      </w:divBdr>
      <w:divsChild>
        <w:div w:id="594824878">
          <w:marLeft w:val="0"/>
          <w:marRight w:val="0"/>
          <w:marTop w:val="0"/>
          <w:marBottom w:val="0"/>
          <w:divBdr>
            <w:top w:val="none" w:sz="0" w:space="0" w:color="auto"/>
            <w:left w:val="none" w:sz="0" w:space="0" w:color="auto"/>
            <w:bottom w:val="none" w:sz="0" w:space="0" w:color="auto"/>
            <w:right w:val="none" w:sz="0" w:space="0" w:color="auto"/>
          </w:divBdr>
          <w:divsChild>
            <w:div w:id="594824879">
              <w:marLeft w:val="0"/>
              <w:marRight w:val="0"/>
              <w:marTop w:val="0"/>
              <w:marBottom w:val="0"/>
              <w:divBdr>
                <w:top w:val="none" w:sz="0" w:space="0" w:color="auto"/>
                <w:left w:val="none" w:sz="0" w:space="0" w:color="auto"/>
                <w:bottom w:val="none" w:sz="0" w:space="0" w:color="auto"/>
                <w:right w:val="none" w:sz="0" w:space="0" w:color="auto"/>
              </w:divBdr>
              <w:divsChild>
                <w:div w:id="594824893">
                  <w:marLeft w:val="0"/>
                  <w:marRight w:val="0"/>
                  <w:marTop w:val="0"/>
                  <w:marBottom w:val="0"/>
                  <w:divBdr>
                    <w:top w:val="none" w:sz="0" w:space="0" w:color="auto"/>
                    <w:left w:val="none" w:sz="0" w:space="0" w:color="auto"/>
                    <w:bottom w:val="none" w:sz="0" w:space="0" w:color="auto"/>
                    <w:right w:val="none" w:sz="0" w:space="0" w:color="auto"/>
                  </w:divBdr>
                  <w:divsChild>
                    <w:div w:id="594824974">
                      <w:marLeft w:val="0"/>
                      <w:marRight w:val="0"/>
                      <w:marTop w:val="0"/>
                      <w:marBottom w:val="0"/>
                      <w:divBdr>
                        <w:top w:val="none" w:sz="0" w:space="0" w:color="auto"/>
                        <w:left w:val="none" w:sz="0" w:space="0" w:color="auto"/>
                        <w:bottom w:val="none" w:sz="0" w:space="0" w:color="auto"/>
                        <w:right w:val="none" w:sz="0" w:space="0" w:color="auto"/>
                      </w:divBdr>
                      <w:divsChild>
                        <w:div w:id="594824913">
                          <w:marLeft w:val="0"/>
                          <w:marRight w:val="0"/>
                          <w:marTop w:val="0"/>
                          <w:marBottom w:val="0"/>
                          <w:divBdr>
                            <w:top w:val="none" w:sz="0" w:space="0" w:color="auto"/>
                            <w:left w:val="none" w:sz="0" w:space="0" w:color="auto"/>
                            <w:bottom w:val="none" w:sz="0" w:space="0" w:color="auto"/>
                            <w:right w:val="none" w:sz="0" w:space="0" w:color="auto"/>
                          </w:divBdr>
                          <w:divsChild>
                            <w:div w:id="594824902">
                              <w:marLeft w:val="0"/>
                              <w:marRight w:val="0"/>
                              <w:marTop w:val="0"/>
                              <w:marBottom w:val="0"/>
                              <w:divBdr>
                                <w:top w:val="none" w:sz="0" w:space="0" w:color="auto"/>
                                <w:left w:val="none" w:sz="0" w:space="0" w:color="auto"/>
                                <w:bottom w:val="none" w:sz="0" w:space="0" w:color="auto"/>
                                <w:right w:val="none" w:sz="0" w:space="0" w:color="auto"/>
                              </w:divBdr>
                              <w:divsChild>
                                <w:div w:id="594824887">
                                  <w:marLeft w:val="0"/>
                                  <w:marRight w:val="0"/>
                                  <w:marTop w:val="0"/>
                                  <w:marBottom w:val="0"/>
                                  <w:divBdr>
                                    <w:top w:val="none" w:sz="0" w:space="0" w:color="auto"/>
                                    <w:left w:val="none" w:sz="0" w:space="0" w:color="auto"/>
                                    <w:bottom w:val="none" w:sz="0" w:space="0" w:color="auto"/>
                                    <w:right w:val="none" w:sz="0" w:space="0" w:color="auto"/>
                                  </w:divBdr>
                                  <w:divsChild>
                                    <w:div w:id="594824877">
                                      <w:marLeft w:val="0"/>
                                      <w:marRight w:val="0"/>
                                      <w:marTop w:val="0"/>
                                      <w:marBottom w:val="0"/>
                                      <w:divBdr>
                                        <w:top w:val="none" w:sz="0" w:space="0" w:color="auto"/>
                                        <w:left w:val="none" w:sz="0" w:space="0" w:color="auto"/>
                                        <w:bottom w:val="none" w:sz="0" w:space="0" w:color="auto"/>
                                        <w:right w:val="none" w:sz="0" w:space="0" w:color="auto"/>
                                      </w:divBdr>
                                      <w:divsChild>
                                        <w:div w:id="594824935">
                                          <w:marLeft w:val="0"/>
                                          <w:marRight w:val="0"/>
                                          <w:marTop w:val="0"/>
                                          <w:marBottom w:val="0"/>
                                          <w:divBdr>
                                            <w:top w:val="none" w:sz="0" w:space="0" w:color="auto"/>
                                            <w:left w:val="none" w:sz="0" w:space="0" w:color="auto"/>
                                            <w:bottom w:val="none" w:sz="0" w:space="0" w:color="auto"/>
                                            <w:right w:val="none" w:sz="0" w:space="0" w:color="auto"/>
                                          </w:divBdr>
                                          <w:divsChild>
                                            <w:div w:id="594824905">
                                              <w:marLeft w:val="0"/>
                                              <w:marRight w:val="0"/>
                                              <w:marTop w:val="0"/>
                                              <w:marBottom w:val="0"/>
                                              <w:divBdr>
                                                <w:top w:val="single" w:sz="24" w:space="5" w:color="FFFFCC"/>
                                                <w:left w:val="single" w:sz="24" w:space="5" w:color="FFFFCC"/>
                                                <w:bottom w:val="single" w:sz="24" w:space="5" w:color="FFFFCC"/>
                                                <w:right w:val="single" w:sz="24" w:space="0" w:color="FFFFCC"/>
                                              </w:divBdr>
                                              <w:divsChild>
                                                <w:div w:id="594824897">
                                                  <w:marLeft w:val="0"/>
                                                  <w:marRight w:val="0"/>
                                                  <w:marTop w:val="0"/>
                                                  <w:marBottom w:val="0"/>
                                                  <w:divBdr>
                                                    <w:top w:val="none" w:sz="0" w:space="0" w:color="auto"/>
                                                    <w:left w:val="none" w:sz="0" w:space="0" w:color="auto"/>
                                                    <w:bottom w:val="none" w:sz="0" w:space="0" w:color="auto"/>
                                                    <w:right w:val="none" w:sz="0" w:space="0" w:color="auto"/>
                                                  </w:divBdr>
                                                  <w:divsChild>
                                                    <w:div w:id="594824859">
                                                      <w:marLeft w:val="0"/>
                                                      <w:marRight w:val="0"/>
                                                      <w:marTop w:val="0"/>
                                                      <w:marBottom w:val="0"/>
                                                      <w:divBdr>
                                                        <w:top w:val="none" w:sz="0" w:space="0" w:color="auto"/>
                                                        <w:left w:val="none" w:sz="0" w:space="0" w:color="auto"/>
                                                        <w:bottom w:val="none" w:sz="0" w:space="0" w:color="auto"/>
                                                        <w:right w:val="none" w:sz="0" w:space="0" w:color="auto"/>
                                                      </w:divBdr>
                                                      <w:divsChild>
                                                        <w:div w:id="594824949">
                                                          <w:marLeft w:val="0"/>
                                                          <w:marRight w:val="0"/>
                                                          <w:marTop w:val="0"/>
                                                          <w:marBottom w:val="0"/>
                                                          <w:divBdr>
                                                            <w:top w:val="none" w:sz="0" w:space="0" w:color="auto"/>
                                                            <w:left w:val="none" w:sz="0" w:space="0" w:color="auto"/>
                                                            <w:bottom w:val="none" w:sz="0" w:space="0" w:color="auto"/>
                                                            <w:right w:val="none" w:sz="0" w:space="0" w:color="auto"/>
                                                          </w:divBdr>
                                                          <w:divsChild>
                                                            <w:div w:id="594824963">
                                                              <w:marLeft w:val="0"/>
                                                              <w:marRight w:val="0"/>
                                                              <w:marTop w:val="0"/>
                                                              <w:marBottom w:val="0"/>
                                                              <w:divBdr>
                                                                <w:top w:val="none" w:sz="0" w:space="0" w:color="auto"/>
                                                                <w:left w:val="none" w:sz="0" w:space="0" w:color="auto"/>
                                                                <w:bottom w:val="none" w:sz="0" w:space="0" w:color="auto"/>
                                                                <w:right w:val="none" w:sz="0" w:space="0" w:color="auto"/>
                                                              </w:divBdr>
                                                              <w:divsChild>
                                                                <w:div w:id="594824982">
                                                                  <w:marLeft w:val="0"/>
                                                                  <w:marRight w:val="0"/>
                                                                  <w:marTop w:val="0"/>
                                                                  <w:marBottom w:val="0"/>
                                                                  <w:divBdr>
                                                                    <w:top w:val="none" w:sz="0" w:space="0" w:color="auto"/>
                                                                    <w:left w:val="none" w:sz="0" w:space="0" w:color="auto"/>
                                                                    <w:bottom w:val="none" w:sz="0" w:space="0" w:color="auto"/>
                                                                    <w:right w:val="none" w:sz="0" w:space="0" w:color="auto"/>
                                                                  </w:divBdr>
                                                                  <w:divsChild>
                                                                    <w:div w:id="594824860">
                                                                      <w:marLeft w:val="0"/>
                                                                      <w:marRight w:val="0"/>
                                                                      <w:marTop w:val="0"/>
                                                                      <w:marBottom w:val="0"/>
                                                                      <w:divBdr>
                                                                        <w:top w:val="none" w:sz="0" w:space="0" w:color="auto"/>
                                                                        <w:left w:val="none" w:sz="0" w:space="0" w:color="auto"/>
                                                                        <w:bottom w:val="none" w:sz="0" w:space="0" w:color="auto"/>
                                                                        <w:right w:val="none" w:sz="0" w:space="0" w:color="auto"/>
                                                                      </w:divBdr>
                                                                      <w:divsChild>
                                                                        <w:div w:id="594824941">
                                                                          <w:marLeft w:val="0"/>
                                                                          <w:marRight w:val="0"/>
                                                                          <w:marTop w:val="0"/>
                                                                          <w:marBottom w:val="0"/>
                                                                          <w:divBdr>
                                                                            <w:top w:val="none" w:sz="0" w:space="0" w:color="auto"/>
                                                                            <w:left w:val="none" w:sz="0" w:space="0" w:color="auto"/>
                                                                            <w:bottom w:val="none" w:sz="0" w:space="0" w:color="auto"/>
                                                                            <w:right w:val="none" w:sz="0" w:space="0" w:color="auto"/>
                                                                          </w:divBdr>
                                                                          <w:divsChild>
                                                                            <w:div w:id="594824886">
                                                                              <w:marLeft w:val="0"/>
                                                                              <w:marRight w:val="0"/>
                                                                              <w:marTop w:val="0"/>
                                                                              <w:marBottom w:val="0"/>
                                                                              <w:divBdr>
                                                                                <w:top w:val="none" w:sz="0" w:space="0" w:color="auto"/>
                                                                                <w:left w:val="none" w:sz="0" w:space="0" w:color="auto"/>
                                                                                <w:bottom w:val="none" w:sz="0" w:space="0" w:color="auto"/>
                                                                                <w:right w:val="none" w:sz="0" w:space="0" w:color="auto"/>
                                                                              </w:divBdr>
                                                                              <w:divsChild>
                                                                                <w:div w:id="594824937">
                                                                                  <w:marLeft w:val="0"/>
                                                                                  <w:marRight w:val="0"/>
                                                                                  <w:marTop w:val="0"/>
                                                                                  <w:marBottom w:val="0"/>
                                                                                  <w:divBdr>
                                                                                    <w:top w:val="none" w:sz="0" w:space="0" w:color="auto"/>
                                                                                    <w:left w:val="none" w:sz="0" w:space="0" w:color="auto"/>
                                                                                    <w:bottom w:val="none" w:sz="0" w:space="0" w:color="auto"/>
                                                                                    <w:right w:val="none" w:sz="0" w:space="0" w:color="auto"/>
                                                                                  </w:divBdr>
                                                                                  <w:divsChild>
                                                                                    <w:div w:id="594824894">
                                                                                      <w:marLeft w:val="0"/>
                                                                                      <w:marRight w:val="0"/>
                                                                                      <w:marTop w:val="0"/>
                                                                                      <w:marBottom w:val="0"/>
                                                                                      <w:divBdr>
                                                                                        <w:top w:val="none" w:sz="0" w:space="0" w:color="auto"/>
                                                                                        <w:left w:val="none" w:sz="0" w:space="0" w:color="auto"/>
                                                                                        <w:bottom w:val="none" w:sz="0" w:space="0" w:color="auto"/>
                                                                                        <w:right w:val="none" w:sz="0" w:space="0" w:color="auto"/>
                                                                                      </w:divBdr>
                                                                                      <w:divsChild>
                                                                                        <w:div w:id="594824927">
                                                                                          <w:marLeft w:val="0"/>
                                                                                          <w:marRight w:val="240"/>
                                                                                          <w:marTop w:val="0"/>
                                                                                          <w:marBottom w:val="300"/>
                                                                                          <w:divBdr>
                                                                                            <w:top w:val="single" w:sz="2" w:space="0" w:color="EFEFEF"/>
                                                                                            <w:left w:val="single" w:sz="12" w:space="0" w:color="EFEFEF"/>
                                                                                            <w:bottom w:val="single" w:sz="12" w:space="0" w:color="E2E2E2"/>
                                                                                            <w:right w:val="single" w:sz="12" w:space="0" w:color="EFEFEF"/>
                                                                                          </w:divBdr>
                                                                                          <w:divsChild>
                                                                                            <w:div w:id="594824950">
                                                                                              <w:marLeft w:val="0"/>
                                                                                              <w:marRight w:val="0"/>
                                                                                              <w:marTop w:val="0"/>
                                                                                              <w:marBottom w:val="0"/>
                                                                                              <w:divBdr>
                                                                                                <w:top w:val="none" w:sz="0" w:space="0" w:color="auto"/>
                                                                                                <w:left w:val="none" w:sz="0" w:space="0" w:color="auto"/>
                                                                                                <w:bottom w:val="none" w:sz="0" w:space="0" w:color="auto"/>
                                                                                                <w:right w:val="none" w:sz="0" w:space="0" w:color="auto"/>
                                                                                              </w:divBdr>
                                                                                              <w:divsChild>
                                                                                                <w:div w:id="594824965">
                                                                                                  <w:marLeft w:val="0"/>
                                                                                                  <w:marRight w:val="0"/>
                                                                                                  <w:marTop w:val="0"/>
                                                                                                  <w:marBottom w:val="0"/>
                                                                                                  <w:divBdr>
                                                                                                    <w:top w:val="none" w:sz="0" w:space="0" w:color="auto"/>
                                                                                                    <w:left w:val="none" w:sz="0" w:space="0" w:color="auto"/>
                                                                                                    <w:bottom w:val="none" w:sz="0" w:space="0" w:color="auto"/>
                                                                                                    <w:right w:val="none" w:sz="0" w:space="0" w:color="auto"/>
                                                                                                  </w:divBdr>
                                                                                                  <w:divsChild>
                                                                                                    <w:div w:id="594824990">
                                                                                                      <w:marLeft w:val="0"/>
                                                                                                      <w:marRight w:val="0"/>
                                                                                                      <w:marTop w:val="0"/>
                                                                                                      <w:marBottom w:val="0"/>
                                                                                                      <w:divBdr>
                                                                                                        <w:top w:val="none" w:sz="0" w:space="0" w:color="auto"/>
                                                                                                        <w:left w:val="none" w:sz="0" w:space="0" w:color="auto"/>
                                                                                                        <w:bottom w:val="none" w:sz="0" w:space="0" w:color="auto"/>
                                                                                                        <w:right w:val="none" w:sz="0" w:space="0" w:color="auto"/>
                                                                                                      </w:divBdr>
                                                                                                      <w:divsChild>
                                                                                                        <w:div w:id="594824957">
                                                                                                          <w:marLeft w:val="0"/>
                                                                                                          <w:marRight w:val="0"/>
                                                                                                          <w:marTop w:val="0"/>
                                                                                                          <w:marBottom w:val="0"/>
                                                                                                          <w:divBdr>
                                                                                                            <w:top w:val="none" w:sz="0" w:space="0" w:color="auto"/>
                                                                                                            <w:left w:val="none" w:sz="0" w:space="0" w:color="auto"/>
                                                                                                            <w:bottom w:val="none" w:sz="0" w:space="0" w:color="auto"/>
                                                                                                            <w:right w:val="none" w:sz="0" w:space="0" w:color="auto"/>
                                                                                                          </w:divBdr>
                                                                                                          <w:divsChild>
                                                                                                            <w:div w:id="594824891">
                                                                                                              <w:marLeft w:val="0"/>
                                                                                                              <w:marRight w:val="0"/>
                                                                                                              <w:marTop w:val="0"/>
                                                                                                              <w:marBottom w:val="0"/>
                                                                                                              <w:divBdr>
                                                                                                                <w:top w:val="single" w:sz="2" w:space="8" w:color="D8D8D8"/>
                                                                                                                <w:left w:val="single" w:sz="2" w:space="0" w:color="D8D8D8"/>
                                                                                                                <w:bottom w:val="single" w:sz="2" w:space="8" w:color="D8D8D8"/>
                                                                                                                <w:right w:val="single" w:sz="2" w:space="0" w:color="D8D8D8"/>
                                                                                                              </w:divBdr>
                                                                                                              <w:divsChild>
                                                                                                                <w:div w:id="594824874">
                                                                                                                  <w:marLeft w:val="450"/>
                                                                                                                  <w:marRight w:val="450"/>
                                                                                                                  <w:marTop w:val="150"/>
                                                                                                                  <w:marBottom w:val="150"/>
                                                                                                                  <w:divBdr>
                                                                                                                    <w:top w:val="none" w:sz="0" w:space="0" w:color="auto"/>
                                                                                                                    <w:left w:val="none" w:sz="0" w:space="0" w:color="auto"/>
                                                                                                                    <w:bottom w:val="none" w:sz="0" w:space="0" w:color="auto"/>
                                                                                                                    <w:right w:val="none" w:sz="0" w:space="0" w:color="auto"/>
                                                                                                                  </w:divBdr>
                                                                                                                  <w:divsChild>
                                                                                                                    <w:div w:id="594824920">
                                                                                                                      <w:marLeft w:val="0"/>
                                                                                                                      <w:marRight w:val="0"/>
                                                                                                                      <w:marTop w:val="0"/>
                                                                                                                      <w:marBottom w:val="0"/>
                                                                                                                      <w:divBdr>
                                                                                                                        <w:top w:val="single" w:sz="12" w:space="0" w:color="auto"/>
                                                                                                                        <w:left w:val="single" w:sz="12" w:space="0" w:color="auto"/>
                                                                                                                        <w:bottom w:val="single" w:sz="12" w:space="0" w:color="auto"/>
                                                                                                                        <w:right w:val="single" w:sz="12" w:space="0" w:color="auto"/>
                                                                                                                      </w:divBdr>
                                                                                                                      <w:divsChild>
                                                                                                                        <w:div w:id="594824895">
                                                                                                                          <w:marLeft w:val="0"/>
                                                                                                                          <w:marRight w:val="0"/>
                                                                                                                          <w:marTop w:val="0"/>
                                                                                                                          <w:marBottom w:val="0"/>
                                                                                                                          <w:divBdr>
                                                                                                                            <w:top w:val="none" w:sz="0" w:space="0" w:color="auto"/>
                                                                                                                            <w:left w:val="none" w:sz="0" w:space="0" w:color="auto"/>
                                                                                                                            <w:bottom w:val="none" w:sz="0" w:space="0" w:color="auto"/>
                                                                                                                            <w:right w:val="none" w:sz="0" w:space="0" w:color="auto"/>
                                                                                                                          </w:divBdr>
                                                                                                                          <w:divsChild>
                                                                                                                            <w:div w:id="5948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824871">
      <w:marLeft w:val="0"/>
      <w:marRight w:val="0"/>
      <w:marTop w:val="0"/>
      <w:marBottom w:val="0"/>
      <w:divBdr>
        <w:top w:val="none" w:sz="0" w:space="0" w:color="auto"/>
        <w:left w:val="none" w:sz="0" w:space="0" w:color="auto"/>
        <w:bottom w:val="none" w:sz="0" w:space="0" w:color="auto"/>
        <w:right w:val="none" w:sz="0" w:space="0" w:color="auto"/>
      </w:divBdr>
    </w:div>
    <w:div w:id="594824875">
      <w:marLeft w:val="0"/>
      <w:marRight w:val="0"/>
      <w:marTop w:val="0"/>
      <w:marBottom w:val="0"/>
      <w:divBdr>
        <w:top w:val="none" w:sz="0" w:space="0" w:color="auto"/>
        <w:left w:val="none" w:sz="0" w:space="0" w:color="auto"/>
        <w:bottom w:val="none" w:sz="0" w:space="0" w:color="auto"/>
        <w:right w:val="none" w:sz="0" w:space="0" w:color="auto"/>
      </w:divBdr>
    </w:div>
    <w:div w:id="594824880">
      <w:marLeft w:val="0"/>
      <w:marRight w:val="0"/>
      <w:marTop w:val="0"/>
      <w:marBottom w:val="0"/>
      <w:divBdr>
        <w:top w:val="none" w:sz="0" w:space="0" w:color="auto"/>
        <w:left w:val="none" w:sz="0" w:space="0" w:color="auto"/>
        <w:bottom w:val="none" w:sz="0" w:space="0" w:color="auto"/>
        <w:right w:val="none" w:sz="0" w:space="0" w:color="auto"/>
      </w:divBdr>
    </w:div>
    <w:div w:id="594824883">
      <w:marLeft w:val="0"/>
      <w:marRight w:val="0"/>
      <w:marTop w:val="0"/>
      <w:marBottom w:val="0"/>
      <w:divBdr>
        <w:top w:val="none" w:sz="0" w:space="0" w:color="auto"/>
        <w:left w:val="none" w:sz="0" w:space="0" w:color="auto"/>
        <w:bottom w:val="none" w:sz="0" w:space="0" w:color="auto"/>
        <w:right w:val="none" w:sz="0" w:space="0" w:color="auto"/>
      </w:divBdr>
    </w:div>
    <w:div w:id="594824892">
      <w:marLeft w:val="0"/>
      <w:marRight w:val="0"/>
      <w:marTop w:val="0"/>
      <w:marBottom w:val="0"/>
      <w:divBdr>
        <w:top w:val="none" w:sz="0" w:space="0" w:color="auto"/>
        <w:left w:val="none" w:sz="0" w:space="0" w:color="auto"/>
        <w:bottom w:val="none" w:sz="0" w:space="0" w:color="auto"/>
        <w:right w:val="none" w:sz="0" w:space="0" w:color="auto"/>
      </w:divBdr>
    </w:div>
    <w:div w:id="594824900">
      <w:marLeft w:val="0"/>
      <w:marRight w:val="0"/>
      <w:marTop w:val="0"/>
      <w:marBottom w:val="0"/>
      <w:divBdr>
        <w:top w:val="none" w:sz="0" w:space="0" w:color="auto"/>
        <w:left w:val="none" w:sz="0" w:space="0" w:color="auto"/>
        <w:bottom w:val="none" w:sz="0" w:space="0" w:color="auto"/>
        <w:right w:val="none" w:sz="0" w:space="0" w:color="auto"/>
      </w:divBdr>
    </w:div>
    <w:div w:id="594824906">
      <w:marLeft w:val="0"/>
      <w:marRight w:val="0"/>
      <w:marTop w:val="0"/>
      <w:marBottom w:val="0"/>
      <w:divBdr>
        <w:top w:val="none" w:sz="0" w:space="0" w:color="auto"/>
        <w:left w:val="none" w:sz="0" w:space="0" w:color="auto"/>
        <w:bottom w:val="none" w:sz="0" w:space="0" w:color="auto"/>
        <w:right w:val="none" w:sz="0" w:space="0" w:color="auto"/>
      </w:divBdr>
    </w:div>
    <w:div w:id="594824907">
      <w:marLeft w:val="0"/>
      <w:marRight w:val="0"/>
      <w:marTop w:val="0"/>
      <w:marBottom w:val="0"/>
      <w:divBdr>
        <w:top w:val="none" w:sz="0" w:space="0" w:color="auto"/>
        <w:left w:val="none" w:sz="0" w:space="0" w:color="auto"/>
        <w:bottom w:val="none" w:sz="0" w:space="0" w:color="auto"/>
        <w:right w:val="none" w:sz="0" w:space="0" w:color="auto"/>
      </w:divBdr>
    </w:div>
    <w:div w:id="594824912">
      <w:marLeft w:val="0"/>
      <w:marRight w:val="0"/>
      <w:marTop w:val="0"/>
      <w:marBottom w:val="0"/>
      <w:divBdr>
        <w:top w:val="none" w:sz="0" w:space="0" w:color="auto"/>
        <w:left w:val="none" w:sz="0" w:space="0" w:color="auto"/>
        <w:bottom w:val="none" w:sz="0" w:space="0" w:color="auto"/>
        <w:right w:val="none" w:sz="0" w:space="0" w:color="auto"/>
      </w:divBdr>
      <w:divsChild>
        <w:div w:id="594824888">
          <w:marLeft w:val="0"/>
          <w:marRight w:val="0"/>
          <w:marTop w:val="0"/>
          <w:marBottom w:val="0"/>
          <w:divBdr>
            <w:top w:val="none" w:sz="0" w:space="0" w:color="auto"/>
            <w:left w:val="none" w:sz="0" w:space="0" w:color="auto"/>
            <w:bottom w:val="none" w:sz="0" w:space="0" w:color="auto"/>
            <w:right w:val="none" w:sz="0" w:space="0" w:color="auto"/>
          </w:divBdr>
        </w:div>
      </w:divsChild>
    </w:div>
    <w:div w:id="594824916">
      <w:marLeft w:val="0"/>
      <w:marRight w:val="0"/>
      <w:marTop w:val="0"/>
      <w:marBottom w:val="0"/>
      <w:divBdr>
        <w:top w:val="none" w:sz="0" w:space="0" w:color="auto"/>
        <w:left w:val="none" w:sz="0" w:space="0" w:color="auto"/>
        <w:bottom w:val="none" w:sz="0" w:space="0" w:color="auto"/>
        <w:right w:val="none" w:sz="0" w:space="0" w:color="auto"/>
      </w:divBdr>
    </w:div>
    <w:div w:id="594824918">
      <w:marLeft w:val="0"/>
      <w:marRight w:val="0"/>
      <w:marTop w:val="0"/>
      <w:marBottom w:val="0"/>
      <w:divBdr>
        <w:top w:val="none" w:sz="0" w:space="0" w:color="auto"/>
        <w:left w:val="none" w:sz="0" w:space="0" w:color="auto"/>
        <w:bottom w:val="none" w:sz="0" w:space="0" w:color="auto"/>
        <w:right w:val="none" w:sz="0" w:space="0" w:color="auto"/>
      </w:divBdr>
    </w:div>
    <w:div w:id="594824919">
      <w:marLeft w:val="0"/>
      <w:marRight w:val="0"/>
      <w:marTop w:val="0"/>
      <w:marBottom w:val="0"/>
      <w:divBdr>
        <w:top w:val="none" w:sz="0" w:space="0" w:color="auto"/>
        <w:left w:val="none" w:sz="0" w:space="0" w:color="auto"/>
        <w:bottom w:val="none" w:sz="0" w:space="0" w:color="auto"/>
        <w:right w:val="none" w:sz="0" w:space="0" w:color="auto"/>
      </w:divBdr>
    </w:div>
    <w:div w:id="594824925">
      <w:marLeft w:val="0"/>
      <w:marRight w:val="0"/>
      <w:marTop w:val="0"/>
      <w:marBottom w:val="0"/>
      <w:divBdr>
        <w:top w:val="none" w:sz="0" w:space="0" w:color="auto"/>
        <w:left w:val="none" w:sz="0" w:space="0" w:color="auto"/>
        <w:bottom w:val="none" w:sz="0" w:space="0" w:color="auto"/>
        <w:right w:val="none" w:sz="0" w:space="0" w:color="auto"/>
      </w:divBdr>
    </w:div>
    <w:div w:id="594824929">
      <w:marLeft w:val="0"/>
      <w:marRight w:val="0"/>
      <w:marTop w:val="0"/>
      <w:marBottom w:val="0"/>
      <w:divBdr>
        <w:top w:val="none" w:sz="0" w:space="0" w:color="auto"/>
        <w:left w:val="none" w:sz="0" w:space="0" w:color="auto"/>
        <w:bottom w:val="none" w:sz="0" w:space="0" w:color="auto"/>
        <w:right w:val="none" w:sz="0" w:space="0" w:color="auto"/>
      </w:divBdr>
      <w:divsChild>
        <w:div w:id="594824915">
          <w:marLeft w:val="0"/>
          <w:marRight w:val="0"/>
          <w:marTop w:val="0"/>
          <w:marBottom w:val="0"/>
          <w:divBdr>
            <w:top w:val="none" w:sz="0" w:space="0" w:color="auto"/>
            <w:left w:val="none" w:sz="0" w:space="0" w:color="auto"/>
            <w:bottom w:val="none" w:sz="0" w:space="0" w:color="auto"/>
            <w:right w:val="none" w:sz="0" w:space="0" w:color="auto"/>
          </w:divBdr>
          <w:divsChild>
            <w:div w:id="594824955">
              <w:marLeft w:val="0"/>
              <w:marRight w:val="0"/>
              <w:marTop w:val="0"/>
              <w:marBottom w:val="0"/>
              <w:divBdr>
                <w:top w:val="none" w:sz="0" w:space="0" w:color="auto"/>
                <w:left w:val="none" w:sz="0" w:space="0" w:color="auto"/>
                <w:bottom w:val="none" w:sz="0" w:space="0" w:color="auto"/>
                <w:right w:val="none" w:sz="0" w:space="0" w:color="auto"/>
              </w:divBdr>
              <w:divsChild>
                <w:div w:id="594824983">
                  <w:marLeft w:val="0"/>
                  <w:marRight w:val="0"/>
                  <w:marTop w:val="0"/>
                  <w:marBottom w:val="0"/>
                  <w:divBdr>
                    <w:top w:val="none" w:sz="0" w:space="0" w:color="auto"/>
                    <w:left w:val="none" w:sz="0" w:space="0" w:color="auto"/>
                    <w:bottom w:val="none" w:sz="0" w:space="0" w:color="auto"/>
                    <w:right w:val="none" w:sz="0" w:space="0" w:color="auto"/>
                  </w:divBdr>
                  <w:divsChild>
                    <w:div w:id="594824862">
                      <w:marLeft w:val="0"/>
                      <w:marRight w:val="0"/>
                      <w:marTop w:val="0"/>
                      <w:marBottom w:val="0"/>
                      <w:divBdr>
                        <w:top w:val="none" w:sz="0" w:space="0" w:color="auto"/>
                        <w:left w:val="none" w:sz="0" w:space="0" w:color="auto"/>
                        <w:bottom w:val="none" w:sz="0" w:space="0" w:color="auto"/>
                        <w:right w:val="none" w:sz="0" w:space="0" w:color="auto"/>
                      </w:divBdr>
                      <w:divsChild>
                        <w:div w:id="594824977">
                          <w:marLeft w:val="0"/>
                          <w:marRight w:val="0"/>
                          <w:marTop w:val="0"/>
                          <w:marBottom w:val="0"/>
                          <w:divBdr>
                            <w:top w:val="none" w:sz="0" w:space="0" w:color="auto"/>
                            <w:left w:val="none" w:sz="0" w:space="0" w:color="auto"/>
                            <w:bottom w:val="none" w:sz="0" w:space="0" w:color="auto"/>
                            <w:right w:val="none" w:sz="0" w:space="0" w:color="auto"/>
                          </w:divBdr>
                          <w:divsChild>
                            <w:div w:id="594824951">
                              <w:marLeft w:val="0"/>
                              <w:marRight w:val="0"/>
                              <w:marTop w:val="0"/>
                              <w:marBottom w:val="0"/>
                              <w:divBdr>
                                <w:top w:val="none" w:sz="0" w:space="0" w:color="auto"/>
                                <w:left w:val="none" w:sz="0" w:space="0" w:color="auto"/>
                                <w:bottom w:val="none" w:sz="0" w:space="0" w:color="auto"/>
                                <w:right w:val="none" w:sz="0" w:space="0" w:color="auto"/>
                              </w:divBdr>
                              <w:divsChild>
                                <w:div w:id="594824896">
                                  <w:marLeft w:val="0"/>
                                  <w:marRight w:val="0"/>
                                  <w:marTop w:val="0"/>
                                  <w:marBottom w:val="0"/>
                                  <w:divBdr>
                                    <w:top w:val="none" w:sz="0" w:space="0" w:color="auto"/>
                                    <w:left w:val="none" w:sz="0" w:space="0" w:color="auto"/>
                                    <w:bottom w:val="none" w:sz="0" w:space="0" w:color="auto"/>
                                    <w:right w:val="none" w:sz="0" w:space="0" w:color="auto"/>
                                  </w:divBdr>
                                  <w:divsChild>
                                    <w:div w:id="594824978">
                                      <w:marLeft w:val="0"/>
                                      <w:marRight w:val="0"/>
                                      <w:marTop w:val="0"/>
                                      <w:marBottom w:val="0"/>
                                      <w:divBdr>
                                        <w:top w:val="none" w:sz="0" w:space="0" w:color="auto"/>
                                        <w:left w:val="none" w:sz="0" w:space="0" w:color="auto"/>
                                        <w:bottom w:val="none" w:sz="0" w:space="0" w:color="auto"/>
                                        <w:right w:val="none" w:sz="0" w:space="0" w:color="auto"/>
                                      </w:divBdr>
                                      <w:divsChild>
                                        <w:div w:id="594824988">
                                          <w:marLeft w:val="0"/>
                                          <w:marRight w:val="0"/>
                                          <w:marTop w:val="0"/>
                                          <w:marBottom w:val="0"/>
                                          <w:divBdr>
                                            <w:top w:val="none" w:sz="0" w:space="0" w:color="auto"/>
                                            <w:left w:val="none" w:sz="0" w:space="0" w:color="auto"/>
                                            <w:bottom w:val="none" w:sz="0" w:space="0" w:color="auto"/>
                                            <w:right w:val="none" w:sz="0" w:space="0" w:color="auto"/>
                                          </w:divBdr>
                                          <w:divsChild>
                                            <w:div w:id="594824903">
                                              <w:marLeft w:val="0"/>
                                              <w:marRight w:val="0"/>
                                              <w:marTop w:val="0"/>
                                              <w:marBottom w:val="0"/>
                                              <w:divBdr>
                                                <w:top w:val="single" w:sz="24" w:space="5" w:color="FFFFCC"/>
                                                <w:left w:val="single" w:sz="24" w:space="5" w:color="FFFFCC"/>
                                                <w:bottom w:val="single" w:sz="24" w:space="5" w:color="FFFFCC"/>
                                                <w:right w:val="single" w:sz="24" w:space="0" w:color="FFFFCC"/>
                                              </w:divBdr>
                                              <w:divsChild>
                                                <w:div w:id="594824923">
                                                  <w:marLeft w:val="0"/>
                                                  <w:marRight w:val="0"/>
                                                  <w:marTop w:val="0"/>
                                                  <w:marBottom w:val="0"/>
                                                  <w:divBdr>
                                                    <w:top w:val="none" w:sz="0" w:space="0" w:color="auto"/>
                                                    <w:left w:val="none" w:sz="0" w:space="0" w:color="auto"/>
                                                    <w:bottom w:val="none" w:sz="0" w:space="0" w:color="auto"/>
                                                    <w:right w:val="none" w:sz="0" w:space="0" w:color="auto"/>
                                                  </w:divBdr>
                                                  <w:divsChild>
                                                    <w:div w:id="594824868">
                                                      <w:marLeft w:val="0"/>
                                                      <w:marRight w:val="0"/>
                                                      <w:marTop w:val="0"/>
                                                      <w:marBottom w:val="0"/>
                                                      <w:divBdr>
                                                        <w:top w:val="none" w:sz="0" w:space="0" w:color="auto"/>
                                                        <w:left w:val="none" w:sz="0" w:space="0" w:color="auto"/>
                                                        <w:bottom w:val="none" w:sz="0" w:space="0" w:color="auto"/>
                                                        <w:right w:val="none" w:sz="0" w:space="0" w:color="auto"/>
                                                      </w:divBdr>
                                                      <w:divsChild>
                                                        <w:div w:id="594824980">
                                                          <w:marLeft w:val="0"/>
                                                          <w:marRight w:val="0"/>
                                                          <w:marTop w:val="0"/>
                                                          <w:marBottom w:val="0"/>
                                                          <w:divBdr>
                                                            <w:top w:val="none" w:sz="0" w:space="0" w:color="auto"/>
                                                            <w:left w:val="none" w:sz="0" w:space="0" w:color="auto"/>
                                                            <w:bottom w:val="none" w:sz="0" w:space="0" w:color="auto"/>
                                                            <w:right w:val="none" w:sz="0" w:space="0" w:color="auto"/>
                                                          </w:divBdr>
                                                          <w:divsChild>
                                                            <w:div w:id="594824947">
                                                              <w:marLeft w:val="0"/>
                                                              <w:marRight w:val="0"/>
                                                              <w:marTop w:val="0"/>
                                                              <w:marBottom w:val="0"/>
                                                              <w:divBdr>
                                                                <w:top w:val="none" w:sz="0" w:space="0" w:color="auto"/>
                                                                <w:left w:val="none" w:sz="0" w:space="0" w:color="auto"/>
                                                                <w:bottom w:val="none" w:sz="0" w:space="0" w:color="auto"/>
                                                                <w:right w:val="none" w:sz="0" w:space="0" w:color="auto"/>
                                                              </w:divBdr>
                                                              <w:divsChild>
                                                                <w:div w:id="594824979">
                                                                  <w:marLeft w:val="0"/>
                                                                  <w:marRight w:val="0"/>
                                                                  <w:marTop w:val="0"/>
                                                                  <w:marBottom w:val="0"/>
                                                                  <w:divBdr>
                                                                    <w:top w:val="none" w:sz="0" w:space="0" w:color="auto"/>
                                                                    <w:left w:val="none" w:sz="0" w:space="0" w:color="auto"/>
                                                                    <w:bottom w:val="none" w:sz="0" w:space="0" w:color="auto"/>
                                                                    <w:right w:val="none" w:sz="0" w:space="0" w:color="auto"/>
                                                                  </w:divBdr>
                                                                  <w:divsChild>
                                                                    <w:div w:id="594824921">
                                                                      <w:marLeft w:val="0"/>
                                                                      <w:marRight w:val="0"/>
                                                                      <w:marTop w:val="0"/>
                                                                      <w:marBottom w:val="0"/>
                                                                      <w:divBdr>
                                                                        <w:top w:val="none" w:sz="0" w:space="0" w:color="auto"/>
                                                                        <w:left w:val="none" w:sz="0" w:space="0" w:color="auto"/>
                                                                        <w:bottom w:val="none" w:sz="0" w:space="0" w:color="auto"/>
                                                                        <w:right w:val="none" w:sz="0" w:space="0" w:color="auto"/>
                                                                      </w:divBdr>
                                                                      <w:divsChild>
                                                                        <w:div w:id="594824964">
                                                                          <w:marLeft w:val="0"/>
                                                                          <w:marRight w:val="0"/>
                                                                          <w:marTop w:val="0"/>
                                                                          <w:marBottom w:val="0"/>
                                                                          <w:divBdr>
                                                                            <w:top w:val="none" w:sz="0" w:space="0" w:color="auto"/>
                                                                            <w:left w:val="none" w:sz="0" w:space="0" w:color="auto"/>
                                                                            <w:bottom w:val="none" w:sz="0" w:space="0" w:color="auto"/>
                                                                            <w:right w:val="none" w:sz="0" w:space="0" w:color="auto"/>
                                                                          </w:divBdr>
                                                                          <w:divsChild>
                                                                            <w:div w:id="594824944">
                                                                              <w:marLeft w:val="0"/>
                                                                              <w:marRight w:val="0"/>
                                                                              <w:marTop w:val="0"/>
                                                                              <w:marBottom w:val="0"/>
                                                                              <w:divBdr>
                                                                                <w:top w:val="none" w:sz="0" w:space="0" w:color="auto"/>
                                                                                <w:left w:val="none" w:sz="0" w:space="0" w:color="auto"/>
                                                                                <w:bottom w:val="none" w:sz="0" w:space="0" w:color="auto"/>
                                                                                <w:right w:val="none" w:sz="0" w:space="0" w:color="auto"/>
                                                                              </w:divBdr>
                                                                              <w:divsChild>
                                                                                <w:div w:id="594824968">
                                                                                  <w:marLeft w:val="0"/>
                                                                                  <w:marRight w:val="0"/>
                                                                                  <w:marTop w:val="0"/>
                                                                                  <w:marBottom w:val="0"/>
                                                                                  <w:divBdr>
                                                                                    <w:top w:val="none" w:sz="0" w:space="0" w:color="auto"/>
                                                                                    <w:left w:val="none" w:sz="0" w:space="0" w:color="auto"/>
                                                                                    <w:bottom w:val="none" w:sz="0" w:space="0" w:color="auto"/>
                                                                                    <w:right w:val="none" w:sz="0" w:space="0" w:color="auto"/>
                                                                                  </w:divBdr>
                                                                                  <w:divsChild>
                                                                                    <w:div w:id="594824962">
                                                                                      <w:marLeft w:val="0"/>
                                                                                      <w:marRight w:val="0"/>
                                                                                      <w:marTop w:val="0"/>
                                                                                      <w:marBottom w:val="0"/>
                                                                                      <w:divBdr>
                                                                                        <w:top w:val="none" w:sz="0" w:space="0" w:color="auto"/>
                                                                                        <w:left w:val="none" w:sz="0" w:space="0" w:color="auto"/>
                                                                                        <w:bottom w:val="none" w:sz="0" w:space="0" w:color="auto"/>
                                                                                        <w:right w:val="none" w:sz="0" w:space="0" w:color="auto"/>
                                                                                      </w:divBdr>
                                                                                      <w:divsChild>
                                                                                        <w:div w:id="594824899">
                                                                                          <w:marLeft w:val="0"/>
                                                                                          <w:marRight w:val="240"/>
                                                                                          <w:marTop w:val="0"/>
                                                                                          <w:marBottom w:val="300"/>
                                                                                          <w:divBdr>
                                                                                            <w:top w:val="single" w:sz="2" w:space="0" w:color="EFEFEF"/>
                                                                                            <w:left w:val="single" w:sz="12" w:space="0" w:color="EFEFEF"/>
                                                                                            <w:bottom w:val="single" w:sz="12" w:space="0" w:color="E2E2E2"/>
                                                                                            <w:right w:val="single" w:sz="12" w:space="0" w:color="EFEFEF"/>
                                                                                          </w:divBdr>
                                                                                          <w:divsChild>
                                                                                            <w:div w:id="594824904">
                                                                                              <w:marLeft w:val="0"/>
                                                                                              <w:marRight w:val="0"/>
                                                                                              <w:marTop w:val="0"/>
                                                                                              <w:marBottom w:val="0"/>
                                                                                              <w:divBdr>
                                                                                                <w:top w:val="none" w:sz="0" w:space="0" w:color="auto"/>
                                                                                                <w:left w:val="none" w:sz="0" w:space="0" w:color="auto"/>
                                                                                                <w:bottom w:val="none" w:sz="0" w:space="0" w:color="auto"/>
                                                                                                <w:right w:val="none" w:sz="0" w:space="0" w:color="auto"/>
                                                                                              </w:divBdr>
                                                                                              <w:divsChild>
                                                                                                <w:div w:id="594824981">
                                                                                                  <w:marLeft w:val="0"/>
                                                                                                  <w:marRight w:val="0"/>
                                                                                                  <w:marTop w:val="0"/>
                                                                                                  <w:marBottom w:val="0"/>
                                                                                                  <w:divBdr>
                                                                                                    <w:top w:val="none" w:sz="0" w:space="0" w:color="auto"/>
                                                                                                    <w:left w:val="none" w:sz="0" w:space="0" w:color="auto"/>
                                                                                                    <w:bottom w:val="none" w:sz="0" w:space="0" w:color="auto"/>
                                                                                                    <w:right w:val="none" w:sz="0" w:space="0" w:color="auto"/>
                                                                                                  </w:divBdr>
                                                                                                  <w:divsChild>
                                                                                                    <w:div w:id="594824966">
                                                                                                      <w:marLeft w:val="0"/>
                                                                                                      <w:marRight w:val="0"/>
                                                                                                      <w:marTop w:val="0"/>
                                                                                                      <w:marBottom w:val="0"/>
                                                                                                      <w:divBdr>
                                                                                                        <w:top w:val="none" w:sz="0" w:space="0" w:color="auto"/>
                                                                                                        <w:left w:val="none" w:sz="0" w:space="0" w:color="auto"/>
                                                                                                        <w:bottom w:val="none" w:sz="0" w:space="0" w:color="auto"/>
                                                                                                        <w:right w:val="none" w:sz="0" w:space="0" w:color="auto"/>
                                                                                                      </w:divBdr>
                                                                                                      <w:divsChild>
                                                                                                        <w:div w:id="594824971">
                                                                                                          <w:marLeft w:val="0"/>
                                                                                                          <w:marRight w:val="0"/>
                                                                                                          <w:marTop w:val="0"/>
                                                                                                          <w:marBottom w:val="0"/>
                                                                                                          <w:divBdr>
                                                                                                            <w:top w:val="none" w:sz="0" w:space="0" w:color="auto"/>
                                                                                                            <w:left w:val="none" w:sz="0" w:space="0" w:color="auto"/>
                                                                                                            <w:bottom w:val="none" w:sz="0" w:space="0" w:color="auto"/>
                                                                                                            <w:right w:val="none" w:sz="0" w:space="0" w:color="auto"/>
                                                                                                          </w:divBdr>
                                                                                                          <w:divsChild>
                                                                                                            <w:div w:id="594824954">
                                                                                                              <w:marLeft w:val="0"/>
                                                                                                              <w:marRight w:val="0"/>
                                                                                                              <w:marTop w:val="0"/>
                                                                                                              <w:marBottom w:val="0"/>
                                                                                                              <w:divBdr>
                                                                                                                <w:top w:val="single" w:sz="2" w:space="8" w:color="D8D8D8"/>
                                                                                                                <w:left w:val="single" w:sz="2" w:space="0" w:color="D8D8D8"/>
                                                                                                                <w:bottom w:val="single" w:sz="2" w:space="8" w:color="D8D8D8"/>
                                                                                                                <w:right w:val="single" w:sz="2" w:space="0" w:color="D8D8D8"/>
                                                                                                              </w:divBdr>
                                                                                                              <w:divsChild>
                                                                                                                <w:div w:id="594824959">
                                                                                                                  <w:marLeft w:val="450"/>
                                                                                                                  <w:marRight w:val="450"/>
                                                                                                                  <w:marTop w:val="150"/>
                                                                                                                  <w:marBottom w:val="150"/>
                                                                                                                  <w:divBdr>
                                                                                                                    <w:top w:val="none" w:sz="0" w:space="0" w:color="auto"/>
                                                                                                                    <w:left w:val="none" w:sz="0" w:space="0" w:color="auto"/>
                                                                                                                    <w:bottom w:val="none" w:sz="0" w:space="0" w:color="auto"/>
                                                                                                                    <w:right w:val="none" w:sz="0" w:space="0" w:color="auto"/>
                                                                                                                  </w:divBdr>
                                                                                                                  <w:divsChild>
                                                                                                                    <w:div w:id="594824911">
                                                                                                                      <w:marLeft w:val="0"/>
                                                                                                                      <w:marRight w:val="0"/>
                                                                                                                      <w:marTop w:val="0"/>
                                                                                                                      <w:marBottom w:val="0"/>
                                                                                                                      <w:divBdr>
                                                                                                                        <w:top w:val="single" w:sz="12" w:space="0" w:color="auto"/>
                                                                                                                        <w:left w:val="single" w:sz="12" w:space="0" w:color="auto"/>
                                                                                                                        <w:bottom w:val="single" w:sz="12" w:space="0" w:color="auto"/>
                                                                                                                        <w:right w:val="single" w:sz="12" w:space="0" w:color="auto"/>
                                                                                                                      </w:divBdr>
                                                                                                                      <w:divsChild>
                                                                                                                        <w:div w:id="594824952">
                                                                                                                          <w:marLeft w:val="0"/>
                                                                                                                          <w:marRight w:val="0"/>
                                                                                                                          <w:marTop w:val="0"/>
                                                                                                                          <w:marBottom w:val="0"/>
                                                                                                                          <w:divBdr>
                                                                                                                            <w:top w:val="none" w:sz="0" w:space="0" w:color="auto"/>
                                                                                                                            <w:left w:val="none" w:sz="0" w:space="0" w:color="auto"/>
                                                                                                                            <w:bottom w:val="none" w:sz="0" w:space="0" w:color="auto"/>
                                                                                                                            <w:right w:val="none" w:sz="0" w:space="0" w:color="auto"/>
                                                                                                                          </w:divBdr>
                                                                                                                          <w:divsChild>
                                                                                                                            <w:div w:id="594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824938">
      <w:marLeft w:val="0"/>
      <w:marRight w:val="0"/>
      <w:marTop w:val="0"/>
      <w:marBottom w:val="0"/>
      <w:divBdr>
        <w:top w:val="none" w:sz="0" w:space="0" w:color="auto"/>
        <w:left w:val="none" w:sz="0" w:space="0" w:color="auto"/>
        <w:bottom w:val="none" w:sz="0" w:space="0" w:color="auto"/>
        <w:right w:val="none" w:sz="0" w:space="0" w:color="auto"/>
      </w:divBdr>
    </w:div>
    <w:div w:id="594824940">
      <w:marLeft w:val="0"/>
      <w:marRight w:val="0"/>
      <w:marTop w:val="0"/>
      <w:marBottom w:val="0"/>
      <w:divBdr>
        <w:top w:val="none" w:sz="0" w:space="0" w:color="auto"/>
        <w:left w:val="none" w:sz="0" w:space="0" w:color="auto"/>
        <w:bottom w:val="none" w:sz="0" w:space="0" w:color="auto"/>
        <w:right w:val="none" w:sz="0" w:space="0" w:color="auto"/>
      </w:divBdr>
    </w:div>
    <w:div w:id="594824942">
      <w:marLeft w:val="0"/>
      <w:marRight w:val="0"/>
      <w:marTop w:val="0"/>
      <w:marBottom w:val="0"/>
      <w:divBdr>
        <w:top w:val="none" w:sz="0" w:space="0" w:color="auto"/>
        <w:left w:val="none" w:sz="0" w:space="0" w:color="auto"/>
        <w:bottom w:val="none" w:sz="0" w:space="0" w:color="auto"/>
        <w:right w:val="none" w:sz="0" w:space="0" w:color="auto"/>
      </w:divBdr>
      <w:divsChild>
        <w:div w:id="594824933">
          <w:marLeft w:val="0"/>
          <w:marRight w:val="0"/>
          <w:marTop w:val="0"/>
          <w:marBottom w:val="0"/>
          <w:divBdr>
            <w:top w:val="none" w:sz="0" w:space="0" w:color="auto"/>
            <w:left w:val="none" w:sz="0" w:space="0" w:color="auto"/>
            <w:bottom w:val="none" w:sz="0" w:space="0" w:color="auto"/>
            <w:right w:val="none" w:sz="0" w:space="0" w:color="auto"/>
          </w:divBdr>
          <w:divsChild>
            <w:div w:id="594824984">
              <w:marLeft w:val="0"/>
              <w:marRight w:val="0"/>
              <w:marTop w:val="0"/>
              <w:marBottom w:val="0"/>
              <w:divBdr>
                <w:top w:val="none" w:sz="0" w:space="0" w:color="auto"/>
                <w:left w:val="none" w:sz="0" w:space="0" w:color="auto"/>
                <w:bottom w:val="none" w:sz="0" w:space="0" w:color="auto"/>
                <w:right w:val="none" w:sz="0" w:space="0" w:color="auto"/>
              </w:divBdr>
            </w:div>
            <w:div w:id="5948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943">
      <w:marLeft w:val="0"/>
      <w:marRight w:val="0"/>
      <w:marTop w:val="0"/>
      <w:marBottom w:val="0"/>
      <w:divBdr>
        <w:top w:val="none" w:sz="0" w:space="0" w:color="auto"/>
        <w:left w:val="none" w:sz="0" w:space="0" w:color="auto"/>
        <w:bottom w:val="none" w:sz="0" w:space="0" w:color="auto"/>
        <w:right w:val="none" w:sz="0" w:space="0" w:color="auto"/>
      </w:divBdr>
    </w:div>
    <w:div w:id="594824946">
      <w:marLeft w:val="0"/>
      <w:marRight w:val="0"/>
      <w:marTop w:val="0"/>
      <w:marBottom w:val="0"/>
      <w:divBdr>
        <w:top w:val="none" w:sz="0" w:space="0" w:color="auto"/>
        <w:left w:val="none" w:sz="0" w:space="0" w:color="auto"/>
        <w:bottom w:val="none" w:sz="0" w:space="0" w:color="auto"/>
        <w:right w:val="none" w:sz="0" w:space="0" w:color="auto"/>
      </w:divBdr>
    </w:div>
    <w:div w:id="594824958">
      <w:marLeft w:val="0"/>
      <w:marRight w:val="0"/>
      <w:marTop w:val="0"/>
      <w:marBottom w:val="0"/>
      <w:divBdr>
        <w:top w:val="none" w:sz="0" w:space="0" w:color="auto"/>
        <w:left w:val="none" w:sz="0" w:space="0" w:color="auto"/>
        <w:bottom w:val="none" w:sz="0" w:space="0" w:color="auto"/>
        <w:right w:val="none" w:sz="0" w:space="0" w:color="auto"/>
      </w:divBdr>
      <w:divsChild>
        <w:div w:id="594824889">
          <w:marLeft w:val="0"/>
          <w:marRight w:val="0"/>
          <w:marTop w:val="0"/>
          <w:marBottom w:val="0"/>
          <w:divBdr>
            <w:top w:val="none" w:sz="0" w:space="0" w:color="auto"/>
            <w:left w:val="none" w:sz="0" w:space="0" w:color="auto"/>
            <w:bottom w:val="none" w:sz="0" w:space="0" w:color="auto"/>
            <w:right w:val="none" w:sz="0" w:space="0" w:color="auto"/>
          </w:divBdr>
          <w:divsChild>
            <w:div w:id="594824932">
              <w:marLeft w:val="0"/>
              <w:marRight w:val="0"/>
              <w:marTop w:val="0"/>
              <w:marBottom w:val="0"/>
              <w:divBdr>
                <w:top w:val="none" w:sz="0" w:space="0" w:color="auto"/>
                <w:left w:val="none" w:sz="0" w:space="0" w:color="auto"/>
                <w:bottom w:val="none" w:sz="0" w:space="0" w:color="auto"/>
                <w:right w:val="none" w:sz="0" w:space="0" w:color="auto"/>
              </w:divBdr>
              <w:divsChild>
                <w:div w:id="594824885">
                  <w:marLeft w:val="0"/>
                  <w:marRight w:val="0"/>
                  <w:marTop w:val="0"/>
                  <w:marBottom w:val="0"/>
                  <w:divBdr>
                    <w:top w:val="none" w:sz="0" w:space="0" w:color="auto"/>
                    <w:left w:val="none" w:sz="0" w:space="0" w:color="auto"/>
                    <w:bottom w:val="none" w:sz="0" w:space="0" w:color="auto"/>
                    <w:right w:val="none" w:sz="0" w:space="0" w:color="auto"/>
                  </w:divBdr>
                </w:div>
                <w:div w:id="594824898">
                  <w:marLeft w:val="0"/>
                  <w:marRight w:val="0"/>
                  <w:marTop w:val="0"/>
                  <w:marBottom w:val="0"/>
                  <w:divBdr>
                    <w:top w:val="none" w:sz="0" w:space="0" w:color="auto"/>
                    <w:left w:val="none" w:sz="0" w:space="0" w:color="auto"/>
                    <w:bottom w:val="none" w:sz="0" w:space="0" w:color="auto"/>
                    <w:right w:val="none" w:sz="0" w:space="0" w:color="auto"/>
                  </w:divBdr>
                </w:div>
                <w:div w:id="594824908">
                  <w:marLeft w:val="0"/>
                  <w:marRight w:val="0"/>
                  <w:marTop w:val="0"/>
                  <w:marBottom w:val="0"/>
                  <w:divBdr>
                    <w:top w:val="none" w:sz="0" w:space="0" w:color="auto"/>
                    <w:left w:val="none" w:sz="0" w:space="0" w:color="auto"/>
                    <w:bottom w:val="none" w:sz="0" w:space="0" w:color="auto"/>
                    <w:right w:val="none" w:sz="0" w:space="0" w:color="auto"/>
                  </w:divBdr>
                </w:div>
                <w:div w:id="5948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4960">
      <w:marLeft w:val="0"/>
      <w:marRight w:val="0"/>
      <w:marTop w:val="0"/>
      <w:marBottom w:val="0"/>
      <w:divBdr>
        <w:top w:val="none" w:sz="0" w:space="0" w:color="auto"/>
        <w:left w:val="none" w:sz="0" w:space="0" w:color="auto"/>
        <w:bottom w:val="none" w:sz="0" w:space="0" w:color="auto"/>
        <w:right w:val="none" w:sz="0" w:space="0" w:color="auto"/>
      </w:divBdr>
    </w:div>
    <w:div w:id="594824961">
      <w:marLeft w:val="0"/>
      <w:marRight w:val="0"/>
      <w:marTop w:val="0"/>
      <w:marBottom w:val="0"/>
      <w:divBdr>
        <w:top w:val="none" w:sz="0" w:space="0" w:color="auto"/>
        <w:left w:val="none" w:sz="0" w:space="0" w:color="auto"/>
        <w:bottom w:val="none" w:sz="0" w:space="0" w:color="auto"/>
        <w:right w:val="none" w:sz="0" w:space="0" w:color="auto"/>
      </w:divBdr>
    </w:div>
    <w:div w:id="594824969">
      <w:marLeft w:val="0"/>
      <w:marRight w:val="0"/>
      <w:marTop w:val="0"/>
      <w:marBottom w:val="0"/>
      <w:divBdr>
        <w:top w:val="none" w:sz="0" w:space="0" w:color="auto"/>
        <w:left w:val="none" w:sz="0" w:space="0" w:color="auto"/>
        <w:bottom w:val="none" w:sz="0" w:space="0" w:color="auto"/>
        <w:right w:val="none" w:sz="0" w:space="0" w:color="auto"/>
      </w:divBdr>
      <w:divsChild>
        <w:div w:id="594824945">
          <w:marLeft w:val="0"/>
          <w:marRight w:val="0"/>
          <w:marTop w:val="0"/>
          <w:marBottom w:val="0"/>
          <w:divBdr>
            <w:top w:val="none" w:sz="0" w:space="0" w:color="auto"/>
            <w:left w:val="none" w:sz="0" w:space="0" w:color="auto"/>
            <w:bottom w:val="none" w:sz="0" w:space="0" w:color="auto"/>
            <w:right w:val="none" w:sz="0" w:space="0" w:color="auto"/>
          </w:divBdr>
          <w:divsChild>
            <w:div w:id="594824939">
              <w:marLeft w:val="0"/>
              <w:marRight w:val="0"/>
              <w:marTop w:val="0"/>
              <w:marBottom w:val="0"/>
              <w:divBdr>
                <w:top w:val="none" w:sz="0" w:space="0" w:color="auto"/>
                <w:left w:val="none" w:sz="0" w:space="0" w:color="auto"/>
                <w:bottom w:val="none" w:sz="0" w:space="0" w:color="auto"/>
                <w:right w:val="none" w:sz="0" w:space="0" w:color="auto"/>
              </w:divBdr>
              <w:divsChild>
                <w:div w:id="594824901">
                  <w:marLeft w:val="0"/>
                  <w:marRight w:val="0"/>
                  <w:marTop w:val="240"/>
                  <w:marBottom w:val="0"/>
                  <w:divBdr>
                    <w:top w:val="none" w:sz="0" w:space="0" w:color="auto"/>
                    <w:left w:val="none" w:sz="0" w:space="0" w:color="auto"/>
                    <w:bottom w:val="none" w:sz="0" w:space="0" w:color="auto"/>
                    <w:right w:val="none" w:sz="0" w:space="0" w:color="auto"/>
                  </w:divBdr>
                </w:div>
                <w:div w:id="5948249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594824973">
      <w:marLeft w:val="0"/>
      <w:marRight w:val="0"/>
      <w:marTop w:val="0"/>
      <w:marBottom w:val="0"/>
      <w:divBdr>
        <w:top w:val="none" w:sz="0" w:space="0" w:color="auto"/>
        <w:left w:val="none" w:sz="0" w:space="0" w:color="auto"/>
        <w:bottom w:val="none" w:sz="0" w:space="0" w:color="auto"/>
        <w:right w:val="none" w:sz="0" w:space="0" w:color="auto"/>
      </w:divBdr>
    </w:div>
    <w:div w:id="594824975">
      <w:marLeft w:val="0"/>
      <w:marRight w:val="0"/>
      <w:marTop w:val="0"/>
      <w:marBottom w:val="0"/>
      <w:divBdr>
        <w:top w:val="none" w:sz="0" w:space="0" w:color="auto"/>
        <w:left w:val="none" w:sz="0" w:space="0" w:color="auto"/>
        <w:bottom w:val="none" w:sz="0" w:space="0" w:color="auto"/>
        <w:right w:val="none" w:sz="0" w:space="0" w:color="auto"/>
      </w:divBdr>
      <w:divsChild>
        <w:div w:id="594824987">
          <w:marLeft w:val="0"/>
          <w:marRight w:val="0"/>
          <w:marTop w:val="0"/>
          <w:marBottom w:val="0"/>
          <w:divBdr>
            <w:top w:val="none" w:sz="0" w:space="0" w:color="auto"/>
            <w:left w:val="none" w:sz="0" w:space="0" w:color="auto"/>
            <w:bottom w:val="none" w:sz="0" w:space="0" w:color="auto"/>
            <w:right w:val="none" w:sz="0" w:space="0" w:color="auto"/>
          </w:divBdr>
          <w:divsChild>
            <w:div w:id="594824865">
              <w:marLeft w:val="0"/>
              <w:marRight w:val="0"/>
              <w:marTop w:val="0"/>
              <w:marBottom w:val="0"/>
              <w:divBdr>
                <w:top w:val="none" w:sz="0" w:space="0" w:color="auto"/>
                <w:left w:val="none" w:sz="0" w:space="0" w:color="auto"/>
                <w:bottom w:val="none" w:sz="0" w:space="0" w:color="auto"/>
                <w:right w:val="none" w:sz="0" w:space="0" w:color="auto"/>
              </w:divBdr>
              <w:divsChild>
                <w:div w:id="594824986">
                  <w:marLeft w:val="0"/>
                  <w:marRight w:val="0"/>
                  <w:marTop w:val="0"/>
                  <w:marBottom w:val="0"/>
                  <w:divBdr>
                    <w:top w:val="none" w:sz="0" w:space="0" w:color="auto"/>
                    <w:left w:val="none" w:sz="0" w:space="0" w:color="auto"/>
                    <w:bottom w:val="none" w:sz="0" w:space="0" w:color="auto"/>
                    <w:right w:val="none" w:sz="0" w:space="0" w:color="auto"/>
                  </w:divBdr>
                  <w:divsChild>
                    <w:div w:id="594824970">
                      <w:marLeft w:val="0"/>
                      <w:marRight w:val="0"/>
                      <w:marTop w:val="0"/>
                      <w:marBottom w:val="0"/>
                      <w:divBdr>
                        <w:top w:val="none" w:sz="0" w:space="0" w:color="auto"/>
                        <w:left w:val="none" w:sz="0" w:space="0" w:color="auto"/>
                        <w:bottom w:val="none" w:sz="0" w:space="0" w:color="auto"/>
                        <w:right w:val="none" w:sz="0" w:space="0" w:color="auto"/>
                      </w:divBdr>
                      <w:divsChild>
                        <w:div w:id="594824953">
                          <w:marLeft w:val="0"/>
                          <w:marRight w:val="0"/>
                          <w:marTop w:val="0"/>
                          <w:marBottom w:val="0"/>
                          <w:divBdr>
                            <w:top w:val="none" w:sz="0" w:space="0" w:color="auto"/>
                            <w:left w:val="none" w:sz="0" w:space="0" w:color="auto"/>
                            <w:bottom w:val="none" w:sz="0" w:space="0" w:color="auto"/>
                            <w:right w:val="none" w:sz="0" w:space="0" w:color="auto"/>
                          </w:divBdr>
                          <w:divsChild>
                            <w:div w:id="594824873">
                              <w:marLeft w:val="0"/>
                              <w:marRight w:val="0"/>
                              <w:marTop w:val="0"/>
                              <w:marBottom w:val="0"/>
                              <w:divBdr>
                                <w:top w:val="none" w:sz="0" w:space="0" w:color="auto"/>
                                <w:left w:val="none" w:sz="0" w:space="0" w:color="auto"/>
                                <w:bottom w:val="none" w:sz="0" w:space="0" w:color="auto"/>
                                <w:right w:val="none" w:sz="0" w:space="0" w:color="auto"/>
                              </w:divBdr>
                              <w:divsChild>
                                <w:div w:id="594824985">
                                  <w:marLeft w:val="0"/>
                                  <w:marRight w:val="0"/>
                                  <w:marTop w:val="0"/>
                                  <w:marBottom w:val="0"/>
                                  <w:divBdr>
                                    <w:top w:val="none" w:sz="0" w:space="0" w:color="auto"/>
                                    <w:left w:val="none" w:sz="0" w:space="0" w:color="auto"/>
                                    <w:bottom w:val="none" w:sz="0" w:space="0" w:color="auto"/>
                                    <w:right w:val="none" w:sz="0" w:space="0" w:color="auto"/>
                                  </w:divBdr>
                                  <w:divsChild>
                                    <w:div w:id="594824914">
                                      <w:marLeft w:val="0"/>
                                      <w:marRight w:val="0"/>
                                      <w:marTop w:val="0"/>
                                      <w:marBottom w:val="0"/>
                                      <w:divBdr>
                                        <w:top w:val="none" w:sz="0" w:space="0" w:color="auto"/>
                                        <w:left w:val="none" w:sz="0" w:space="0" w:color="auto"/>
                                        <w:bottom w:val="none" w:sz="0" w:space="0" w:color="auto"/>
                                        <w:right w:val="none" w:sz="0" w:space="0" w:color="auto"/>
                                      </w:divBdr>
                                      <w:divsChild>
                                        <w:div w:id="594824876">
                                          <w:marLeft w:val="0"/>
                                          <w:marRight w:val="0"/>
                                          <w:marTop w:val="0"/>
                                          <w:marBottom w:val="0"/>
                                          <w:divBdr>
                                            <w:top w:val="none" w:sz="0" w:space="0" w:color="auto"/>
                                            <w:left w:val="none" w:sz="0" w:space="0" w:color="auto"/>
                                            <w:bottom w:val="none" w:sz="0" w:space="0" w:color="auto"/>
                                            <w:right w:val="none" w:sz="0" w:space="0" w:color="auto"/>
                                          </w:divBdr>
                                          <w:divsChild>
                                            <w:div w:id="594824881">
                                              <w:marLeft w:val="0"/>
                                              <w:marRight w:val="0"/>
                                              <w:marTop w:val="0"/>
                                              <w:marBottom w:val="0"/>
                                              <w:divBdr>
                                                <w:top w:val="single" w:sz="18" w:space="4" w:color="FFFFCC"/>
                                                <w:left w:val="single" w:sz="18" w:space="4" w:color="FFFFCC"/>
                                                <w:bottom w:val="single" w:sz="18" w:space="4" w:color="FFFFCC"/>
                                                <w:right w:val="single" w:sz="18" w:space="0" w:color="FFFFCC"/>
                                              </w:divBdr>
                                              <w:divsChild>
                                                <w:div w:id="594824956">
                                                  <w:marLeft w:val="0"/>
                                                  <w:marRight w:val="0"/>
                                                  <w:marTop w:val="0"/>
                                                  <w:marBottom w:val="0"/>
                                                  <w:divBdr>
                                                    <w:top w:val="none" w:sz="0" w:space="0" w:color="auto"/>
                                                    <w:left w:val="none" w:sz="0" w:space="0" w:color="auto"/>
                                                    <w:bottom w:val="none" w:sz="0" w:space="0" w:color="auto"/>
                                                    <w:right w:val="none" w:sz="0" w:space="0" w:color="auto"/>
                                                  </w:divBdr>
                                                  <w:divsChild>
                                                    <w:div w:id="594824872">
                                                      <w:marLeft w:val="0"/>
                                                      <w:marRight w:val="0"/>
                                                      <w:marTop w:val="0"/>
                                                      <w:marBottom w:val="0"/>
                                                      <w:divBdr>
                                                        <w:top w:val="none" w:sz="0" w:space="0" w:color="auto"/>
                                                        <w:left w:val="none" w:sz="0" w:space="0" w:color="auto"/>
                                                        <w:bottom w:val="none" w:sz="0" w:space="0" w:color="auto"/>
                                                        <w:right w:val="none" w:sz="0" w:space="0" w:color="auto"/>
                                                      </w:divBdr>
                                                      <w:divsChild>
                                                        <w:div w:id="594824930">
                                                          <w:marLeft w:val="0"/>
                                                          <w:marRight w:val="0"/>
                                                          <w:marTop w:val="0"/>
                                                          <w:marBottom w:val="0"/>
                                                          <w:divBdr>
                                                            <w:top w:val="none" w:sz="0" w:space="0" w:color="auto"/>
                                                            <w:left w:val="none" w:sz="0" w:space="0" w:color="auto"/>
                                                            <w:bottom w:val="none" w:sz="0" w:space="0" w:color="auto"/>
                                                            <w:right w:val="none" w:sz="0" w:space="0" w:color="auto"/>
                                                          </w:divBdr>
                                                          <w:divsChild>
                                                            <w:div w:id="594824890">
                                                              <w:marLeft w:val="0"/>
                                                              <w:marRight w:val="0"/>
                                                              <w:marTop w:val="0"/>
                                                              <w:marBottom w:val="0"/>
                                                              <w:divBdr>
                                                                <w:top w:val="none" w:sz="0" w:space="0" w:color="auto"/>
                                                                <w:left w:val="none" w:sz="0" w:space="0" w:color="auto"/>
                                                                <w:bottom w:val="none" w:sz="0" w:space="0" w:color="auto"/>
                                                                <w:right w:val="none" w:sz="0" w:space="0" w:color="auto"/>
                                                              </w:divBdr>
                                                              <w:divsChild>
                                                                <w:div w:id="594824922">
                                                                  <w:marLeft w:val="0"/>
                                                                  <w:marRight w:val="0"/>
                                                                  <w:marTop w:val="0"/>
                                                                  <w:marBottom w:val="0"/>
                                                                  <w:divBdr>
                                                                    <w:top w:val="none" w:sz="0" w:space="0" w:color="auto"/>
                                                                    <w:left w:val="none" w:sz="0" w:space="0" w:color="auto"/>
                                                                    <w:bottom w:val="none" w:sz="0" w:space="0" w:color="auto"/>
                                                                    <w:right w:val="none" w:sz="0" w:space="0" w:color="auto"/>
                                                                  </w:divBdr>
                                                                  <w:divsChild>
                                                                    <w:div w:id="594824926">
                                                                      <w:marLeft w:val="0"/>
                                                                      <w:marRight w:val="0"/>
                                                                      <w:marTop w:val="0"/>
                                                                      <w:marBottom w:val="0"/>
                                                                      <w:divBdr>
                                                                        <w:top w:val="none" w:sz="0" w:space="0" w:color="auto"/>
                                                                        <w:left w:val="none" w:sz="0" w:space="0" w:color="auto"/>
                                                                        <w:bottom w:val="none" w:sz="0" w:space="0" w:color="auto"/>
                                                                        <w:right w:val="none" w:sz="0" w:space="0" w:color="auto"/>
                                                                      </w:divBdr>
                                                                      <w:divsChild>
                                                                        <w:div w:id="594824991">
                                                                          <w:marLeft w:val="0"/>
                                                                          <w:marRight w:val="0"/>
                                                                          <w:marTop w:val="0"/>
                                                                          <w:marBottom w:val="0"/>
                                                                          <w:divBdr>
                                                                            <w:top w:val="none" w:sz="0" w:space="0" w:color="auto"/>
                                                                            <w:left w:val="none" w:sz="0" w:space="0" w:color="auto"/>
                                                                            <w:bottom w:val="none" w:sz="0" w:space="0" w:color="auto"/>
                                                                            <w:right w:val="none" w:sz="0" w:space="0" w:color="auto"/>
                                                                          </w:divBdr>
                                                                          <w:divsChild>
                                                                            <w:div w:id="594824861">
                                                                              <w:marLeft w:val="0"/>
                                                                              <w:marRight w:val="0"/>
                                                                              <w:marTop w:val="0"/>
                                                                              <w:marBottom w:val="0"/>
                                                                              <w:divBdr>
                                                                                <w:top w:val="none" w:sz="0" w:space="0" w:color="auto"/>
                                                                                <w:left w:val="none" w:sz="0" w:space="0" w:color="auto"/>
                                                                                <w:bottom w:val="none" w:sz="0" w:space="0" w:color="auto"/>
                                                                                <w:right w:val="none" w:sz="0" w:space="0" w:color="auto"/>
                                                                              </w:divBdr>
                                                                              <w:divsChild>
                                                                                <w:div w:id="594824910">
                                                                                  <w:marLeft w:val="0"/>
                                                                                  <w:marRight w:val="0"/>
                                                                                  <w:marTop w:val="0"/>
                                                                                  <w:marBottom w:val="0"/>
                                                                                  <w:divBdr>
                                                                                    <w:top w:val="none" w:sz="0" w:space="0" w:color="auto"/>
                                                                                    <w:left w:val="none" w:sz="0" w:space="0" w:color="auto"/>
                                                                                    <w:bottom w:val="none" w:sz="0" w:space="0" w:color="auto"/>
                                                                                    <w:right w:val="none" w:sz="0" w:space="0" w:color="auto"/>
                                                                                  </w:divBdr>
                                                                                  <w:divsChild>
                                                                                    <w:div w:id="594824863">
                                                                                      <w:marLeft w:val="0"/>
                                                                                      <w:marRight w:val="0"/>
                                                                                      <w:marTop w:val="0"/>
                                                                                      <w:marBottom w:val="0"/>
                                                                                      <w:divBdr>
                                                                                        <w:top w:val="none" w:sz="0" w:space="0" w:color="auto"/>
                                                                                        <w:left w:val="none" w:sz="0" w:space="0" w:color="auto"/>
                                                                                        <w:bottom w:val="none" w:sz="0" w:space="0" w:color="auto"/>
                                                                                        <w:right w:val="none" w:sz="0" w:space="0" w:color="auto"/>
                                                                                      </w:divBdr>
                                                                                      <w:divsChild>
                                                                                        <w:div w:id="594824869">
                                                                                          <w:marLeft w:val="0"/>
                                                                                          <w:marRight w:val="199"/>
                                                                                          <w:marTop w:val="0"/>
                                                                                          <w:marBottom w:val="248"/>
                                                                                          <w:divBdr>
                                                                                            <w:top w:val="single" w:sz="2" w:space="0" w:color="EFEFEF"/>
                                                                                            <w:left w:val="single" w:sz="12" w:space="0" w:color="EFEFEF"/>
                                                                                            <w:bottom w:val="single" w:sz="12" w:space="0" w:color="E2E2E2"/>
                                                                                            <w:right w:val="single" w:sz="12" w:space="0" w:color="EFEFEF"/>
                                                                                          </w:divBdr>
                                                                                          <w:divsChild>
                                                                                            <w:div w:id="594824909">
                                                                                              <w:marLeft w:val="0"/>
                                                                                              <w:marRight w:val="0"/>
                                                                                              <w:marTop w:val="0"/>
                                                                                              <w:marBottom w:val="0"/>
                                                                                              <w:divBdr>
                                                                                                <w:top w:val="none" w:sz="0" w:space="0" w:color="auto"/>
                                                                                                <w:left w:val="none" w:sz="0" w:space="0" w:color="auto"/>
                                                                                                <w:bottom w:val="none" w:sz="0" w:space="0" w:color="auto"/>
                                                                                                <w:right w:val="none" w:sz="0" w:space="0" w:color="auto"/>
                                                                                              </w:divBdr>
                                                                                              <w:divsChild>
                                                                                                <w:div w:id="594824924">
                                                                                                  <w:marLeft w:val="0"/>
                                                                                                  <w:marRight w:val="0"/>
                                                                                                  <w:marTop w:val="0"/>
                                                                                                  <w:marBottom w:val="0"/>
                                                                                                  <w:divBdr>
                                                                                                    <w:top w:val="none" w:sz="0" w:space="0" w:color="auto"/>
                                                                                                    <w:left w:val="none" w:sz="0" w:space="0" w:color="auto"/>
                                                                                                    <w:bottom w:val="none" w:sz="0" w:space="0" w:color="auto"/>
                                                                                                    <w:right w:val="none" w:sz="0" w:space="0" w:color="auto"/>
                                                                                                  </w:divBdr>
                                                                                                  <w:divsChild>
                                                                                                    <w:div w:id="594824917">
                                                                                                      <w:marLeft w:val="0"/>
                                                                                                      <w:marRight w:val="0"/>
                                                                                                      <w:marTop w:val="0"/>
                                                                                                      <w:marBottom w:val="0"/>
                                                                                                      <w:divBdr>
                                                                                                        <w:top w:val="none" w:sz="0" w:space="0" w:color="auto"/>
                                                                                                        <w:left w:val="none" w:sz="0" w:space="0" w:color="auto"/>
                                                                                                        <w:bottom w:val="none" w:sz="0" w:space="0" w:color="auto"/>
                                                                                                        <w:right w:val="none" w:sz="0" w:space="0" w:color="auto"/>
                                                                                                      </w:divBdr>
                                                                                                      <w:divsChild>
                                                                                                        <w:div w:id="594824967">
                                                                                                          <w:marLeft w:val="0"/>
                                                                                                          <w:marRight w:val="0"/>
                                                                                                          <w:marTop w:val="0"/>
                                                                                                          <w:marBottom w:val="0"/>
                                                                                                          <w:divBdr>
                                                                                                            <w:top w:val="none" w:sz="0" w:space="0" w:color="auto"/>
                                                                                                            <w:left w:val="none" w:sz="0" w:space="0" w:color="auto"/>
                                                                                                            <w:bottom w:val="none" w:sz="0" w:space="0" w:color="auto"/>
                                                                                                            <w:right w:val="none" w:sz="0" w:space="0" w:color="auto"/>
                                                                                                          </w:divBdr>
                                                                                                          <w:divsChild>
                                                                                                            <w:div w:id="594824931">
                                                                                                              <w:marLeft w:val="0"/>
                                                                                                              <w:marRight w:val="0"/>
                                                                                                              <w:marTop w:val="0"/>
                                                                                                              <w:marBottom w:val="0"/>
                                                                                                              <w:divBdr>
                                                                                                                <w:top w:val="none" w:sz="0" w:space="0" w:color="auto"/>
                                                                                                                <w:left w:val="none" w:sz="0" w:space="0" w:color="auto"/>
                                                                                                                <w:bottom w:val="none" w:sz="0" w:space="0" w:color="auto"/>
                                                                                                                <w:right w:val="none" w:sz="0" w:space="0" w:color="auto"/>
                                                                                                              </w:divBdr>
                                                                                                              <w:divsChild>
                                                                                                                <w:div w:id="594824934">
                                                                                                                  <w:marLeft w:val="0"/>
                                                                                                                  <w:marRight w:val="0"/>
                                                                                                                  <w:marTop w:val="0"/>
                                                                                                                  <w:marBottom w:val="0"/>
                                                                                                                  <w:divBdr>
                                                                                                                    <w:top w:val="single" w:sz="2" w:space="6" w:color="D8D8D8"/>
                                                                                                                    <w:left w:val="single" w:sz="2" w:space="0" w:color="D8D8D8"/>
                                                                                                                    <w:bottom w:val="single" w:sz="2" w:space="6" w:color="D8D8D8"/>
                                                                                                                    <w:right w:val="single" w:sz="2" w:space="0" w:color="D8D8D8"/>
                                                                                                                  </w:divBdr>
                                                                                                                  <w:divsChild>
                                                                                                                    <w:div w:id="594824928">
                                                                                                                      <w:marLeft w:val="372"/>
                                                                                                                      <w:marRight w:val="372"/>
                                                                                                                      <w:marTop w:val="124"/>
                                                                                                                      <w:marBottom w:val="124"/>
                                                                                                                      <w:divBdr>
                                                                                                                        <w:top w:val="none" w:sz="0" w:space="0" w:color="auto"/>
                                                                                                                        <w:left w:val="none" w:sz="0" w:space="0" w:color="auto"/>
                                                                                                                        <w:bottom w:val="none" w:sz="0" w:space="0" w:color="auto"/>
                                                                                                                        <w:right w:val="none" w:sz="0" w:space="0" w:color="auto"/>
                                                                                                                      </w:divBdr>
                                                                                                                      <w:divsChild>
                                                                                                                        <w:div w:id="594824864">
                                                                                                                          <w:marLeft w:val="0"/>
                                                                                                                          <w:marRight w:val="0"/>
                                                                                                                          <w:marTop w:val="0"/>
                                                                                                                          <w:marBottom w:val="0"/>
                                                                                                                          <w:divBdr>
                                                                                                                            <w:top w:val="single" w:sz="12" w:space="0" w:color="auto"/>
                                                                                                                            <w:left w:val="single" w:sz="12" w:space="0" w:color="auto"/>
                                                                                                                            <w:bottom w:val="single" w:sz="12" w:space="0" w:color="auto"/>
                                                                                                                            <w:right w:val="single" w:sz="12" w:space="0" w:color="auto"/>
                                                                                                                          </w:divBdr>
                                                                                                                          <w:divsChild>
                                                                                                                            <w:div w:id="594824882">
                                                                                                                              <w:marLeft w:val="0"/>
                                                                                                                              <w:marRight w:val="0"/>
                                                                                                                              <w:marTop w:val="0"/>
                                                                                                                              <w:marBottom w:val="0"/>
                                                                                                                              <w:divBdr>
                                                                                                                                <w:top w:val="none" w:sz="0" w:space="0" w:color="auto"/>
                                                                                                                                <w:left w:val="none" w:sz="0" w:space="0" w:color="auto"/>
                                                                                                                                <w:bottom w:val="none" w:sz="0" w:space="0" w:color="auto"/>
                                                                                                                                <w:right w:val="none" w:sz="0" w:space="0" w:color="auto"/>
                                                                                                                              </w:divBdr>
                                                                                                                              <w:divsChild>
                                                                                                                                <w:div w:id="5948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824996">
      <w:marLeft w:val="0"/>
      <w:marRight w:val="0"/>
      <w:marTop w:val="0"/>
      <w:marBottom w:val="0"/>
      <w:divBdr>
        <w:top w:val="none" w:sz="0" w:space="0" w:color="auto"/>
        <w:left w:val="none" w:sz="0" w:space="0" w:color="auto"/>
        <w:bottom w:val="none" w:sz="0" w:space="0" w:color="auto"/>
        <w:right w:val="none" w:sz="0" w:space="0" w:color="auto"/>
      </w:divBdr>
      <w:divsChild>
        <w:div w:id="594825007">
          <w:marLeft w:val="0"/>
          <w:marRight w:val="0"/>
          <w:marTop w:val="0"/>
          <w:marBottom w:val="0"/>
          <w:divBdr>
            <w:top w:val="none" w:sz="0" w:space="0" w:color="auto"/>
            <w:left w:val="none" w:sz="0" w:space="0" w:color="auto"/>
            <w:bottom w:val="none" w:sz="0" w:space="0" w:color="auto"/>
            <w:right w:val="none" w:sz="0" w:space="0" w:color="auto"/>
          </w:divBdr>
          <w:divsChild>
            <w:div w:id="594825002">
              <w:marLeft w:val="0"/>
              <w:marRight w:val="0"/>
              <w:marTop w:val="0"/>
              <w:marBottom w:val="0"/>
              <w:divBdr>
                <w:top w:val="none" w:sz="0" w:space="0" w:color="auto"/>
                <w:left w:val="none" w:sz="0" w:space="0" w:color="auto"/>
                <w:bottom w:val="none" w:sz="0" w:space="0" w:color="auto"/>
                <w:right w:val="none" w:sz="0" w:space="0" w:color="auto"/>
              </w:divBdr>
              <w:divsChild>
                <w:div w:id="594825000">
                  <w:marLeft w:val="0"/>
                  <w:marRight w:val="0"/>
                  <w:marTop w:val="0"/>
                  <w:marBottom w:val="0"/>
                  <w:divBdr>
                    <w:top w:val="none" w:sz="0" w:space="0" w:color="auto"/>
                    <w:left w:val="none" w:sz="0" w:space="0" w:color="auto"/>
                    <w:bottom w:val="none" w:sz="0" w:space="0" w:color="auto"/>
                    <w:right w:val="none" w:sz="0" w:space="0" w:color="auto"/>
                  </w:divBdr>
                  <w:divsChild>
                    <w:div w:id="594824992">
                      <w:marLeft w:val="0"/>
                      <w:marRight w:val="0"/>
                      <w:marTop w:val="0"/>
                      <w:marBottom w:val="0"/>
                      <w:divBdr>
                        <w:top w:val="none" w:sz="0" w:space="0" w:color="auto"/>
                        <w:left w:val="none" w:sz="0" w:space="0" w:color="auto"/>
                        <w:bottom w:val="none" w:sz="0" w:space="0" w:color="auto"/>
                        <w:right w:val="none" w:sz="0" w:space="0" w:color="auto"/>
                      </w:divBdr>
                    </w:div>
                    <w:div w:id="594824993">
                      <w:marLeft w:val="0"/>
                      <w:marRight w:val="0"/>
                      <w:marTop w:val="0"/>
                      <w:marBottom w:val="0"/>
                      <w:divBdr>
                        <w:top w:val="none" w:sz="0" w:space="0" w:color="auto"/>
                        <w:left w:val="none" w:sz="0" w:space="0" w:color="auto"/>
                        <w:bottom w:val="none" w:sz="0" w:space="0" w:color="auto"/>
                        <w:right w:val="none" w:sz="0" w:space="0" w:color="auto"/>
                      </w:divBdr>
                    </w:div>
                    <w:div w:id="594824997">
                      <w:marLeft w:val="0"/>
                      <w:marRight w:val="0"/>
                      <w:marTop w:val="0"/>
                      <w:marBottom w:val="0"/>
                      <w:divBdr>
                        <w:top w:val="none" w:sz="0" w:space="0" w:color="auto"/>
                        <w:left w:val="none" w:sz="0" w:space="0" w:color="auto"/>
                        <w:bottom w:val="none" w:sz="0" w:space="0" w:color="auto"/>
                        <w:right w:val="none" w:sz="0" w:space="0" w:color="auto"/>
                      </w:divBdr>
                    </w:div>
                    <w:div w:id="594824999">
                      <w:marLeft w:val="0"/>
                      <w:marRight w:val="0"/>
                      <w:marTop w:val="0"/>
                      <w:marBottom w:val="0"/>
                      <w:divBdr>
                        <w:top w:val="none" w:sz="0" w:space="0" w:color="auto"/>
                        <w:left w:val="none" w:sz="0" w:space="0" w:color="auto"/>
                        <w:bottom w:val="none" w:sz="0" w:space="0" w:color="auto"/>
                        <w:right w:val="none" w:sz="0" w:space="0" w:color="auto"/>
                      </w:divBdr>
                    </w:div>
                    <w:div w:id="594825001">
                      <w:marLeft w:val="0"/>
                      <w:marRight w:val="0"/>
                      <w:marTop w:val="0"/>
                      <w:marBottom w:val="0"/>
                      <w:divBdr>
                        <w:top w:val="none" w:sz="0" w:space="0" w:color="auto"/>
                        <w:left w:val="none" w:sz="0" w:space="0" w:color="auto"/>
                        <w:bottom w:val="none" w:sz="0" w:space="0" w:color="auto"/>
                        <w:right w:val="none" w:sz="0" w:space="0" w:color="auto"/>
                      </w:divBdr>
                    </w:div>
                    <w:div w:id="594825004">
                      <w:marLeft w:val="0"/>
                      <w:marRight w:val="0"/>
                      <w:marTop w:val="0"/>
                      <w:marBottom w:val="0"/>
                      <w:divBdr>
                        <w:top w:val="none" w:sz="0" w:space="0" w:color="auto"/>
                        <w:left w:val="none" w:sz="0" w:space="0" w:color="auto"/>
                        <w:bottom w:val="none" w:sz="0" w:space="0" w:color="auto"/>
                        <w:right w:val="none" w:sz="0" w:space="0" w:color="auto"/>
                      </w:divBdr>
                    </w:div>
                    <w:div w:id="594825005">
                      <w:marLeft w:val="0"/>
                      <w:marRight w:val="0"/>
                      <w:marTop w:val="0"/>
                      <w:marBottom w:val="0"/>
                      <w:divBdr>
                        <w:top w:val="none" w:sz="0" w:space="0" w:color="auto"/>
                        <w:left w:val="none" w:sz="0" w:space="0" w:color="auto"/>
                        <w:bottom w:val="none" w:sz="0" w:space="0" w:color="auto"/>
                        <w:right w:val="none" w:sz="0" w:space="0" w:color="auto"/>
                      </w:divBdr>
                    </w:div>
                    <w:div w:id="594825006">
                      <w:marLeft w:val="0"/>
                      <w:marRight w:val="0"/>
                      <w:marTop w:val="0"/>
                      <w:marBottom w:val="0"/>
                      <w:divBdr>
                        <w:top w:val="none" w:sz="0" w:space="0" w:color="auto"/>
                        <w:left w:val="none" w:sz="0" w:space="0" w:color="auto"/>
                        <w:bottom w:val="none" w:sz="0" w:space="0" w:color="auto"/>
                        <w:right w:val="none" w:sz="0" w:space="0" w:color="auto"/>
                      </w:divBdr>
                    </w:div>
                    <w:div w:id="5948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24998">
      <w:marLeft w:val="0"/>
      <w:marRight w:val="0"/>
      <w:marTop w:val="0"/>
      <w:marBottom w:val="0"/>
      <w:divBdr>
        <w:top w:val="none" w:sz="0" w:space="0" w:color="auto"/>
        <w:left w:val="none" w:sz="0" w:space="0" w:color="auto"/>
        <w:bottom w:val="none" w:sz="0" w:space="0" w:color="auto"/>
        <w:right w:val="none" w:sz="0" w:space="0" w:color="auto"/>
      </w:divBdr>
      <w:divsChild>
        <w:div w:id="594824994">
          <w:marLeft w:val="0"/>
          <w:marRight w:val="0"/>
          <w:marTop w:val="0"/>
          <w:marBottom w:val="0"/>
          <w:divBdr>
            <w:top w:val="none" w:sz="0" w:space="0" w:color="auto"/>
            <w:left w:val="none" w:sz="0" w:space="0" w:color="auto"/>
            <w:bottom w:val="none" w:sz="0" w:space="0" w:color="auto"/>
            <w:right w:val="none" w:sz="0" w:space="0" w:color="auto"/>
          </w:divBdr>
          <w:divsChild>
            <w:div w:id="594824995">
              <w:marLeft w:val="0"/>
              <w:marRight w:val="0"/>
              <w:marTop w:val="0"/>
              <w:marBottom w:val="0"/>
              <w:divBdr>
                <w:top w:val="none" w:sz="0" w:space="0" w:color="auto"/>
                <w:left w:val="none" w:sz="0" w:space="0" w:color="auto"/>
                <w:bottom w:val="none" w:sz="0" w:space="0" w:color="auto"/>
                <w:right w:val="none" w:sz="0" w:space="0" w:color="auto"/>
              </w:divBdr>
              <w:divsChild>
                <w:div w:id="5948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5014">
      <w:marLeft w:val="0"/>
      <w:marRight w:val="0"/>
      <w:marTop w:val="0"/>
      <w:marBottom w:val="0"/>
      <w:divBdr>
        <w:top w:val="none" w:sz="0" w:space="0" w:color="auto"/>
        <w:left w:val="none" w:sz="0" w:space="0" w:color="auto"/>
        <w:bottom w:val="none" w:sz="0" w:space="0" w:color="auto"/>
        <w:right w:val="none" w:sz="0" w:space="0" w:color="auto"/>
      </w:divBdr>
      <w:divsChild>
        <w:div w:id="594825057">
          <w:marLeft w:val="0"/>
          <w:marRight w:val="0"/>
          <w:marTop w:val="0"/>
          <w:marBottom w:val="0"/>
          <w:divBdr>
            <w:top w:val="none" w:sz="0" w:space="0" w:color="auto"/>
            <w:left w:val="none" w:sz="0" w:space="0" w:color="auto"/>
            <w:bottom w:val="none" w:sz="0" w:space="0" w:color="auto"/>
            <w:right w:val="none" w:sz="0" w:space="0" w:color="auto"/>
          </w:divBdr>
          <w:divsChild>
            <w:div w:id="594825046">
              <w:marLeft w:val="0"/>
              <w:marRight w:val="0"/>
              <w:marTop w:val="0"/>
              <w:marBottom w:val="0"/>
              <w:divBdr>
                <w:top w:val="none" w:sz="0" w:space="0" w:color="auto"/>
                <w:left w:val="none" w:sz="0" w:space="0" w:color="auto"/>
                <w:bottom w:val="none" w:sz="0" w:space="0" w:color="auto"/>
                <w:right w:val="none" w:sz="0" w:space="0" w:color="auto"/>
              </w:divBdr>
              <w:divsChild>
                <w:div w:id="594825022">
                  <w:marLeft w:val="0"/>
                  <w:marRight w:val="0"/>
                  <w:marTop w:val="0"/>
                  <w:marBottom w:val="0"/>
                  <w:divBdr>
                    <w:top w:val="none" w:sz="0" w:space="0" w:color="auto"/>
                    <w:left w:val="none" w:sz="0" w:space="0" w:color="auto"/>
                    <w:bottom w:val="none" w:sz="0" w:space="0" w:color="auto"/>
                    <w:right w:val="none" w:sz="0" w:space="0" w:color="auto"/>
                  </w:divBdr>
                </w:div>
                <w:div w:id="594825037">
                  <w:marLeft w:val="0"/>
                  <w:marRight w:val="0"/>
                  <w:marTop w:val="0"/>
                  <w:marBottom w:val="0"/>
                  <w:divBdr>
                    <w:top w:val="none" w:sz="0" w:space="0" w:color="auto"/>
                    <w:left w:val="none" w:sz="0" w:space="0" w:color="auto"/>
                    <w:bottom w:val="none" w:sz="0" w:space="0" w:color="auto"/>
                    <w:right w:val="none" w:sz="0" w:space="0" w:color="auto"/>
                  </w:divBdr>
                  <w:divsChild>
                    <w:div w:id="594825009">
                      <w:marLeft w:val="0"/>
                      <w:marRight w:val="0"/>
                      <w:marTop w:val="0"/>
                      <w:marBottom w:val="0"/>
                      <w:divBdr>
                        <w:top w:val="none" w:sz="0" w:space="0" w:color="auto"/>
                        <w:left w:val="none" w:sz="0" w:space="0" w:color="auto"/>
                        <w:bottom w:val="none" w:sz="0" w:space="0" w:color="auto"/>
                        <w:right w:val="none" w:sz="0" w:space="0" w:color="auto"/>
                      </w:divBdr>
                    </w:div>
                    <w:div w:id="594825011">
                      <w:marLeft w:val="0"/>
                      <w:marRight w:val="0"/>
                      <w:marTop w:val="0"/>
                      <w:marBottom w:val="0"/>
                      <w:divBdr>
                        <w:top w:val="none" w:sz="0" w:space="0" w:color="auto"/>
                        <w:left w:val="none" w:sz="0" w:space="0" w:color="auto"/>
                        <w:bottom w:val="none" w:sz="0" w:space="0" w:color="auto"/>
                        <w:right w:val="none" w:sz="0" w:space="0" w:color="auto"/>
                      </w:divBdr>
                    </w:div>
                    <w:div w:id="594825013">
                      <w:marLeft w:val="0"/>
                      <w:marRight w:val="0"/>
                      <w:marTop w:val="0"/>
                      <w:marBottom w:val="0"/>
                      <w:divBdr>
                        <w:top w:val="none" w:sz="0" w:space="0" w:color="auto"/>
                        <w:left w:val="none" w:sz="0" w:space="0" w:color="auto"/>
                        <w:bottom w:val="none" w:sz="0" w:space="0" w:color="auto"/>
                        <w:right w:val="none" w:sz="0" w:space="0" w:color="auto"/>
                      </w:divBdr>
                    </w:div>
                    <w:div w:id="594825015">
                      <w:marLeft w:val="0"/>
                      <w:marRight w:val="0"/>
                      <w:marTop w:val="0"/>
                      <w:marBottom w:val="0"/>
                      <w:divBdr>
                        <w:top w:val="none" w:sz="0" w:space="0" w:color="auto"/>
                        <w:left w:val="none" w:sz="0" w:space="0" w:color="auto"/>
                        <w:bottom w:val="none" w:sz="0" w:space="0" w:color="auto"/>
                        <w:right w:val="none" w:sz="0" w:space="0" w:color="auto"/>
                      </w:divBdr>
                    </w:div>
                    <w:div w:id="594825017">
                      <w:marLeft w:val="0"/>
                      <w:marRight w:val="0"/>
                      <w:marTop w:val="0"/>
                      <w:marBottom w:val="0"/>
                      <w:divBdr>
                        <w:top w:val="none" w:sz="0" w:space="0" w:color="auto"/>
                        <w:left w:val="none" w:sz="0" w:space="0" w:color="auto"/>
                        <w:bottom w:val="none" w:sz="0" w:space="0" w:color="auto"/>
                        <w:right w:val="none" w:sz="0" w:space="0" w:color="auto"/>
                      </w:divBdr>
                    </w:div>
                    <w:div w:id="594825018">
                      <w:marLeft w:val="0"/>
                      <w:marRight w:val="0"/>
                      <w:marTop w:val="0"/>
                      <w:marBottom w:val="0"/>
                      <w:divBdr>
                        <w:top w:val="none" w:sz="0" w:space="0" w:color="auto"/>
                        <w:left w:val="none" w:sz="0" w:space="0" w:color="auto"/>
                        <w:bottom w:val="none" w:sz="0" w:space="0" w:color="auto"/>
                        <w:right w:val="none" w:sz="0" w:space="0" w:color="auto"/>
                      </w:divBdr>
                    </w:div>
                    <w:div w:id="594825019">
                      <w:marLeft w:val="0"/>
                      <w:marRight w:val="0"/>
                      <w:marTop w:val="0"/>
                      <w:marBottom w:val="0"/>
                      <w:divBdr>
                        <w:top w:val="none" w:sz="0" w:space="0" w:color="auto"/>
                        <w:left w:val="none" w:sz="0" w:space="0" w:color="auto"/>
                        <w:bottom w:val="none" w:sz="0" w:space="0" w:color="auto"/>
                        <w:right w:val="none" w:sz="0" w:space="0" w:color="auto"/>
                      </w:divBdr>
                    </w:div>
                    <w:div w:id="594825020">
                      <w:marLeft w:val="0"/>
                      <w:marRight w:val="0"/>
                      <w:marTop w:val="0"/>
                      <w:marBottom w:val="0"/>
                      <w:divBdr>
                        <w:top w:val="none" w:sz="0" w:space="0" w:color="auto"/>
                        <w:left w:val="none" w:sz="0" w:space="0" w:color="auto"/>
                        <w:bottom w:val="none" w:sz="0" w:space="0" w:color="auto"/>
                        <w:right w:val="none" w:sz="0" w:space="0" w:color="auto"/>
                      </w:divBdr>
                    </w:div>
                    <w:div w:id="594825021">
                      <w:marLeft w:val="0"/>
                      <w:marRight w:val="0"/>
                      <w:marTop w:val="0"/>
                      <w:marBottom w:val="0"/>
                      <w:divBdr>
                        <w:top w:val="none" w:sz="0" w:space="0" w:color="auto"/>
                        <w:left w:val="none" w:sz="0" w:space="0" w:color="auto"/>
                        <w:bottom w:val="none" w:sz="0" w:space="0" w:color="auto"/>
                        <w:right w:val="none" w:sz="0" w:space="0" w:color="auto"/>
                      </w:divBdr>
                    </w:div>
                    <w:div w:id="594825023">
                      <w:marLeft w:val="0"/>
                      <w:marRight w:val="0"/>
                      <w:marTop w:val="0"/>
                      <w:marBottom w:val="0"/>
                      <w:divBdr>
                        <w:top w:val="none" w:sz="0" w:space="0" w:color="auto"/>
                        <w:left w:val="none" w:sz="0" w:space="0" w:color="auto"/>
                        <w:bottom w:val="none" w:sz="0" w:space="0" w:color="auto"/>
                        <w:right w:val="none" w:sz="0" w:space="0" w:color="auto"/>
                      </w:divBdr>
                    </w:div>
                    <w:div w:id="594825025">
                      <w:marLeft w:val="0"/>
                      <w:marRight w:val="0"/>
                      <w:marTop w:val="0"/>
                      <w:marBottom w:val="0"/>
                      <w:divBdr>
                        <w:top w:val="none" w:sz="0" w:space="0" w:color="auto"/>
                        <w:left w:val="none" w:sz="0" w:space="0" w:color="auto"/>
                        <w:bottom w:val="none" w:sz="0" w:space="0" w:color="auto"/>
                        <w:right w:val="none" w:sz="0" w:space="0" w:color="auto"/>
                      </w:divBdr>
                    </w:div>
                    <w:div w:id="594825026">
                      <w:marLeft w:val="0"/>
                      <w:marRight w:val="0"/>
                      <w:marTop w:val="0"/>
                      <w:marBottom w:val="0"/>
                      <w:divBdr>
                        <w:top w:val="none" w:sz="0" w:space="0" w:color="auto"/>
                        <w:left w:val="none" w:sz="0" w:space="0" w:color="auto"/>
                        <w:bottom w:val="none" w:sz="0" w:space="0" w:color="auto"/>
                        <w:right w:val="none" w:sz="0" w:space="0" w:color="auto"/>
                      </w:divBdr>
                    </w:div>
                    <w:div w:id="594825028">
                      <w:marLeft w:val="0"/>
                      <w:marRight w:val="0"/>
                      <w:marTop w:val="0"/>
                      <w:marBottom w:val="0"/>
                      <w:divBdr>
                        <w:top w:val="none" w:sz="0" w:space="0" w:color="auto"/>
                        <w:left w:val="none" w:sz="0" w:space="0" w:color="auto"/>
                        <w:bottom w:val="none" w:sz="0" w:space="0" w:color="auto"/>
                        <w:right w:val="none" w:sz="0" w:space="0" w:color="auto"/>
                      </w:divBdr>
                    </w:div>
                    <w:div w:id="594825030">
                      <w:marLeft w:val="0"/>
                      <w:marRight w:val="0"/>
                      <w:marTop w:val="0"/>
                      <w:marBottom w:val="0"/>
                      <w:divBdr>
                        <w:top w:val="none" w:sz="0" w:space="0" w:color="auto"/>
                        <w:left w:val="none" w:sz="0" w:space="0" w:color="auto"/>
                        <w:bottom w:val="none" w:sz="0" w:space="0" w:color="auto"/>
                        <w:right w:val="none" w:sz="0" w:space="0" w:color="auto"/>
                      </w:divBdr>
                    </w:div>
                    <w:div w:id="594825035">
                      <w:marLeft w:val="0"/>
                      <w:marRight w:val="0"/>
                      <w:marTop w:val="0"/>
                      <w:marBottom w:val="0"/>
                      <w:divBdr>
                        <w:top w:val="none" w:sz="0" w:space="0" w:color="auto"/>
                        <w:left w:val="none" w:sz="0" w:space="0" w:color="auto"/>
                        <w:bottom w:val="none" w:sz="0" w:space="0" w:color="auto"/>
                        <w:right w:val="none" w:sz="0" w:space="0" w:color="auto"/>
                      </w:divBdr>
                    </w:div>
                    <w:div w:id="594825036">
                      <w:marLeft w:val="0"/>
                      <w:marRight w:val="0"/>
                      <w:marTop w:val="0"/>
                      <w:marBottom w:val="0"/>
                      <w:divBdr>
                        <w:top w:val="none" w:sz="0" w:space="0" w:color="auto"/>
                        <w:left w:val="none" w:sz="0" w:space="0" w:color="auto"/>
                        <w:bottom w:val="none" w:sz="0" w:space="0" w:color="auto"/>
                        <w:right w:val="none" w:sz="0" w:space="0" w:color="auto"/>
                      </w:divBdr>
                    </w:div>
                    <w:div w:id="594825038">
                      <w:marLeft w:val="0"/>
                      <w:marRight w:val="0"/>
                      <w:marTop w:val="0"/>
                      <w:marBottom w:val="0"/>
                      <w:divBdr>
                        <w:top w:val="none" w:sz="0" w:space="0" w:color="auto"/>
                        <w:left w:val="none" w:sz="0" w:space="0" w:color="auto"/>
                        <w:bottom w:val="none" w:sz="0" w:space="0" w:color="auto"/>
                        <w:right w:val="none" w:sz="0" w:space="0" w:color="auto"/>
                      </w:divBdr>
                    </w:div>
                    <w:div w:id="594825041">
                      <w:marLeft w:val="0"/>
                      <w:marRight w:val="0"/>
                      <w:marTop w:val="0"/>
                      <w:marBottom w:val="0"/>
                      <w:divBdr>
                        <w:top w:val="none" w:sz="0" w:space="0" w:color="auto"/>
                        <w:left w:val="none" w:sz="0" w:space="0" w:color="auto"/>
                        <w:bottom w:val="none" w:sz="0" w:space="0" w:color="auto"/>
                        <w:right w:val="none" w:sz="0" w:space="0" w:color="auto"/>
                      </w:divBdr>
                    </w:div>
                    <w:div w:id="594825043">
                      <w:marLeft w:val="0"/>
                      <w:marRight w:val="0"/>
                      <w:marTop w:val="0"/>
                      <w:marBottom w:val="0"/>
                      <w:divBdr>
                        <w:top w:val="none" w:sz="0" w:space="0" w:color="auto"/>
                        <w:left w:val="none" w:sz="0" w:space="0" w:color="auto"/>
                        <w:bottom w:val="none" w:sz="0" w:space="0" w:color="auto"/>
                        <w:right w:val="none" w:sz="0" w:space="0" w:color="auto"/>
                      </w:divBdr>
                    </w:div>
                    <w:div w:id="594825044">
                      <w:marLeft w:val="0"/>
                      <w:marRight w:val="0"/>
                      <w:marTop w:val="0"/>
                      <w:marBottom w:val="0"/>
                      <w:divBdr>
                        <w:top w:val="none" w:sz="0" w:space="0" w:color="auto"/>
                        <w:left w:val="none" w:sz="0" w:space="0" w:color="auto"/>
                        <w:bottom w:val="none" w:sz="0" w:space="0" w:color="auto"/>
                        <w:right w:val="none" w:sz="0" w:space="0" w:color="auto"/>
                      </w:divBdr>
                    </w:div>
                    <w:div w:id="594825048">
                      <w:marLeft w:val="0"/>
                      <w:marRight w:val="0"/>
                      <w:marTop w:val="0"/>
                      <w:marBottom w:val="0"/>
                      <w:divBdr>
                        <w:top w:val="none" w:sz="0" w:space="0" w:color="auto"/>
                        <w:left w:val="none" w:sz="0" w:space="0" w:color="auto"/>
                        <w:bottom w:val="none" w:sz="0" w:space="0" w:color="auto"/>
                        <w:right w:val="none" w:sz="0" w:space="0" w:color="auto"/>
                      </w:divBdr>
                    </w:div>
                    <w:div w:id="594825050">
                      <w:marLeft w:val="0"/>
                      <w:marRight w:val="0"/>
                      <w:marTop w:val="0"/>
                      <w:marBottom w:val="0"/>
                      <w:divBdr>
                        <w:top w:val="none" w:sz="0" w:space="0" w:color="auto"/>
                        <w:left w:val="none" w:sz="0" w:space="0" w:color="auto"/>
                        <w:bottom w:val="none" w:sz="0" w:space="0" w:color="auto"/>
                        <w:right w:val="none" w:sz="0" w:space="0" w:color="auto"/>
                      </w:divBdr>
                    </w:div>
                    <w:div w:id="594825056">
                      <w:marLeft w:val="0"/>
                      <w:marRight w:val="0"/>
                      <w:marTop w:val="0"/>
                      <w:marBottom w:val="0"/>
                      <w:divBdr>
                        <w:top w:val="none" w:sz="0" w:space="0" w:color="auto"/>
                        <w:left w:val="none" w:sz="0" w:space="0" w:color="auto"/>
                        <w:bottom w:val="none" w:sz="0" w:space="0" w:color="auto"/>
                        <w:right w:val="none" w:sz="0" w:space="0" w:color="auto"/>
                      </w:divBdr>
                    </w:div>
                  </w:divsChild>
                </w:div>
                <w:div w:id="5948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5031">
      <w:marLeft w:val="0"/>
      <w:marRight w:val="0"/>
      <w:marTop w:val="0"/>
      <w:marBottom w:val="0"/>
      <w:divBdr>
        <w:top w:val="none" w:sz="0" w:space="0" w:color="auto"/>
        <w:left w:val="none" w:sz="0" w:space="0" w:color="auto"/>
        <w:bottom w:val="none" w:sz="0" w:space="0" w:color="auto"/>
        <w:right w:val="none" w:sz="0" w:space="0" w:color="auto"/>
      </w:divBdr>
      <w:divsChild>
        <w:div w:id="594825029">
          <w:marLeft w:val="0"/>
          <w:marRight w:val="0"/>
          <w:marTop w:val="0"/>
          <w:marBottom w:val="0"/>
          <w:divBdr>
            <w:top w:val="none" w:sz="0" w:space="0" w:color="auto"/>
            <w:left w:val="none" w:sz="0" w:space="0" w:color="auto"/>
            <w:bottom w:val="none" w:sz="0" w:space="0" w:color="auto"/>
            <w:right w:val="none" w:sz="0" w:space="0" w:color="auto"/>
          </w:divBdr>
          <w:divsChild>
            <w:div w:id="594825058">
              <w:marLeft w:val="0"/>
              <w:marRight w:val="0"/>
              <w:marTop w:val="0"/>
              <w:marBottom w:val="0"/>
              <w:divBdr>
                <w:top w:val="none" w:sz="0" w:space="0" w:color="auto"/>
                <w:left w:val="none" w:sz="0" w:space="0" w:color="auto"/>
                <w:bottom w:val="none" w:sz="0" w:space="0" w:color="auto"/>
                <w:right w:val="none" w:sz="0" w:space="0" w:color="auto"/>
              </w:divBdr>
              <w:divsChild>
                <w:div w:id="594825042">
                  <w:marLeft w:val="0"/>
                  <w:marRight w:val="0"/>
                  <w:marTop w:val="0"/>
                  <w:marBottom w:val="0"/>
                  <w:divBdr>
                    <w:top w:val="none" w:sz="0" w:space="0" w:color="auto"/>
                    <w:left w:val="none" w:sz="0" w:space="0" w:color="auto"/>
                    <w:bottom w:val="none" w:sz="0" w:space="0" w:color="auto"/>
                    <w:right w:val="none" w:sz="0" w:space="0" w:color="auto"/>
                  </w:divBdr>
                  <w:divsChild>
                    <w:div w:id="594825010">
                      <w:marLeft w:val="0"/>
                      <w:marRight w:val="0"/>
                      <w:marTop w:val="0"/>
                      <w:marBottom w:val="0"/>
                      <w:divBdr>
                        <w:top w:val="none" w:sz="0" w:space="0" w:color="auto"/>
                        <w:left w:val="none" w:sz="0" w:space="0" w:color="auto"/>
                        <w:bottom w:val="none" w:sz="0" w:space="0" w:color="auto"/>
                        <w:right w:val="none" w:sz="0" w:space="0" w:color="auto"/>
                      </w:divBdr>
                    </w:div>
                    <w:div w:id="594825012">
                      <w:marLeft w:val="0"/>
                      <w:marRight w:val="0"/>
                      <w:marTop w:val="0"/>
                      <w:marBottom w:val="0"/>
                      <w:divBdr>
                        <w:top w:val="none" w:sz="0" w:space="0" w:color="auto"/>
                        <w:left w:val="none" w:sz="0" w:space="0" w:color="auto"/>
                        <w:bottom w:val="none" w:sz="0" w:space="0" w:color="auto"/>
                        <w:right w:val="none" w:sz="0" w:space="0" w:color="auto"/>
                      </w:divBdr>
                    </w:div>
                    <w:div w:id="594825016">
                      <w:marLeft w:val="0"/>
                      <w:marRight w:val="0"/>
                      <w:marTop w:val="0"/>
                      <w:marBottom w:val="0"/>
                      <w:divBdr>
                        <w:top w:val="none" w:sz="0" w:space="0" w:color="auto"/>
                        <w:left w:val="none" w:sz="0" w:space="0" w:color="auto"/>
                        <w:bottom w:val="none" w:sz="0" w:space="0" w:color="auto"/>
                        <w:right w:val="none" w:sz="0" w:space="0" w:color="auto"/>
                      </w:divBdr>
                    </w:div>
                    <w:div w:id="594825024">
                      <w:marLeft w:val="0"/>
                      <w:marRight w:val="0"/>
                      <w:marTop w:val="0"/>
                      <w:marBottom w:val="0"/>
                      <w:divBdr>
                        <w:top w:val="none" w:sz="0" w:space="0" w:color="auto"/>
                        <w:left w:val="none" w:sz="0" w:space="0" w:color="auto"/>
                        <w:bottom w:val="none" w:sz="0" w:space="0" w:color="auto"/>
                        <w:right w:val="none" w:sz="0" w:space="0" w:color="auto"/>
                      </w:divBdr>
                    </w:div>
                    <w:div w:id="594825027">
                      <w:marLeft w:val="0"/>
                      <w:marRight w:val="0"/>
                      <w:marTop w:val="0"/>
                      <w:marBottom w:val="0"/>
                      <w:divBdr>
                        <w:top w:val="none" w:sz="0" w:space="0" w:color="auto"/>
                        <w:left w:val="none" w:sz="0" w:space="0" w:color="auto"/>
                        <w:bottom w:val="none" w:sz="0" w:space="0" w:color="auto"/>
                        <w:right w:val="none" w:sz="0" w:space="0" w:color="auto"/>
                      </w:divBdr>
                    </w:div>
                    <w:div w:id="594825032">
                      <w:marLeft w:val="0"/>
                      <w:marRight w:val="0"/>
                      <w:marTop w:val="0"/>
                      <w:marBottom w:val="0"/>
                      <w:divBdr>
                        <w:top w:val="none" w:sz="0" w:space="0" w:color="auto"/>
                        <w:left w:val="none" w:sz="0" w:space="0" w:color="auto"/>
                        <w:bottom w:val="none" w:sz="0" w:space="0" w:color="auto"/>
                        <w:right w:val="none" w:sz="0" w:space="0" w:color="auto"/>
                      </w:divBdr>
                    </w:div>
                    <w:div w:id="594825033">
                      <w:marLeft w:val="0"/>
                      <w:marRight w:val="0"/>
                      <w:marTop w:val="0"/>
                      <w:marBottom w:val="0"/>
                      <w:divBdr>
                        <w:top w:val="none" w:sz="0" w:space="0" w:color="auto"/>
                        <w:left w:val="none" w:sz="0" w:space="0" w:color="auto"/>
                        <w:bottom w:val="none" w:sz="0" w:space="0" w:color="auto"/>
                        <w:right w:val="none" w:sz="0" w:space="0" w:color="auto"/>
                      </w:divBdr>
                    </w:div>
                    <w:div w:id="594825034">
                      <w:marLeft w:val="0"/>
                      <w:marRight w:val="0"/>
                      <w:marTop w:val="0"/>
                      <w:marBottom w:val="0"/>
                      <w:divBdr>
                        <w:top w:val="none" w:sz="0" w:space="0" w:color="auto"/>
                        <w:left w:val="none" w:sz="0" w:space="0" w:color="auto"/>
                        <w:bottom w:val="none" w:sz="0" w:space="0" w:color="auto"/>
                        <w:right w:val="none" w:sz="0" w:space="0" w:color="auto"/>
                      </w:divBdr>
                    </w:div>
                    <w:div w:id="594825039">
                      <w:marLeft w:val="0"/>
                      <w:marRight w:val="0"/>
                      <w:marTop w:val="0"/>
                      <w:marBottom w:val="0"/>
                      <w:divBdr>
                        <w:top w:val="none" w:sz="0" w:space="0" w:color="auto"/>
                        <w:left w:val="none" w:sz="0" w:space="0" w:color="auto"/>
                        <w:bottom w:val="none" w:sz="0" w:space="0" w:color="auto"/>
                        <w:right w:val="none" w:sz="0" w:space="0" w:color="auto"/>
                      </w:divBdr>
                    </w:div>
                    <w:div w:id="594825040">
                      <w:marLeft w:val="0"/>
                      <w:marRight w:val="0"/>
                      <w:marTop w:val="0"/>
                      <w:marBottom w:val="0"/>
                      <w:divBdr>
                        <w:top w:val="none" w:sz="0" w:space="0" w:color="auto"/>
                        <w:left w:val="none" w:sz="0" w:space="0" w:color="auto"/>
                        <w:bottom w:val="none" w:sz="0" w:space="0" w:color="auto"/>
                        <w:right w:val="none" w:sz="0" w:space="0" w:color="auto"/>
                      </w:divBdr>
                    </w:div>
                    <w:div w:id="594825047">
                      <w:marLeft w:val="0"/>
                      <w:marRight w:val="0"/>
                      <w:marTop w:val="0"/>
                      <w:marBottom w:val="0"/>
                      <w:divBdr>
                        <w:top w:val="none" w:sz="0" w:space="0" w:color="auto"/>
                        <w:left w:val="none" w:sz="0" w:space="0" w:color="auto"/>
                        <w:bottom w:val="none" w:sz="0" w:space="0" w:color="auto"/>
                        <w:right w:val="none" w:sz="0" w:space="0" w:color="auto"/>
                      </w:divBdr>
                    </w:div>
                    <w:div w:id="594825051">
                      <w:marLeft w:val="0"/>
                      <w:marRight w:val="0"/>
                      <w:marTop w:val="0"/>
                      <w:marBottom w:val="0"/>
                      <w:divBdr>
                        <w:top w:val="none" w:sz="0" w:space="0" w:color="auto"/>
                        <w:left w:val="none" w:sz="0" w:space="0" w:color="auto"/>
                        <w:bottom w:val="none" w:sz="0" w:space="0" w:color="auto"/>
                        <w:right w:val="none" w:sz="0" w:space="0" w:color="auto"/>
                      </w:divBdr>
                    </w:div>
                    <w:div w:id="594825052">
                      <w:marLeft w:val="0"/>
                      <w:marRight w:val="0"/>
                      <w:marTop w:val="0"/>
                      <w:marBottom w:val="0"/>
                      <w:divBdr>
                        <w:top w:val="none" w:sz="0" w:space="0" w:color="auto"/>
                        <w:left w:val="none" w:sz="0" w:space="0" w:color="auto"/>
                        <w:bottom w:val="none" w:sz="0" w:space="0" w:color="auto"/>
                        <w:right w:val="none" w:sz="0" w:space="0" w:color="auto"/>
                      </w:divBdr>
                    </w:div>
                    <w:div w:id="594825053">
                      <w:marLeft w:val="0"/>
                      <w:marRight w:val="0"/>
                      <w:marTop w:val="0"/>
                      <w:marBottom w:val="0"/>
                      <w:divBdr>
                        <w:top w:val="none" w:sz="0" w:space="0" w:color="auto"/>
                        <w:left w:val="none" w:sz="0" w:space="0" w:color="auto"/>
                        <w:bottom w:val="none" w:sz="0" w:space="0" w:color="auto"/>
                        <w:right w:val="none" w:sz="0" w:space="0" w:color="auto"/>
                      </w:divBdr>
                    </w:div>
                  </w:divsChild>
                </w:div>
                <w:div w:id="594825045">
                  <w:marLeft w:val="0"/>
                  <w:marRight w:val="0"/>
                  <w:marTop w:val="0"/>
                  <w:marBottom w:val="0"/>
                  <w:divBdr>
                    <w:top w:val="none" w:sz="0" w:space="0" w:color="auto"/>
                    <w:left w:val="none" w:sz="0" w:space="0" w:color="auto"/>
                    <w:bottom w:val="none" w:sz="0" w:space="0" w:color="auto"/>
                    <w:right w:val="none" w:sz="0" w:space="0" w:color="auto"/>
                  </w:divBdr>
                </w:div>
                <w:div w:id="594825049">
                  <w:marLeft w:val="0"/>
                  <w:marRight w:val="0"/>
                  <w:marTop w:val="0"/>
                  <w:marBottom w:val="0"/>
                  <w:divBdr>
                    <w:top w:val="none" w:sz="0" w:space="0" w:color="auto"/>
                    <w:left w:val="none" w:sz="0" w:space="0" w:color="auto"/>
                    <w:bottom w:val="none" w:sz="0" w:space="0" w:color="auto"/>
                    <w:right w:val="none" w:sz="0" w:space="0" w:color="auto"/>
                  </w:divBdr>
                </w:div>
                <w:div w:id="594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5080">
      <w:marLeft w:val="0"/>
      <w:marRight w:val="0"/>
      <w:marTop w:val="0"/>
      <w:marBottom w:val="0"/>
      <w:divBdr>
        <w:top w:val="none" w:sz="0" w:space="0" w:color="auto"/>
        <w:left w:val="none" w:sz="0" w:space="0" w:color="auto"/>
        <w:bottom w:val="none" w:sz="0" w:space="0" w:color="auto"/>
        <w:right w:val="none" w:sz="0" w:space="0" w:color="auto"/>
      </w:divBdr>
      <w:divsChild>
        <w:div w:id="594825066">
          <w:marLeft w:val="0"/>
          <w:marRight w:val="0"/>
          <w:marTop w:val="0"/>
          <w:marBottom w:val="0"/>
          <w:divBdr>
            <w:top w:val="none" w:sz="0" w:space="0" w:color="auto"/>
            <w:left w:val="none" w:sz="0" w:space="0" w:color="auto"/>
            <w:bottom w:val="none" w:sz="0" w:space="0" w:color="auto"/>
            <w:right w:val="none" w:sz="0" w:space="0" w:color="auto"/>
          </w:divBdr>
          <w:divsChild>
            <w:div w:id="594825063">
              <w:marLeft w:val="0"/>
              <w:marRight w:val="0"/>
              <w:marTop w:val="0"/>
              <w:marBottom w:val="0"/>
              <w:divBdr>
                <w:top w:val="none" w:sz="0" w:space="0" w:color="auto"/>
                <w:left w:val="none" w:sz="0" w:space="0" w:color="auto"/>
                <w:bottom w:val="none" w:sz="0" w:space="0" w:color="auto"/>
                <w:right w:val="none" w:sz="0" w:space="0" w:color="auto"/>
              </w:divBdr>
              <w:divsChild>
                <w:div w:id="594825059">
                  <w:marLeft w:val="0"/>
                  <w:marRight w:val="0"/>
                  <w:marTop w:val="0"/>
                  <w:marBottom w:val="0"/>
                  <w:divBdr>
                    <w:top w:val="none" w:sz="0" w:space="0" w:color="auto"/>
                    <w:left w:val="none" w:sz="0" w:space="0" w:color="auto"/>
                    <w:bottom w:val="none" w:sz="0" w:space="0" w:color="auto"/>
                    <w:right w:val="none" w:sz="0" w:space="0" w:color="auto"/>
                  </w:divBdr>
                </w:div>
                <w:div w:id="594825060">
                  <w:marLeft w:val="0"/>
                  <w:marRight w:val="0"/>
                  <w:marTop w:val="0"/>
                  <w:marBottom w:val="0"/>
                  <w:divBdr>
                    <w:top w:val="none" w:sz="0" w:space="0" w:color="auto"/>
                    <w:left w:val="none" w:sz="0" w:space="0" w:color="auto"/>
                    <w:bottom w:val="none" w:sz="0" w:space="0" w:color="auto"/>
                    <w:right w:val="none" w:sz="0" w:space="0" w:color="auto"/>
                  </w:divBdr>
                </w:div>
                <w:div w:id="594825061">
                  <w:marLeft w:val="0"/>
                  <w:marRight w:val="0"/>
                  <w:marTop w:val="0"/>
                  <w:marBottom w:val="0"/>
                  <w:divBdr>
                    <w:top w:val="none" w:sz="0" w:space="0" w:color="auto"/>
                    <w:left w:val="none" w:sz="0" w:space="0" w:color="auto"/>
                    <w:bottom w:val="none" w:sz="0" w:space="0" w:color="auto"/>
                    <w:right w:val="none" w:sz="0" w:space="0" w:color="auto"/>
                  </w:divBdr>
                </w:div>
                <w:div w:id="594825062">
                  <w:marLeft w:val="0"/>
                  <w:marRight w:val="0"/>
                  <w:marTop w:val="0"/>
                  <w:marBottom w:val="0"/>
                  <w:divBdr>
                    <w:top w:val="none" w:sz="0" w:space="0" w:color="auto"/>
                    <w:left w:val="none" w:sz="0" w:space="0" w:color="auto"/>
                    <w:bottom w:val="none" w:sz="0" w:space="0" w:color="auto"/>
                    <w:right w:val="none" w:sz="0" w:space="0" w:color="auto"/>
                  </w:divBdr>
                </w:div>
                <w:div w:id="594825064">
                  <w:marLeft w:val="0"/>
                  <w:marRight w:val="0"/>
                  <w:marTop w:val="0"/>
                  <w:marBottom w:val="0"/>
                  <w:divBdr>
                    <w:top w:val="none" w:sz="0" w:space="0" w:color="auto"/>
                    <w:left w:val="none" w:sz="0" w:space="0" w:color="auto"/>
                    <w:bottom w:val="none" w:sz="0" w:space="0" w:color="auto"/>
                    <w:right w:val="none" w:sz="0" w:space="0" w:color="auto"/>
                  </w:divBdr>
                </w:div>
                <w:div w:id="594825065">
                  <w:marLeft w:val="0"/>
                  <w:marRight w:val="0"/>
                  <w:marTop w:val="0"/>
                  <w:marBottom w:val="0"/>
                  <w:divBdr>
                    <w:top w:val="none" w:sz="0" w:space="0" w:color="auto"/>
                    <w:left w:val="none" w:sz="0" w:space="0" w:color="auto"/>
                    <w:bottom w:val="none" w:sz="0" w:space="0" w:color="auto"/>
                    <w:right w:val="none" w:sz="0" w:space="0" w:color="auto"/>
                  </w:divBdr>
                </w:div>
                <w:div w:id="594825067">
                  <w:marLeft w:val="0"/>
                  <w:marRight w:val="0"/>
                  <w:marTop w:val="0"/>
                  <w:marBottom w:val="0"/>
                  <w:divBdr>
                    <w:top w:val="none" w:sz="0" w:space="0" w:color="auto"/>
                    <w:left w:val="none" w:sz="0" w:space="0" w:color="auto"/>
                    <w:bottom w:val="none" w:sz="0" w:space="0" w:color="auto"/>
                    <w:right w:val="none" w:sz="0" w:space="0" w:color="auto"/>
                  </w:divBdr>
                </w:div>
                <w:div w:id="594825068">
                  <w:marLeft w:val="0"/>
                  <w:marRight w:val="0"/>
                  <w:marTop w:val="0"/>
                  <w:marBottom w:val="0"/>
                  <w:divBdr>
                    <w:top w:val="none" w:sz="0" w:space="0" w:color="auto"/>
                    <w:left w:val="none" w:sz="0" w:space="0" w:color="auto"/>
                    <w:bottom w:val="none" w:sz="0" w:space="0" w:color="auto"/>
                    <w:right w:val="none" w:sz="0" w:space="0" w:color="auto"/>
                  </w:divBdr>
                </w:div>
                <w:div w:id="594825069">
                  <w:marLeft w:val="0"/>
                  <w:marRight w:val="0"/>
                  <w:marTop w:val="0"/>
                  <w:marBottom w:val="0"/>
                  <w:divBdr>
                    <w:top w:val="none" w:sz="0" w:space="0" w:color="auto"/>
                    <w:left w:val="none" w:sz="0" w:space="0" w:color="auto"/>
                    <w:bottom w:val="none" w:sz="0" w:space="0" w:color="auto"/>
                    <w:right w:val="none" w:sz="0" w:space="0" w:color="auto"/>
                  </w:divBdr>
                </w:div>
                <w:div w:id="594825070">
                  <w:marLeft w:val="0"/>
                  <w:marRight w:val="0"/>
                  <w:marTop w:val="0"/>
                  <w:marBottom w:val="0"/>
                  <w:divBdr>
                    <w:top w:val="none" w:sz="0" w:space="0" w:color="auto"/>
                    <w:left w:val="none" w:sz="0" w:space="0" w:color="auto"/>
                    <w:bottom w:val="none" w:sz="0" w:space="0" w:color="auto"/>
                    <w:right w:val="none" w:sz="0" w:space="0" w:color="auto"/>
                  </w:divBdr>
                </w:div>
                <w:div w:id="594825071">
                  <w:marLeft w:val="0"/>
                  <w:marRight w:val="0"/>
                  <w:marTop w:val="0"/>
                  <w:marBottom w:val="0"/>
                  <w:divBdr>
                    <w:top w:val="none" w:sz="0" w:space="0" w:color="auto"/>
                    <w:left w:val="none" w:sz="0" w:space="0" w:color="auto"/>
                    <w:bottom w:val="none" w:sz="0" w:space="0" w:color="auto"/>
                    <w:right w:val="none" w:sz="0" w:space="0" w:color="auto"/>
                  </w:divBdr>
                </w:div>
                <w:div w:id="594825072">
                  <w:marLeft w:val="0"/>
                  <w:marRight w:val="0"/>
                  <w:marTop w:val="0"/>
                  <w:marBottom w:val="0"/>
                  <w:divBdr>
                    <w:top w:val="none" w:sz="0" w:space="0" w:color="auto"/>
                    <w:left w:val="none" w:sz="0" w:space="0" w:color="auto"/>
                    <w:bottom w:val="none" w:sz="0" w:space="0" w:color="auto"/>
                    <w:right w:val="none" w:sz="0" w:space="0" w:color="auto"/>
                  </w:divBdr>
                </w:div>
                <w:div w:id="594825073">
                  <w:marLeft w:val="0"/>
                  <w:marRight w:val="0"/>
                  <w:marTop w:val="0"/>
                  <w:marBottom w:val="0"/>
                  <w:divBdr>
                    <w:top w:val="none" w:sz="0" w:space="0" w:color="auto"/>
                    <w:left w:val="none" w:sz="0" w:space="0" w:color="auto"/>
                    <w:bottom w:val="none" w:sz="0" w:space="0" w:color="auto"/>
                    <w:right w:val="none" w:sz="0" w:space="0" w:color="auto"/>
                  </w:divBdr>
                </w:div>
                <w:div w:id="594825074">
                  <w:marLeft w:val="0"/>
                  <w:marRight w:val="0"/>
                  <w:marTop w:val="0"/>
                  <w:marBottom w:val="0"/>
                  <w:divBdr>
                    <w:top w:val="none" w:sz="0" w:space="0" w:color="auto"/>
                    <w:left w:val="none" w:sz="0" w:space="0" w:color="auto"/>
                    <w:bottom w:val="none" w:sz="0" w:space="0" w:color="auto"/>
                    <w:right w:val="none" w:sz="0" w:space="0" w:color="auto"/>
                  </w:divBdr>
                </w:div>
                <w:div w:id="594825075">
                  <w:marLeft w:val="0"/>
                  <w:marRight w:val="0"/>
                  <w:marTop w:val="0"/>
                  <w:marBottom w:val="0"/>
                  <w:divBdr>
                    <w:top w:val="none" w:sz="0" w:space="0" w:color="auto"/>
                    <w:left w:val="none" w:sz="0" w:space="0" w:color="auto"/>
                    <w:bottom w:val="none" w:sz="0" w:space="0" w:color="auto"/>
                    <w:right w:val="none" w:sz="0" w:space="0" w:color="auto"/>
                  </w:divBdr>
                </w:div>
                <w:div w:id="594825076">
                  <w:marLeft w:val="0"/>
                  <w:marRight w:val="0"/>
                  <w:marTop w:val="0"/>
                  <w:marBottom w:val="0"/>
                  <w:divBdr>
                    <w:top w:val="none" w:sz="0" w:space="0" w:color="auto"/>
                    <w:left w:val="none" w:sz="0" w:space="0" w:color="auto"/>
                    <w:bottom w:val="none" w:sz="0" w:space="0" w:color="auto"/>
                    <w:right w:val="none" w:sz="0" w:space="0" w:color="auto"/>
                  </w:divBdr>
                </w:div>
                <w:div w:id="594825077">
                  <w:marLeft w:val="0"/>
                  <w:marRight w:val="0"/>
                  <w:marTop w:val="0"/>
                  <w:marBottom w:val="0"/>
                  <w:divBdr>
                    <w:top w:val="none" w:sz="0" w:space="0" w:color="auto"/>
                    <w:left w:val="none" w:sz="0" w:space="0" w:color="auto"/>
                    <w:bottom w:val="none" w:sz="0" w:space="0" w:color="auto"/>
                    <w:right w:val="none" w:sz="0" w:space="0" w:color="auto"/>
                  </w:divBdr>
                </w:div>
                <w:div w:id="594825078">
                  <w:marLeft w:val="0"/>
                  <w:marRight w:val="0"/>
                  <w:marTop w:val="0"/>
                  <w:marBottom w:val="0"/>
                  <w:divBdr>
                    <w:top w:val="none" w:sz="0" w:space="0" w:color="auto"/>
                    <w:left w:val="none" w:sz="0" w:space="0" w:color="auto"/>
                    <w:bottom w:val="none" w:sz="0" w:space="0" w:color="auto"/>
                    <w:right w:val="none" w:sz="0" w:space="0" w:color="auto"/>
                  </w:divBdr>
                </w:div>
                <w:div w:id="5948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117</TotalTime>
  <Pages>2</Pages>
  <Words>2177</Words>
  <Characters>12411</Characters>
  <Application>Microsoft Office Outlook</Application>
  <DocSecurity>0</DocSecurity>
  <Lines>0</Lines>
  <Paragraphs>0</Paragraphs>
  <ScaleCrop>false</ScaleCrop>
  <Company>Saint Andrew's Cathedral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Ordination</dc:title>
  <dc:subject/>
  <dc:creator>jgeter</dc:creator>
  <cp:keywords/>
  <dc:description/>
  <cp:lastModifiedBy>Laurie</cp:lastModifiedBy>
  <cp:revision>16</cp:revision>
  <cp:lastPrinted>2018-04-26T19:11:00Z</cp:lastPrinted>
  <dcterms:created xsi:type="dcterms:W3CDTF">2018-04-23T16:22:00Z</dcterms:created>
  <dcterms:modified xsi:type="dcterms:W3CDTF">2018-04-26T20:28:00Z</dcterms:modified>
</cp:coreProperties>
</file>